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74E" w:rsidRDefault="007175CD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76893FE5" wp14:editId="0A652F87">
                <wp:simplePos x="0" y="0"/>
                <wp:positionH relativeFrom="column">
                  <wp:posOffset>64135</wp:posOffset>
                </wp:positionH>
                <wp:positionV relativeFrom="paragraph">
                  <wp:posOffset>3414528</wp:posOffset>
                </wp:positionV>
                <wp:extent cx="4613910" cy="3115310"/>
                <wp:effectExtent l="19050" t="19050" r="15240" b="2794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3115310"/>
                          <a:chOff x="0" y="0"/>
                          <a:chExt cx="4613910" cy="3115310"/>
                        </a:xfrm>
                      </wpg:grpSpPr>
                      <wps:wsp>
                        <wps:cNvPr id="66" name="Rounded Rectangle 66"/>
                        <wps:cNvSpPr/>
                        <wps:spPr>
                          <a:xfrm>
                            <a:off x="0" y="0"/>
                            <a:ext cx="4613910" cy="3115310"/>
                          </a:xfrm>
                          <a:prstGeom prst="roundRect">
                            <a:avLst>
                              <a:gd name="adj" fmla="val 98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ounded Rectangle 67"/>
                        <wps:cNvSpPr/>
                        <wps:spPr>
                          <a:xfrm>
                            <a:off x="116958" y="95693"/>
                            <a:ext cx="4380230" cy="806450"/>
                          </a:xfrm>
                          <a:prstGeom prst="roundRect">
                            <a:avLst>
                              <a:gd name="adj" fmla="val 206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914D8">
                                <w:rPr>
                                  <w:color w:val="000000" w:themeColor="text1"/>
                                </w:rPr>
                                <w:t>Purpose: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ounded Rectangle 68"/>
                        <wps:cNvSpPr/>
                        <wps:spPr>
                          <a:xfrm>
                            <a:off x="74427" y="978195"/>
                            <a:ext cx="4433570" cy="1977656"/>
                          </a:xfrm>
                          <a:prstGeom prst="roundRect">
                            <a:avLst>
                              <a:gd name="adj" fmla="val 14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3CE6" w:rsidRPr="00703CE6" w:rsidRDefault="00703CE6" w:rsidP="00703CE6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3CE6">
                                <w:rPr>
                                  <w:color w:val="000000" w:themeColor="text1"/>
                                </w:rPr>
                                <w:t>Main Activities: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93FE5" id="Group 65" o:spid="_x0000_s1026" style="position:absolute;margin-left:5.05pt;margin-top:268.85pt;width:363.3pt;height:245.3pt;z-index:251656191" coordsize="46139,3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">
                <v:roundrect id="Rounded Rectangle 66" o:spid="_x0000_s1027" style="position:absolute;width:46139;height:31153;visibility:visible;mso-wrap-style:square;v-text-anchor:middle" arcsize="6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" fillcolor="white [3212]" strokecolor="black [3213]" strokeweight="2.25pt">
                  <v:stroke joinstyle="miter"/>
                </v:roundrect>
                <v:roundrect id="Rounded Rectangle 67" o:spid="_x0000_s1028" style="position:absolute;left:1169;top:956;width:43802;height:8065;visibility:visible;mso-wrap-style:square;v-text-anchor:top" arcsize="13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" fillcolor="white [3212]" strokecolor="black [3213]" strokeweight="2.25pt">
                  <v:stroke joinstyle="miter"/>
                  <v:textbox>
                    <w:txbxContent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</w:rPr>
                        </w:pPr>
                        <w:r w:rsidRPr="00C914D8">
                          <w:rPr>
                            <w:color w:val="000000" w:themeColor="text1"/>
                          </w:rPr>
                          <w:t>Purpose:</w:t>
                        </w:r>
                      </w:p>
                    </w:txbxContent>
                  </v:textbox>
                </v:roundrect>
                <v:roundrect id="Rounded Rectangle 68" o:spid="_x0000_s1029" style="position:absolute;left:744;top:9781;width:44335;height:19777;visibility:visible;mso-wrap-style:square;v-text-anchor:top" arcsize="93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" fillcolor="white [3212]" strokecolor="black [3213]" strokeweight="2.25pt">
                  <v:stroke joinstyle="miter"/>
                  <v:textbox>
                    <w:txbxContent>
                      <w:p w:rsidR="00703CE6" w:rsidRPr="00703CE6" w:rsidRDefault="00703CE6" w:rsidP="00703CE6">
                        <w:pPr>
                          <w:rPr>
                            <w:color w:val="000000" w:themeColor="text1"/>
                          </w:rPr>
                        </w:pPr>
                        <w:bookmarkStart w:id="1" w:name="_GoBack"/>
                        <w:bookmarkEnd w:id="1"/>
                        <w:r w:rsidRPr="00703CE6">
                          <w:rPr>
                            <w:color w:val="000000" w:themeColor="text1"/>
                          </w:rPr>
                          <w:t>Main Activities: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C914D8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893FE5" wp14:editId="0A652F87">
                <wp:simplePos x="0" y="0"/>
                <wp:positionH relativeFrom="margin">
                  <wp:posOffset>5254359</wp:posOffset>
                </wp:positionH>
                <wp:positionV relativeFrom="paragraph">
                  <wp:posOffset>3415975</wp:posOffset>
                </wp:positionV>
                <wp:extent cx="4613910" cy="3115310"/>
                <wp:effectExtent l="19050" t="19050" r="15240" b="2794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3115310"/>
                          <a:chOff x="0" y="0"/>
                          <a:chExt cx="4613910" cy="3115310"/>
                        </a:xfrm>
                      </wpg:grpSpPr>
                      <wps:wsp>
                        <wps:cNvPr id="70" name="Rounded Rectangle 70"/>
                        <wps:cNvSpPr/>
                        <wps:spPr>
                          <a:xfrm>
                            <a:off x="0" y="0"/>
                            <a:ext cx="4613910" cy="3115310"/>
                          </a:xfrm>
                          <a:prstGeom prst="roundRect">
                            <a:avLst>
                              <a:gd name="adj" fmla="val 98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ounded Rectangle 71"/>
                        <wps:cNvSpPr/>
                        <wps:spPr>
                          <a:xfrm>
                            <a:off x="1796902" y="95693"/>
                            <a:ext cx="2700285" cy="914400"/>
                          </a:xfrm>
                          <a:prstGeom prst="roundRect">
                            <a:avLst>
                              <a:gd name="adj" fmla="val 206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914D8">
                                <w:rPr>
                                  <w:color w:val="000000" w:themeColor="text1"/>
                                </w:rPr>
                                <w:t>Purpose: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ounded Rectangle 72"/>
                        <wps:cNvSpPr/>
                        <wps:spPr>
                          <a:xfrm>
                            <a:off x="74427" y="1095153"/>
                            <a:ext cx="4433570" cy="1945729"/>
                          </a:xfrm>
                          <a:prstGeom prst="roundRect">
                            <a:avLst>
                              <a:gd name="adj" fmla="val 14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3CE6" w:rsidRPr="00703CE6" w:rsidRDefault="00703CE6" w:rsidP="00703CE6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3CE6">
                                <w:rPr>
                                  <w:color w:val="000000" w:themeColor="text1"/>
                                </w:rPr>
                                <w:t>Main Activities: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93FE5" id="Group 69" o:spid="_x0000_s1030" style="position:absolute;margin-left:413.75pt;margin-top:268.95pt;width:363.3pt;height:245.3pt;z-index:251660288;mso-position-horizontal-relative:margin;mso-height-relative:margin" coordsize="46139,3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">
                <v:roundrect id="Rounded Rectangle 70" o:spid="_x0000_s1031" style="position:absolute;width:46139;height:31153;visibility:visible;mso-wrap-style:square;v-text-anchor:middle" arcsize="6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" fillcolor="white [3212]" strokecolor="black [3213]" strokeweight="2.25pt">
                  <v:stroke joinstyle="miter"/>
                </v:roundrect>
                <v:roundrect id="Rounded Rectangle 71" o:spid="_x0000_s1032" style="position:absolute;left:17969;top:956;width:27002;height:9144;visibility:visible;mso-wrap-style:square;v-text-anchor:top" arcsize="13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" fillcolor="white [3212]" strokecolor="black [3213]" strokeweight="2.25pt">
                  <v:stroke joinstyle="miter"/>
                  <v:textbox>
                    <w:txbxContent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</w:rPr>
                        </w:pPr>
                        <w:r w:rsidRPr="00C914D8">
                          <w:rPr>
                            <w:color w:val="000000" w:themeColor="text1"/>
                          </w:rPr>
                          <w:t>Purpose:</w:t>
                        </w:r>
                      </w:p>
                    </w:txbxContent>
                  </v:textbox>
                </v:roundrect>
                <v:roundrect id="Rounded Rectangle 72" o:spid="_x0000_s1033" style="position:absolute;left:744;top:10951;width:44335;height:19457;visibility:visible;mso-wrap-style:square;v-text-anchor:top" arcsize="93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:rsidR="00703CE6" w:rsidRPr="00703CE6" w:rsidRDefault="00703CE6" w:rsidP="00703CE6">
                        <w:pPr>
                          <w:rPr>
                            <w:color w:val="000000" w:themeColor="text1"/>
                          </w:rPr>
                        </w:pPr>
                        <w:r w:rsidRPr="00703CE6">
                          <w:rPr>
                            <w:color w:val="000000" w:themeColor="text1"/>
                          </w:rPr>
                          <w:t>Main Activities: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C914D8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-443230</wp:posOffset>
                </wp:positionV>
                <wp:extent cx="4613910" cy="3115310"/>
                <wp:effectExtent l="19050" t="19050" r="15240" b="279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3115310"/>
                          <a:chOff x="0" y="0"/>
                          <a:chExt cx="4613910" cy="3115310"/>
                        </a:xfrm>
                      </wpg:grpSpPr>
                      <wps:wsp>
                        <wps:cNvPr id="54" name="Rounded Rectangle 54"/>
                        <wps:cNvSpPr/>
                        <wps:spPr>
                          <a:xfrm>
                            <a:off x="0" y="0"/>
                            <a:ext cx="4613910" cy="3115310"/>
                          </a:xfrm>
                          <a:prstGeom prst="roundRect">
                            <a:avLst>
                              <a:gd name="adj" fmla="val 98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ounded Rectangle 58"/>
                        <wps:cNvSpPr/>
                        <wps:spPr>
                          <a:xfrm>
                            <a:off x="116958" y="95693"/>
                            <a:ext cx="4380230" cy="806450"/>
                          </a:xfrm>
                          <a:prstGeom prst="roundRect">
                            <a:avLst>
                              <a:gd name="adj" fmla="val 206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914D8">
                                <w:rPr>
                                  <w:color w:val="000000" w:themeColor="text1"/>
                                </w:rPr>
                                <w:t>Purpose: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ounded Rectangle 59"/>
                        <wps:cNvSpPr/>
                        <wps:spPr>
                          <a:xfrm>
                            <a:off x="74427" y="978195"/>
                            <a:ext cx="4433570" cy="1977656"/>
                          </a:xfrm>
                          <a:prstGeom prst="roundRect">
                            <a:avLst>
                              <a:gd name="adj" fmla="val 14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14D8" w:rsidRDefault="00703CE6" w:rsidP="00C914D8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Main Activities</w:t>
                              </w:r>
                              <w:r w:rsidR="00C914D8" w:rsidRPr="00C914D8">
                                <w:rPr>
                                  <w:color w:val="000000" w:themeColor="text1"/>
                                </w:rPr>
                                <w:t>: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P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034" style="position:absolute;margin-left:1.8pt;margin-top:-34.9pt;width:363.3pt;height:245.3pt;z-index:251654143;mso-height-relative:margin" coordsize="46139,3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">
                <v:roundrect id="Rounded Rectangle 54" o:spid="_x0000_s1035" style="position:absolute;width:46139;height:31153;visibility:visible;mso-wrap-style:square;v-text-anchor:middle" arcsize="6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" fillcolor="white [3212]" strokecolor="black [3213]" strokeweight="2.25pt">
                  <v:stroke joinstyle="miter"/>
                </v:roundrect>
                <v:roundrect id="Rounded Rectangle 58" o:spid="_x0000_s1036" style="position:absolute;left:1169;top:956;width:43802;height:8065;visibility:visible;mso-wrap-style:square;v-text-anchor:top" arcsize="13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" fillcolor="white [3212]" strokecolor="black [3213]" strokeweight="2.25pt">
                  <v:stroke joinstyle="miter"/>
                  <v:textbox>
                    <w:txbxContent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</w:rPr>
                        </w:pPr>
                        <w:r w:rsidRPr="00C914D8">
                          <w:rPr>
                            <w:color w:val="000000" w:themeColor="text1"/>
                          </w:rPr>
                          <w:t>Purpose:</w:t>
                        </w:r>
                      </w:p>
                    </w:txbxContent>
                  </v:textbox>
                </v:roundrect>
                <v:roundrect id="Rounded Rectangle 59" o:spid="_x0000_s1037" style="position:absolute;left:744;top:9781;width:44335;height:19777;visibility:visible;mso-wrap-style:square;v-text-anchor:top" arcsize="93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:rsidR="00C914D8" w:rsidRDefault="00703CE6" w:rsidP="00C914D8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Main Activities</w:t>
                        </w:r>
                        <w:r w:rsidR="00C914D8" w:rsidRPr="00C914D8">
                          <w:rPr>
                            <w:color w:val="000000" w:themeColor="text1"/>
                          </w:rPr>
                          <w:t>: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P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C914D8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893FE5" wp14:editId="0A652F87">
                <wp:simplePos x="0" y="0"/>
                <wp:positionH relativeFrom="margin">
                  <wp:posOffset>5252085</wp:posOffset>
                </wp:positionH>
                <wp:positionV relativeFrom="paragraph">
                  <wp:posOffset>-433601</wp:posOffset>
                </wp:positionV>
                <wp:extent cx="4613910" cy="3115310"/>
                <wp:effectExtent l="19050" t="19050" r="15240" b="2794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3115310"/>
                          <a:chOff x="0" y="0"/>
                          <a:chExt cx="4613910" cy="3115310"/>
                        </a:xfrm>
                      </wpg:grpSpPr>
                      <wps:wsp>
                        <wps:cNvPr id="62" name="Rounded Rectangle 62"/>
                        <wps:cNvSpPr/>
                        <wps:spPr>
                          <a:xfrm>
                            <a:off x="0" y="0"/>
                            <a:ext cx="4613910" cy="3115310"/>
                          </a:xfrm>
                          <a:prstGeom prst="roundRect">
                            <a:avLst>
                              <a:gd name="adj" fmla="val 98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116958" y="95693"/>
                            <a:ext cx="4380230" cy="806450"/>
                          </a:xfrm>
                          <a:prstGeom prst="roundRect">
                            <a:avLst>
                              <a:gd name="adj" fmla="val 206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14D8" w:rsidRPr="00C914D8" w:rsidRDefault="00C914D8" w:rsidP="00C914D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914D8">
                                <w:rPr>
                                  <w:color w:val="000000" w:themeColor="text1"/>
                                </w:rPr>
                                <w:t>Purpose: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ounded Rectangle 64"/>
                        <wps:cNvSpPr/>
                        <wps:spPr>
                          <a:xfrm>
                            <a:off x="74427" y="978195"/>
                            <a:ext cx="4433570" cy="1977656"/>
                          </a:xfrm>
                          <a:prstGeom prst="roundRect">
                            <a:avLst>
                              <a:gd name="adj" fmla="val 142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3CE6" w:rsidRPr="00703CE6" w:rsidRDefault="00703CE6" w:rsidP="00703CE6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3CE6">
                                <w:rPr>
                                  <w:color w:val="000000" w:themeColor="text1"/>
                                </w:rPr>
                                <w:t>Main Activities:</w:t>
                              </w:r>
                            </w:p>
                            <w:p w:rsid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C914D8" w:rsidRPr="00C914D8" w:rsidRDefault="00C914D8" w:rsidP="00C914D8">
                              <w:pPr>
                                <w:pStyle w:val="ListParagraph"/>
                                <w:numPr>
                                  <w:ilvl w:val="0"/>
                                  <w:numId w:val="40"/>
                                </w:num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93FE5" id="Group 61" o:spid="_x0000_s1038" style="position:absolute;margin-left:413.55pt;margin-top:-34.15pt;width:363.3pt;height:245.3pt;z-index:251659264;mso-position-horizontal-relative:margin" coordsize="46139,3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">
                <v:roundrect id="Rounded Rectangle 62" o:spid="_x0000_s1039" style="position:absolute;width:46139;height:31153;visibility:visible;mso-wrap-style:square;v-text-anchor:middle" arcsize="6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" fillcolor="white [3212]" strokecolor="black [3213]" strokeweight="2.25pt">
                  <v:stroke joinstyle="miter"/>
                </v:roundrect>
                <v:roundrect id="Rounded Rectangle 63" o:spid="_x0000_s1040" style="position:absolute;left:1169;top:956;width:43802;height:8065;visibility:visible;mso-wrap-style:square;v-text-anchor:top" arcsize="13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" fillcolor="white [3212]" strokecolor="black [3213]" strokeweight="2.25pt">
                  <v:stroke joinstyle="miter"/>
                  <v:textbox>
                    <w:txbxContent>
                      <w:p w:rsidR="00C914D8" w:rsidRPr="00C914D8" w:rsidRDefault="00C914D8" w:rsidP="00C914D8">
                        <w:pPr>
                          <w:rPr>
                            <w:color w:val="000000" w:themeColor="text1"/>
                          </w:rPr>
                        </w:pPr>
                        <w:r w:rsidRPr="00C914D8">
                          <w:rPr>
                            <w:color w:val="000000" w:themeColor="text1"/>
                          </w:rPr>
                          <w:t>Purpose:</w:t>
                        </w:r>
                      </w:p>
                    </w:txbxContent>
                  </v:textbox>
                </v:roundrect>
                <v:roundrect id="Rounded Rectangle 64" o:spid="_x0000_s1041" style="position:absolute;left:744;top:9781;width:44335;height:19777;visibility:visible;mso-wrap-style:square;v-text-anchor:top" arcsize="93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:rsidR="00703CE6" w:rsidRPr="00703CE6" w:rsidRDefault="00703CE6" w:rsidP="00703CE6">
                        <w:pPr>
                          <w:rPr>
                            <w:color w:val="000000" w:themeColor="text1"/>
                          </w:rPr>
                        </w:pPr>
                        <w:r w:rsidRPr="00703CE6">
                          <w:rPr>
                            <w:color w:val="000000" w:themeColor="text1"/>
                          </w:rPr>
                          <w:t>Main Activities:</w:t>
                        </w:r>
                      </w:p>
                      <w:p w:rsid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914D8" w:rsidRPr="00C914D8" w:rsidRDefault="00C914D8" w:rsidP="00C914D8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C914D8" w:rsidRPr="00DF0E8F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EAA471" wp14:editId="55FA84D9">
                <wp:simplePos x="0" y="0"/>
                <wp:positionH relativeFrom="page">
                  <wp:align>center</wp:align>
                </wp:positionH>
                <wp:positionV relativeFrom="paragraph">
                  <wp:posOffset>1150871</wp:posOffset>
                </wp:positionV>
                <wp:extent cx="5571351" cy="3689498"/>
                <wp:effectExtent l="0" t="228600" r="0" b="33020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E63064-B46D-4C3F-AF07-7D6ACCA01B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351" cy="3689498"/>
                          <a:chOff x="0" y="0"/>
                          <a:chExt cx="7111121" cy="544796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1949" y="1697752"/>
                            <a:ext cx="2482491" cy="200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2FD1D59F-90A7-49A8-AA94-BB6062129F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5888" y="2789233"/>
                            <a:ext cx="763944" cy="99377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045317" y="204522"/>
                            <a:ext cx="5538001" cy="5009053"/>
                            <a:chOff x="1045317" y="204522"/>
                            <a:chExt cx="5883168" cy="5390027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51999" y="204522"/>
                              <a:ext cx="2676486" cy="2195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5317" y="3458734"/>
                              <a:ext cx="2529051" cy="2135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0258">
                              <a:off x="3574368" y="3384515"/>
                              <a:ext cx="935032" cy="13275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79364" y="3510842"/>
                              <a:ext cx="2983407" cy="19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664316" y="621688"/>
                              <a:ext cx="2648669" cy="21429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TextBox 9"/>
                        <wps:cNvSpPr txBox="1"/>
                        <wps:spPr>
                          <a:xfrm>
                            <a:off x="1381854" y="749875"/>
                            <a:ext cx="1763775" cy="3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F0E8F" w:rsidRPr="00C914D8" w:rsidRDefault="00DF0E8F" w:rsidP="00DF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D5D5D"/>
                                  <w:kern w:val="24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isometricTopUp">
                              <a:rot lat="19476224" lon="18883146" rev="3432000"/>
                            </a:camera>
                            <a:lightRig rig="threePt" dir="t"/>
                          </a:scene3d>
                        </wps:bodyPr>
                      </wps:wsp>
                      <wps:wsp>
                        <wps:cNvPr id="7" name="TextBox 18"/>
                        <wps:cNvSpPr txBox="1"/>
                        <wps:spPr>
                          <a:xfrm>
                            <a:off x="4849156" y="1744671"/>
                            <a:ext cx="2261965" cy="3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F0E8F" w:rsidRPr="00C914D8" w:rsidRDefault="00DF0E8F" w:rsidP="00DF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D5D5D"/>
                                  <w:kern w:val="24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isometricTopUp">
                              <a:rot lat="19476224" lon="18883146" rev="3432000"/>
                            </a:camera>
                            <a:lightRig rig="threePt" dir="t"/>
                          </a:scene3d>
                        </wps:bodyPr>
                      </wps:wsp>
                      <wps:wsp>
                        <wps:cNvPr id="8" name="TextBox 20"/>
                        <wps:cNvSpPr txBox="1"/>
                        <wps:spPr>
                          <a:xfrm>
                            <a:off x="0" y="4772514"/>
                            <a:ext cx="2153056" cy="66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F0E8F" w:rsidRPr="00C914D8" w:rsidRDefault="00DF0E8F" w:rsidP="00DF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D5D5D"/>
                                  <w:kern w:val="24"/>
                                  <w:szCs w:val="40"/>
                                </w:rPr>
                                <w:t>HUMAN</w:t>
                              </w: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D5D5D"/>
                                  <w:kern w:val="24"/>
                                  <w:szCs w:val="40"/>
                                </w:rPr>
                                <w:br/>
                                <w:t>RESOURCES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isometricBottomDown"/>
                            <a:lightRig rig="threePt" dir="t"/>
                          </a:scene3d>
                        </wps:bodyPr>
                      </wps:wsp>
                      <wps:wsp>
                        <wps:cNvPr id="9" name="TextBox 26"/>
                        <wps:cNvSpPr txBox="1"/>
                        <wps:spPr>
                          <a:xfrm rot="120000">
                            <a:off x="2518285" y="2415645"/>
                            <a:ext cx="2462470" cy="112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F0E8F" w:rsidRPr="00C914D8" w:rsidRDefault="00DF0E8F" w:rsidP="00DF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Cs w:val="48"/>
                                </w:rPr>
                                <w:t xml:space="preserve">FUNCTIONAL </w:t>
                              </w: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Cs w:val="48"/>
                                </w:rPr>
                                <w:br/>
                                <w:t>ACTIVITIES IN A</w:t>
                              </w: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Cs w:val="48"/>
                                </w:rPr>
                                <w:br/>
                                <w:t>SMALL BUSINESS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isometricTopUp"/>
                            <a:lightRig rig="threePt" dir="t"/>
                          </a:scene3d>
                        </wps:bodyPr>
                      </wps:wsp>
                      <wps:wsp>
                        <wps:cNvPr id="10" name="Rectangle 8">
                          <a:hlinkClick r:id="" action="ppaction://hlinksldjump?num=5"/>
                        </wps:cNvPr>
                        <wps:cNvSpPr/>
                        <wps:spPr>
                          <a:xfrm rot="18875719">
                            <a:off x="1021925" y="3259568"/>
                            <a:ext cx="2397689" cy="1883671"/>
                          </a:xfrm>
                          <a:custGeom>
                            <a:avLst/>
                            <a:gdLst>
                              <a:gd name="connsiteX0" fmla="*/ 0 w 1196215"/>
                              <a:gd name="connsiteY0" fmla="*/ 0 h 1128700"/>
                              <a:gd name="connsiteX1" fmla="*/ 1196215 w 1196215"/>
                              <a:gd name="connsiteY1" fmla="*/ 0 h 1128700"/>
                              <a:gd name="connsiteX2" fmla="*/ 1196215 w 1196215"/>
                              <a:gd name="connsiteY2" fmla="*/ 1128700 h 1128700"/>
                              <a:gd name="connsiteX3" fmla="*/ 0 w 1196215"/>
                              <a:gd name="connsiteY3" fmla="*/ 1128700 h 1128700"/>
                              <a:gd name="connsiteX4" fmla="*/ 0 w 1196215"/>
                              <a:gd name="connsiteY4" fmla="*/ 0 h 1128700"/>
                              <a:gd name="connsiteX0" fmla="*/ 0 w 1484079"/>
                              <a:gd name="connsiteY0" fmla="*/ 133632 h 1128700"/>
                              <a:gd name="connsiteX1" fmla="*/ 1484079 w 1484079"/>
                              <a:gd name="connsiteY1" fmla="*/ 0 h 1128700"/>
                              <a:gd name="connsiteX2" fmla="*/ 1484079 w 1484079"/>
                              <a:gd name="connsiteY2" fmla="*/ 1128700 h 1128700"/>
                              <a:gd name="connsiteX3" fmla="*/ 287864 w 1484079"/>
                              <a:gd name="connsiteY3" fmla="*/ 1128700 h 1128700"/>
                              <a:gd name="connsiteX4" fmla="*/ 0 w 1484079"/>
                              <a:gd name="connsiteY4" fmla="*/ 133632 h 1128700"/>
                              <a:gd name="connsiteX0" fmla="*/ 0 w 1484079"/>
                              <a:gd name="connsiteY0" fmla="*/ 133632 h 1445215"/>
                              <a:gd name="connsiteX1" fmla="*/ 1484079 w 1484079"/>
                              <a:gd name="connsiteY1" fmla="*/ 0 h 1445215"/>
                              <a:gd name="connsiteX2" fmla="*/ 1246123 w 1484079"/>
                              <a:gd name="connsiteY2" fmla="*/ 1445215 h 1445215"/>
                              <a:gd name="connsiteX3" fmla="*/ 287864 w 1484079"/>
                              <a:gd name="connsiteY3" fmla="*/ 1128700 h 1445215"/>
                              <a:gd name="connsiteX4" fmla="*/ 0 w 1484079"/>
                              <a:gd name="connsiteY4" fmla="*/ 133632 h 1445215"/>
                              <a:gd name="connsiteX0" fmla="*/ 0 w 1484079"/>
                              <a:gd name="connsiteY0" fmla="*/ 133632 h 1445215"/>
                              <a:gd name="connsiteX1" fmla="*/ 677228 w 1484079"/>
                              <a:gd name="connsiteY1" fmla="*/ 61458 h 1445215"/>
                              <a:gd name="connsiteX2" fmla="*/ 1484079 w 1484079"/>
                              <a:gd name="connsiteY2" fmla="*/ 0 h 1445215"/>
                              <a:gd name="connsiteX3" fmla="*/ 1246123 w 1484079"/>
                              <a:gd name="connsiteY3" fmla="*/ 1445215 h 1445215"/>
                              <a:gd name="connsiteX4" fmla="*/ 287864 w 1484079"/>
                              <a:gd name="connsiteY4" fmla="*/ 1128700 h 1445215"/>
                              <a:gd name="connsiteX5" fmla="*/ 0 w 1484079"/>
                              <a:gd name="connsiteY5" fmla="*/ 133632 h 1445215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246123 w 1484079"/>
                              <a:gd name="connsiteY3" fmla="*/ 1768033 h 1768033"/>
                              <a:gd name="connsiteX4" fmla="*/ 287864 w 1484079"/>
                              <a:gd name="connsiteY4" fmla="*/ 1451518 h 1768033"/>
                              <a:gd name="connsiteX5" fmla="*/ 0 w 1484079"/>
                              <a:gd name="connsiteY5" fmla="*/ 456450 h 1768033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376847 w 1484079"/>
                              <a:gd name="connsiteY3" fmla="*/ 1012001 h 1768033"/>
                              <a:gd name="connsiteX4" fmla="*/ 1246123 w 1484079"/>
                              <a:gd name="connsiteY4" fmla="*/ 1768033 h 1768033"/>
                              <a:gd name="connsiteX5" fmla="*/ 287864 w 1484079"/>
                              <a:gd name="connsiteY5" fmla="*/ 1451518 h 1768033"/>
                              <a:gd name="connsiteX6" fmla="*/ 0 w 1484079"/>
                              <a:gd name="connsiteY6" fmla="*/ 456450 h 1768033"/>
                              <a:gd name="connsiteX0" fmla="*/ 0 w 1714032"/>
                              <a:gd name="connsiteY0" fmla="*/ 456450 h 1768033"/>
                              <a:gd name="connsiteX1" fmla="*/ 483288 w 1714032"/>
                              <a:gd name="connsiteY1" fmla="*/ 0 h 1768033"/>
                              <a:gd name="connsiteX2" fmla="*/ 1484079 w 1714032"/>
                              <a:gd name="connsiteY2" fmla="*/ 322818 h 1768033"/>
                              <a:gd name="connsiteX3" fmla="*/ 1714032 w 1714032"/>
                              <a:gd name="connsiteY3" fmla="*/ 1353107 h 1768033"/>
                              <a:gd name="connsiteX4" fmla="*/ 1246123 w 1714032"/>
                              <a:gd name="connsiteY4" fmla="*/ 1768033 h 1768033"/>
                              <a:gd name="connsiteX5" fmla="*/ 287864 w 1714032"/>
                              <a:gd name="connsiteY5" fmla="*/ 1451518 h 1768033"/>
                              <a:gd name="connsiteX6" fmla="*/ 0 w 1714032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1484079 w 2390493"/>
                              <a:gd name="connsiteY2" fmla="*/ 322818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2117239 w 2390493"/>
                              <a:gd name="connsiteY2" fmla="*/ 522639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87864 w 2390493"/>
                              <a:gd name="connsiteY5" fmla="*/ 145151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346012 w 2390493"/>
                              <a:gd name="connsiteY5" fmla="*/ 135065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51889 w 2390493"/>
                              <a:gd name="connsiteY5" fmla="*/ 1332148 h 1883671"/>
                              <a:gd name="connsiteX6" fmla="*/ 0 w 2390493"/>
                              <a:gd name="connsiteY6" fmla="*/ 456450 h 1883671"/>
                              <a:gd name="connsiteX0" fmla="*/ 0 w 2256731"/>
                              <a:gd name="connsiteY0" fmla="*/ 468223 h 1883671"/>
                              <a:gd name="connsiteX1" fmla="*/ 349526 w 2256731"/>
                              <a:gd name="connsiteY1" fmla="*/ 0 h 1883671"/>
                              <a:gd name="connsiteX2" fmla="*/ 1983477 w 2256731"/>
                              <a:gd name="connsiteY2" fmla="*/ 522639 h 1883671"/>
                              <a:gd name="connsiteX3" fmla="*/ 2256731 w 2256731"/>
                              <a:gd name="connsiteY3" fmla="*/ 1420082 h 1883671"/>
                              <a:gd name="connsiteX4" fmla="*/ 1834739 w 2256731"/>
                              <a:gd name="connsiteY4" fmla="*/ 1883671 h 1883671"/>
                              <a:gd name="connsiteX5" fmla="*/ 118127 w 2256731"/>
                              <a:gd name="connsiteY5" fmla="*/ 1332148 h 1883671"/>
                              <a:gd name="connsiteX6" fmla="*/ 0 w 2256731"/>
                              <a:gd name="connsiteY6" fmla="*/ 468223 h 1883671"/>
                              <a:gd name="connsiteX0" fmla="*/ 0 w 2382383"/>
                              <a:gd name="connsiteY0" fmla="*/ 448796 h 1883671"/>
                              <a:gd name="connsiteX1" fmla="*/ 475178 w 2382383"/>
                              <a:gd name="connsiteY1" fmla="*/ 0 h 1883671"/>
                              <a:gd name="connsiteX2" fmla="*/ 2109129 w 2382383"/>
                              <a:gd name="connsiteY2" fmla="*/ 522639 h 1883671"/>
                              <a:gd name="connsiteX3" fmla="*/ 2382383 w 2382383"/>
                              <a:gd name="connsiteY3" fmla="*/ 1420082 h 1883671"/>
                              <a:gd name="connsiteX4" fmla="*/ 1960391 w 2382383"/>
                              <a:gd name="connsiteY4" fmla="*/ 1883671 h 1883671"/>
                              <a:gd name="connsiteX5" fmla="*/ 243779 w 2382383"/>
                              <a:gd name="connsiteY5" fmla="*/ 1332148 h 1883671"/>
                              <a:gd name="connsiteX6" fmla="*/ 0 w 2382383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09129 w 2397689"/>
                              <a:gd name="connsiteY2" fmla="*/ 522639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17240 w 2397689"/>
                              <a:gd name="connsiteY2" fmla="*/ 514985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97689" h="1883671">
                                <a:moveTo>
                                  <a:pt x="0" y="448796"/>
                                </a:moveTo>
                                <a:lnTo>
                                  <a:pt x="475178" y="0"/>
                                </a:lnTo>
                                <a:lnTo>
                                  <a:pt x="2117240" y="514985"/>
                                </a:lnTo>
                                <a:lnTo>
                                  <a:pt x="2397689" y="1436303"/>
                                </a:lnTo>
                                <a:lnTo>
                                  <a:pt x="1960391" y="1883671"/>
                                </a:lnTo>
                                <a:lnTo>
                                  <a:pt x="243779" y="1332148"/>
                                </a:lnTo>
                                <a:lnTo>
                                  <a:pt x="0" y="448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Rectangle 8">
                          <a:hlinkClick r:id="" action="ppaction://hlinksldjump?num=6"/>
                        </wps:cNvPr>
                        <wps:cNvSpPr/>
                        <wps:spPr>
                          <a:xfrm rot="18800197">
                            <a:off x="1631439" y="618960"/>
                            <a:ext cx="2459827" cy="1938156"/>
                          </a:xfrm>
                          <a:custGeom>
                            <a:avLst/>
                            <a:gdLst>
                              <a:gd name="connsiteX0" fmla="*/ 0 w 1196215"/>
                              <a:gd name="connsiteY0" fmla="*/ 0 h 1128700"/>
                              <a:gd name="connsiteX1" fmla="*/ 1196215 w 1196215"/>
                              <a:gd name="connsiteY1" fmla="*/ 0 h 1128700"/>
                              <a:gd name="connsiteX2" fmla="*/ 1196215 w 1196215"/>
                              <a:gd name="connsiteY2" fmla="*/ 1128700 h 1128700"/>
                              <a:gd name="connsiteX3" fmla="*/ 0 w 1196215"/>
                              <a:gd name="connsiteY3" fmla="*/ 1128700 h 1128700"/>
                              <a:gd name="connsiteX4" fmla="*/ 0 w 1196215"/>
                              <a:gd name="connsiteY4" fmla="*/ 0 h 1128700"/>
                              <a:gd name="connsiteX0" fmla="*/ 0 w 1484079"/>
                              <a:gd name="connsiteY0" fmla="*/ 133632 h 1128700"/>
                              <a:gd name="connsiteX1" fmla="*/ 1484079 w 1484079"/>
                              <a:gd name="connsiteY1" fmla="*/ 0 h 1128700"/>
                              <a:gd name="connsiteX2" fmla="*/ 1484079 w 1484079"/>
                              <a:gd name="connsiteY2" fmla="*/ 1128700 h 1128700"/>
                              <a:gd name="connsiteX3" fmla="*/ 287864 w 1484079"/>
                              <a:gd name="connsiteY3" fmla="*/ 1128700 h 1128700"/>
                              <a:gd name="connsiteX4" fmla="*/ 0 w 1484079"/>
                              <a:gd name="connsiteY4" fmla="*/ 133632 h 1128700"/>
                              <a:gd name="connsiteX0" fmla="*/ 0 w 1484079"/>
                              <a:gd name="connsiteY0" fmla="*/ 133632 h 1445215"/>
                              <a:gd name="connsiteX1" fmla="*/ 1484079 w 1484079"/>
                              <a:gd name="connsiteY1" fmla="*/ 0 h 1445215"/>
                              <a:gd name="connsiteX2" fmla="*/ 1246123 w 1484079"/>
                              <a:gd name="connsiteY2" fmla="*/ 1445215 h 1445215"/>
                              <a:gd name="connsiteX3" fmla="*/ 287864 w 1484079"/>
                              <a:gd name="connsiteY3" fmla="*/ 1128700 h 1445215"/>
                              <a:gd name="connsiteX4" fmla="*/ 0 w 1484079"/>
                              <a:gd name="connsiteY4" fmla="*/ 133632 h 1445215"/>
                              <a:gd name="connsiteX0" fmla="*/ 0 w 1484079"/>
                              <a:gd name="connsiteY0" fmla="*/ 133632 h 1445215"/>
                              <a:gd name="connsiteX1" fmla="*/ 677228 w 1484079"/>
                              <a:gd name="connsiteY1" fmla="*/ 61458 h 1445215"/>
                              <a:gd name="connsiteX2" fmla="*/ 1484079 w 1484079"/>
                              <a:gd name="connsiteY2" fmla="*/ 0 h 1445215"/>
                              <a:gd name="connsiteX3" fmla="*/ 1246123 w 1484079"/>
                              <a:gd name="connsiteY3" fmla="*/ 1445215 h 1445215"/>
                              <a:gd name="connsiteX4" fmla="*/ 287864 w 1484079"/>
                              <a:gd name="connsiteY4" fmla="*/ 1128700 h 1445215"/>
                              <a:gd name="connsiteX5" fmla="*/ 0 w 1484079"/>
                              <a:gd name="connsiteY5" fmla="*/ 133632 h 1445215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246123 w 1484079"/>
                              <a:gd name="connsiteY3" fmla="*/ 1768033 h 1768033"/>
                              <a:gd name="connsiteX4" fmla="*/ 287864 w 1484079"/>
                              <a:gd name="connsiteY4" fmla="*/ 1451518 h 1768033"/>
                              <a:gd name="connsiteX5" fmla="*/ 0 w 1484079"/>
                              <a:gd name="connsiteY5" fmla="*/ 456450 h 1768033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376847 w 1484079"/>
                              <a:gd name="connsiteY3" fmla="*/ 1012001 h 1768033"/>
                              <a:gd name="connsiteX4" fmla="*/ 1246123 w 1484079"/>
                              <a:gd name="connsiteY4" fmla="*/ 1768033 h 1768033"/>
                              <a:gd name="connsiteX5" fmla="*/ 287864 w 1484079"/>
                              <a:gd name="connsiteY5" fmla="*/ 1451518 h 1768033"/>
                              <a:gd name="connsiteX6" fmla="*/ 0 w 1484079"/>
                              <a:gd name="connsiteY6" fmla="*/ 456450 h 1768033"/>
                              <a:gd name="connsiteX0" fmla="*/ 0 w 1714032"/>
                              <a:gd name="connsiteY0" fmla="*/ 456450 h 1768033"/>
                              <a:gd name="connsiteX1" fmla="*/ 483288 w 1714032"/>
                              <a:gd name="connsiteY1" fmla="*/ 0 h 1768033"/>
                              <a:gd name="connsiteX2" fmla="*/ 1484079 w 1714032"/>
                              <a:gd name="connsiteY2" fmla="*/ 322818 h 1768033"/>
                              <a:gd name="connsiteX3" fmla="*/ 1714032 w 1714032"/>
                              <a:gd name="connsiteY3" fmla="*/ 1353107 h 1768033"/>
                              <a:gd name="connsiteX4" fmla="*/ 1246123 w 1714032"/>
                              <a:gd name="connsiteY4" fmla="*/ 1768033 h 1768033"/>
                              <a:gd name="connsiteX5" fmla="*/ 287864 w 1714032"/>
                              <a:gd name="connsiteY5" fmla="*/ 1451518 h 1768033"/>
                              <a:gd name="connsiteX6" fmla="*/ 0 w 1714032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1484079 w 2390493"/>
                              <a:gd name="connsiteY2" fmla="*/ 322818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2117239 w 2390493"/>
                              <a:gd name="connsiteY2" fmla="*/ 522639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87864 w 2390493"/>
                              <a:gd name="connsiteY5" fmla="*/ 145151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346012 w 2390493"/>
                              <a:gd name="connsiteY5" fmla="*/ 135065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51889 w 2390493"/>
                              <a:gd name="connsiteY5" fmla="*/ 1332148 h 1883671"/>
                              <a:gd name="connsiteX6" fmla="*/ 0 w 2390493"/>
                              <a:gd name="connsiteY6" fmla="*/ 456450 h 1883671"/>
                              <a:gd name="connsiteX0" fmla="*/ 0 w 2256731"/>
                              <a:gd name="connsiteY0" fmla="*/ 468223 h 1883671"/>
                              <a:gd name="connsiteX1" fmla="*/ 349526 w 2256731"/>
                              <a:gd name="connsiteY1" fmla="*/ 0 h 1883671"/>
                              <a:gd name="connsiteX2" fmla="*/ 1983477 w 2256731"/>
                              <a:gd name="connsiteY2" fmla="*/ 522639 h 1883671"/>
                              <a:gd name="connsiteX3" fmla="*/ 2256731 w 2256731"/>
                              <a:gd name="connsiteY3" fmla="*/ 1420082 h 1883671"/>
                              <a:gd name="connsiteX4" fmla="*/ 1834739 w 2256731"/>
                              <a:gd name="connsiteY4" fmla="*/ 1883671 h 1883671"/>
                              <a:gd name="connsiteX5" fmla="*/ 118127 w 2256731"/>
                              <a:gd name="connsiteY5" fmla="*/ 1332148 h 1883671"/>
                              <a:gd name="connsiteX6" fmla="*/ 0 w 2256731"/>
                              <a:gd name="connsiteY6" fmla="*/ 468223 h 1883671"/>
                              <a:gd name="connsiteX0" fmla="*/ 0 w 2382383"/>
                              <a:gd name="connsiteY0" fmla="*/ 448796 h 1883671"/>
                              <a:gd name="connsiteX1" fmla="*/ 475178 w 2382383"/>
                              <a:gd name="connsiteY1" fmla="*/ 0 h 1883671"/>
                              <a:gd name="connsiteX2" fmla="*/ 2109129 w 2382383"/>
                              <a:gd name="connsiteY2" fmla="*/ 522639 h 1883671"/>
                              <a:gd name="connsiteX3" fmla="*/ 2382383 w 2382383"/>
                              <a:gd name="connsiteY3" fmla="*/ 1420082 h 1883671"/>
                              <a:gd name="connsiteX4" fmla="*/ 1960391 w 2382383"/>
                              <a:gd name="connsiteY4" fmla="*/ 1883671 h 1883671"/>
                              <a:gd name="connsiteX5" fmla="*/ 243779 w 2382383"/>
                              <a:gd name="connsiteY5" fmla="*/ 1332148 h 1883671"/>
                              <a:gd name="connsiteX6" fmla="*/ 0 w 2382383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09129 w 2397689"/>
                              <a:gd name="connsiteY2" fmla="*/ 522639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17240 w 2397689"/>
                              <a:gd name="connsiteY2" fmla="*/ 514985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226211 w 2397689"/>
                              <a:gd name="connsiteY2" fmla="*/ 565479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459827"/>
                              <a:gd name="connsiteY0" fmla="*/ 448796 h 1883671"/>
                              <a:gd name="connsiteX1" fmla="*/ 475178 w 2459827"/>
                              <a:gd name="connsiteY1" fmla="*/ 0 h 1883671"/>
                              <a:gd name="connsiteX2" fmla="*/ 2226211 w 2459827"/>
                              <a:gd name="connsiteY2" fmla="*/ 565479 h 1883671"/>
                              <a:gd name="connsiteX3" fmla="*/ 2459827 w 2459827"/>
                              <a:gd name="connsiteY3" fmla="*/ 1469660 h 1883671"/>
                              <a:gd name="connsiteX4" fmla="*/ 1960391 w 2459827"/>
                              <a:gd name="connsiteY4" fmla="*/ 1883671 h 1883671"/>
                              <a:gd name="connsiteX5" fmla="*/ 243779 w 2459827"/>
                              <a:gd name="connsiteY5" fmla="*/ 1332148 h 1883671"/>
                              <a:gd name="connsiteX6" fmla="*/ 0 w 2459827"/>
                              <a:gd name="connsiteY6" fmla="*/ 448796 h 1883671"/>
                              <a:gd name="connsiteX0" fmla="*/ 0 w 2459827"/>
                              <a:gd name="connsiteY0" fmla="*/ 448796 h 1938156"/>
                              <a:gd name="connsiteX1" fmla="*/ 475178 w 2459827"/>
                              <a:gd name="connsiteY1" fmla="*/ 0 h 1938156"/>
                              <a:gd name="connsiteX2" fmla="*/ 2226211 w 2459827"/>
                              <a:gd name="connsiteY2" fmla="*/ 565479 h 1938156"/>
                              <a:gd name="connsiteX3" fmla="*/ 2459827 w 2459827"/>
                              <a:gd name="connsiteY3" fmla="*/ 1469660 h 1938156"/>
                              <a:gd name="connsiteX4" fmla="*/ 1935143 w 2459827"/>
                              <a:gd name="connsiteY4" fmla="*/ 1938156 h 1938156"/>
                              <a:gd name="connsiteX5" fmla="*/ 243779 w 2459827"/>
                              <a:gd name="connsiteY5" fmla="*/ 1332148 h 1938156"/>
                              <a:gd name="connsiteX6" fmla="*/ 0 w 2459827"/>
                              <a:gd name="connsiteY6" fmla="*/ 448796 h 1938156"/>
                              <a:gd name="connsiteX0" fmla="*/ 0 w 2459827"/>
                              <a:gd name="connsiteY0" fmla="*/ 448796 h 1938156"/>
                              <a:gd name="connsiteX1" fmla="*/ 475178 w 2459827"/>
                              <a:gd name="connsiteY1" fmla="*/ 0 h 1938156"/>
                              <a:gd name="connsiteX2" fmla="*/ 2226211 w 2459827"/>
                              <a:gd name="connsiteY2" fmla="*/ 565479 h 1938156"/>
                              <a:gd name="connsiteX3" fmla="*/ 2459827 w 2459827"/>
                              <a:gd name="connsiteY3" fmla="*/ 1469660 h 1938156"/>
                              <a:gd name="connsiteX4" fmla="*/ 1935143 w 2459827"/>
                              <a:gd name="connsiteY4" fmla="*/ 1938156 h 1938156"/>
                              <a:gd name="connsiteX5" fmla="*/ 266738 w 2459827"/>
                              <a:gd name="connsiteY5" fmla="*/ 1356480 h 1938156"/>
                              <a:gd name="connsiteX6" fmla="*/ 0 w 2459827"/>
                              <a:gd name="connsiteY6" fmla="*/ 448796 h 19381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59827" h="1938156">
                                <a:moveTo>
                                  <a:pt x="0" y="448796"/>
                                </a:moveTo>
                                <a:lnTo>
                                  <a:pt x="475178" y="0"/>
                                </a:lnTo>
                                <a:lnTo>
                                  <a:pt x="2226211" y="565479"/>
                                </a:lnTo>
                                <a:lnTo>
                                  <a:pt x="2459827" y="1469660"/>
                                </a:lnTo>
                                <a:lnTo>
                                  <a:pt x="1935143" y="1938156"/>
                                </a:lnTo>
                                <a:lnTo>
                                  <a:pt x="266738" y="1356480"/>
                                </a:lnTo>
                                <a:lnTo>
                                  <a:pt x="0" y="448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Rectangle 8">
                          <a:hlinkClick r:id="" action="ppaction://hlinksldjump?num=7"/>
                        </wps:cNvPr>
                        <wps:cNvSpPr/>
                        <wps:spPr>
                          <a:xfrm rot="18800197">
                            <a:off x="4128438" y="208574"/>
                            <a:ext cx="2450342" cy="2033194"/>
                          </a:xfrm>
                          <a:custGeom>
                            <a:avLst/>
                            <a:gdLst>
                              <a:gd name="connsiteX0" fmla="*/ 0 w 1196215"/>
                              <a:gd name="connsiteY0" fmla="*/ 0 h 1128700"/>
                              <a:gd name="connsiteX1" fmla="*/ 1196215 w 1196215"/>
                              <a:gd name="connsiteY1" fmla="*/ 0 h 1128700"/>
                              <a:gd name="connsiteX2" fmla="*/ 1196215 w 1196215"/>
                              <a:gd name="connsiteY2" fmla="*/ 1128700 h 1128700"/>
                              <a:gd name="connsiteX3" fmla="*/ 0 w 1196215"/>
                              <a:gd name="connsiteY3" fmla="*/ 1128700 h 1128700"/>
                              <a:gd name="connsiteX4" fmla="*/ 0 w 1196215"/>
                              <a:gd name="connsiteY4" fmla="*/ 0 h 1128700"/>
                              <a:gd name="connsiteX0" fmla="*/ 0 w 1484079"/>
                              <a:gd name="connsiteY0" fmla="*/ 133632 h 1128700"/>
                              <a:gd name="connsiteX1" fmla="*/ 1484079 w 1484079"/>
                              <a:gd name="connsiteY1" fmla="*/ 0 h 1128700"/>
                              <a:gd name="connsiteX2" fmla="*/ 1484079 w 1484079"/>
                              <a:gd name="connsiteY2" fmla="*/ 1128700 h 1128700"/>
                              <a:gd name="connsiteX3" fmla="*/ 287864 w 1484079"/>
                              <a:gd name="connsiteY3" fmla="*/ 1128700 h 1128700"/>
                              <a:gd name="connsiteX4" fmla="*/ 0 w 1484079"/>
                              <a:gd name="connsiteY4" fmla="*/ 133632 h 1128700"/>
                              <a:gd name="connsiteX0" fmla="*/ 0 w 1484079"/>
                              <a:gd name="connsiteY0" fmla="*/ 133632 h 1445215"/>
                              <a:gd name="connsiteX1" fmla="*/ 1484079 w 1484079"/>
                              <a:gd name="connsiteY1" fmla="*/ 0 h 1445215"/>
                              <a:gd name="connsiteX2" fmla="*/ 1246123 w 1484079"/>
                              <a:gd name="connsiteY2" fmla="*/ 1445215 h 1445215"/>
                              <a:gd name="connsiteX3" fmla="*/ 287864 w 1484079"/>
                              <a:gd name="connsiteY3" fmla="*/ 1128700 h 1445215"/>
                              <a:gd name="connsiteX4" fmla="*/ 0 w 1484079"/>
                              <a:gd name="connsiteY4" fmla="*/ 133632 h 1445215"/>
                              <a:gd name="connsiteX0" fmla="*/ 0 w 1484079"/>
                              <a:gd name="connsiteY0" fmla="*/ 133632 h 1445215"/>
                              <a:gd name="connsiteX1" fmla="*/ 677228 w 1484079"/>
                              <a:gd name="connsiteY1" fmla="*/ 61458 h 1445215"/>
                              <a:gd name="connsiteX2" fmla="*/ 1484079 w 1484079"/>
                              <a:gd name="connsiteY2" fmla="*/ 0 h 1445215"/>
                              <a:gd name="connsiteX3" fmla="*/ 1246123 w 1484079"/>
                              <a:gd name="connsiteY3" fmla="*/ 1445215 h 1445215"/>
                              <a:gd name="connsiteX4" fmla="*/ 287864 w 1484079"/>
                              <a:gd name="connsiteY4" fmla="*/ 1128700 h 1445215"/>
                              <a:gd name="connsiteX5" fmla="*/ 0 w 1484079"/>
                              <a:gd name="connsiteY5" fmla="*/ 133632 h 1445215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246123 w 1484079"/>
                              <a:gd name="connsiteY3" fmla="*/ 1768033 h 1768033"/>
                              <a:gd name="connsiteX4" fmla="*/ 287864 w 1484079"/>
                              <a:gd name="connsiteY4" fmla="*/ 1451518 h 1768033"/>
                              <a:gd name="connsiteX5" fmla="*/ 0 w 1484079"/>
                              <a:gd name="connsiteY5" fmla="*/ 456450 h 1768033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376847 w 1484079"/>
                              <a:gd name="connsiteY3" fmla="*/ 1012001 h 1768033"/>
                              <a:gd name="connsiteX4" fmla="*/ 1246123 w 1484079"/>
                              <a:gd name="connsiteY4" fmla="*/ 1768033 h 1768033"/>
                              <a:gd name="connsiteX5" fmla="*/ 287864 w 1484079"/>
                              <a:gd name="connsiteY5" fmla="*/ 1451518 h 1768033"/>
                              <a:gd name="connsiteX6" fmla="*/ 0 w 1484079"/>
                              <a:gd name="connsiteY6" fmla="*/ 456450 h 1768033"/>
                              <a:gd name="connsiteX0" fmla="*/ 0 w 1714032"/>
                              <a:gd name="connsiteY0" fmla="*/ 456450 h 1768033"/>
                              <a:gd name="connsiteX1" fmla="*/ 483288 w 1714032"/>
                              <a:gd name="connsiteY1" fmla="*/ 0 h 1768033"/>
                              <a:gd name="connsiteX2" fmla="*/ 1484079 w 1714032"/>
                              <a:gd name="connsiteY2" fmla="*/ 322818 h 1768033"/>
                              <a:gd name="connsiteX3" fmla="*/ 1714032 w 1714032"/>
                              <a:gd name="connsiteY3" fmla="*/ 1353107 h 1768033"/>
                              <a:gd name="connsiteX4" fmla="*/ 1246123 w 1714032"/>
                              <a:gd name="connsiteY4" fmla="*/ 1768033 h 1768033"/>
                              <a:gd name="connsiteX5" fmla="*/ 287864 w 1714032"/>
                              <a:gd name="connsiteY5" fmla="*/ 1451518 h 1768033"/>
                              <a:gd name="connsiteX6" fmla="*/ 0 w 1714032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1484079 w 2390493"/>
                              <a:gd name="connsiteY2" fmla="*/ 322818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2117239 w 2390493"/>
                              <a:gd name="connsiteY2" fmla="*/ 522639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87864 w 2390493"/>
                              <a:gd name="connsiteY5" fmla="*/ 145151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346012 w 2390493"/>
                              <a:gd name="connsiteY5" fmla="*/ 135065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51889 w 2390493"/>
                              <a:gd name="connsiteY5" fmla="*/ 1332148 h 1883671"/>
                              <a:gd name="connsiteX6" fmla="*/ 0 w 2390493"/>
                              <a:gd name="connsiteY6" fmla="*/ 456450 h 1883671"/>
                              <a:gd name="connsiteX0" fmla="*/ 0 w 2256731"/>
                              <a:gd name="connsiteY0" fmla="*/ 468223 h 1883671"/>
                              <a:gd name="connsiteX1" fmla="*/ 349526 w 2256731"/>
                              <a:gd name="connsiteY1" fmla="*/ 0 h 1883671"/>
                              <a:gd name="connsiteX2" fmla="*/ 1983477 w 2256731"/>
                              <a:gd name="connsiteY2" fmla="*/ 522639 h 1883671"/>
                              <a:gd name="connsiteX3" fmla="*/ 2256731 w 2256731"/>
                              <a:gd name="connsiteY3" fmla="*/ 1420082 h 1883671"/>
                              <a:gd name="connsiteX4" fmla="*/ 1834739 w 2256731"/>
                              <a:gd name="connsiteY4" fmla="*/ 1883671 h 1883671"/>
                              <a:gd name="connsiteX5" fmla="*/ 118127 w 2256731"/>
                              <a:gd name="connsiteY5" fmla="*/ 1332148 h 1883671"/>
                              <a:gd name="connsiteX6" fmla="*/ 0 w 2256731"/>
                              <a:gd name="connsiteY6" fmla="*/ 468223 h 1883671"/>
                              <a:gd name="connsiteX0" fmla="*/ 0 w 2382383"/>
                              <a:gd name="connsiteY0" fmla="*/ 448796 h 1883671"/>
                              <a:gd name="connsiteX1" fmla="*/ 475178 w 2382383"/>
                              <a:gd name="connsiteY1" fmla="*/ 0 h 1883671"/>
                              <a:gd name="connsiteX2" fmla="*/ 2109129 w 2382383"/>
                              <a:gd name="connsiteY2" fmla="*/ 522639 h 1883671"/>
                              <a:gd name="connsiteX3" fmla="*/ 2382383 w 2382383"/>
                              <a:gd name="connsiteY3" fmla="*/ 1420082 h 1883671"/>
                              <a:gd name="connsiteX4" fmla="*/ 1960391 w 2382383"/>
                              <a:gd name="connsiteY4" fmla="*/ 1883671 h 1883671"/>
                              <a:gd name="connsiteX5" fmla="*/ 243779 w 2382383"/>
                              <a:gd name="connsiteY5" fmla="*/ 1332148 h 1883671"/>
                              <a:gd name="connsiteX6" fmla="*/ 0 w 2382383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09129 w 2397689"/>
                              <a:gd name="connsiteY2" fmla="*/ 522639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17240 w 2397689"/>
                              <a:gd name="connsiteY2" fmla="*/ 514985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397689"/>
                              <a:gd name="connsiteY0" fmla="*/ 448796 h 2033194"/>
                              <a:gd name="connsiteX1" fmla="*/ 475178 w 2397689"/>
                              <a:gd name="connsiteY1" fmla="*/ 0 h 2033194"/>
                              <a:gd name="connsiteX2" fmla="*/ 2117240 w 2397689"/>
                              <a:gd name="connsiteY2" fmla="*/ 514985 h 2033194"/>
                              <a:gd name="connsiteX3" fmla="*/ 2397689 w 2397689"/>
                              <a:gd name="connsiteY3" fmla="*/ 1436303 h 2033194"/>
                              <a:gd name="connsiteX4" fmla="*/ 1948160 w 2397689"/>
                              <a:gd name="connsiteY4" fmla="*/ 2033194 h 2033194"/>
                              <a:gd name="connsiteX5" fmla="*/ 243779 w 2397689"/>
                              <a:gd name="connsiteY5" fmla="*/ 1332148 h 2033194"/>
                              <a:gd name="connsiteX6" fmla="*/ 0 w 2397689"/>
                              <a:gd name="connsiteY6" fmla="*/ 448796 h 2033194"/>
                              <a:gd name="connsiteX0" fmla="*/ 0 w 2426012"/>
                              <a:gd name="connsiteY0" fmla="*/ 448796 h 2033194"/>
                              <a:gd name="connsiteX1" fmla="*/ 475178 w 2426012"/>
                              <a:gd name="connsiteY1" fmla="*/ 0 h 2033194"/>
                              <a:gd name="connsiteX2" fmla="*/ 2117240 w 2426012"/>
                              <a:gd name="connsiteY2" fmla="*/ 514985 h 2033194"/>
                              <a:gd name="connsiteX3" fmla="*/ 2426012 w 2426012"/>
                              <a:gd name="connsiteY3" fmla="*/ 1547564 h 2033194"/>
                              <a:gd name="connsiteX4" fmla="*/ 1948160 w 2426012"/>
                              <a:gd name="connsiteY4" fmla="*/ 2033194 h 2033194"/>
                              <a:gd name="connsiteX5" fmla="*/ 243779 w 2426012"/>
                              <a:gd name="connsiteY5" fmla="*/ 1332148 h 2033194"/>
                              <a:gd name="connsiteX6" fmla="*/ 0 w 2426012"/>
                              <a:gd name="connsiteY6" fmla="*/ 448796 h 2033194"/>
                              <a:gd name="connsiteX0" fmla="*/ 0 w 2426012"/>
                              <a:gd name="connsiteY0" fmla="*/ 448796 h 2033194"/>
                              <a:gd name="connsiteX1" fmla="*/ 475178 w 2426012"/>
                              <a:gd name="connsiteY1" fmla="*/ 0 h 2033194"/>
                              <a:gd name="connsiteX2" fmla="*/ 2117240 w 2426012"/>
                              <a:gd name="connsiteY2" fmla="*/ 514985 h 2033194"/>
                              <a:gd name="connsiteX3" fmla="*/ 2426012 w 2426012"/>
                              <a:gd name="connsiteY3" fmla="*/ 1547564 h 2033194"/>
                              <a:gd name="connsiteX4" fmla="*/ 1948160 w 2426012"/>
                              <a:gd name="connsiteY4" fmla="*/ 2033194 h 2033194"/>
                              <a:gd name="connsiteX5" fmla="*/ 232006 w 2426012"/>
                              <a:gd name="connsiteY5" fmla="*/ 1465909 h 2033194"/>
                              <a:gd name="connsiteX6" fmla="*/ 0 w 2426012"/>
                              <a:gd name="connsiteY6" fmla="*/ 448796 h 2033194"/>
                              <a:gd name="connsiteX0" fmla="*/ 0 w 2474675"/>
                              <a:gd name="connsiteY0" fmla="*/ 494714 h 2033194"/>
                              <a:gd name="connsiteX1" fmla="*/ 523841 w 2474675"/>
                              <a:gd name="connsiteY1" fmla="*/ 0 h 2033194"/>
                              <a:gd name="connsiteX2" fmla="*/ 2165903 w 2474675"/>
                              <a:gd name="connsiteY2" fmla="*/ 514985 h 2033194"/>
                              <a:gd name="connsiteX3" fmla="*/ 2474675 w 2474675"/>
                              <a:gd name="connsiteY3" fmla="*/ 1547564 h 2033194"/>
                              <a:gd name="connsiteX4" fmla="*/ 1996823 w 2474675"/>
                              <a:gd name="connsiteY4" fmla="*/ 2033194 h 2033194"/>
                              <a:gd name="connsiteX5" fmla="*/ 280669 w 2474675"/>
                              <a:gd name="connsiteY5" fmla="*/ 1465909 h 2033194"/>
                              <a:gd name="connsiteX6" fmla="*/ 0 w 2474675"/>
                              <a:gd name="connsiteY6" fmla="*/ 494714 h 2033194"/>
                              <a:gd name="connsiteX0" fmla="*/ 0 w 2474675"/>
                              <a:gd name="connsiteY0" fmla="*/ 494714 h 2033194"/>
                              <a:gd name="connsiteX1" fmla="*/ 523841 w 2474675"/>
                              <a:gd name="connsiteY1" fmla="*/ 0 h 2033194"/>
                              <a:gd name="connsiteX2" fmla="*/ 2165903 w 2474675"/>
                              <a:gd name="connsiteY2" fmla="*/ 514985 h 2033194"/>
                              <a:gd name="connsiteX3" fmla="*/ 2474675 w 2474675"/>
                              <a:gd name="connsiteY3" fmla="*/ 1547564 h 2033194"/>
                              <a:gd name="connsiteX4" fmla="*/ 1996823 w 2474675"/>
                              <a:gd name="connsiteY4" fmla="*/ 2033194 h 2033194"/>
                              <a:gd name="connsiteX5" fmla="*/ 320765 w 2474675"/>
                              <a:gd name="connsiteY5" fmla="*/ 1443408 h 2033194"/>
                              <a:gd name="connsiteX6" fmla="*/ 0 w 2474675"/>
                              <a:gd name="connsiteY6" fmla="*/ 494714 h 2033194"/>
                              <a:gd name="connsiteX0" fmla="*/ 0 w 2474675"/>
                              <a:gd name="connsiteY0" fmla="*/ 494714 h 2033194"/>
                              <a:gd name="connsiteX1" fmla="*/ 523841 w 2474675"/>
                              <a:gd name="connsiteY1" fmla="*/ 0 h 2033194"/>
                              <a:gd name="connsiteX2" fmla="*/ 2165903 w 2474675"/>
                              <a:gd name="connsiteY2" fmla="*/ 514985 h 2033194"/>
                              <a:gd name="connsiteX3" fmla="*/ 2474675 w 2474675"/>
                              <a:gd name="connsiteY3" fmla="*/ 1547564 h 2033194"/>
                              <a:gd name="connsiteX4" fmla="*/ 1996823 w 2474675"/>
                              <a:gd name="connsiteY4" fmla="*/ 2033194 h 2033194"/>
                              <a:gd name="connsiteX5" fmla="*/ 265364 w 2474675"/>
                              <a:gd name="connsiteY5" fmla="*/ 1449687 h 2033194"/>
                              <a:gd name="connsiteX6" fmla="*/ 0 w 2474675"/>
                              <a:gd name="connsiteY6" fmla="*/ 494714 h 2033194"/>
                              <a:gd name="connsiteX0" fmla="*/ 0 w 2442232"/>
                              <a:gd name="connsiteY0" fmla="*/ 464103 h 2033194"/>
                              <a:gd name="connsiteX1" fmla="*/ 491398 w 2442232"/>
                              <a:gd name="connsiteY1" fmla="*/ 0 h 2033194"/>
                              <a:gd name="connsiteX2" fmla="*/ 2133460 w 2442232"/>
                              <a:gd name="connsiteY2" fmla="*/ 514985 h 2033194"/>
                              <a:gd name="connsiteX3" fmla="*/ 2442232 w 2442232"/>
                              <a:gd name="connsiteY3" fmla="*/ 1547564 h 2033194"/>
                              <a:gd name="connsiteX4" fmla="*/ 1964380 w 2442232"/>
                              <a:gd name="connsiteY4" fmla="*/ 2033194 h 2033194"/>
                              <a:gd name="connsiteX5" fmla="*/ 232921 w 2442232"/>
                              <a:gd name="connsiteY5" fmla="*/ 1449687 h 2033194"/>
                              <a:gd name="connsiteX6" fmla="*/ 0 w 2442232"/>
                              <a:gd name="connsiteY6" fmla="*/ 464103 h 2033194"/>
                              <a:gd name="connsiteX0" fmla="*/ 0 w 2450342"/>
                              <a:gd name="connsiteY0" fmla="*/ 471756 h 2033194"/>
                              <a:gd name="connsiteX1" fmla="*/ 499508 w 2450342"/>
                              <a:gd name="connsiteY1" fmla="*/ 0 h 2033194"/>
                              <a:gd name="connsiteX2" fmla="*/ 2141570 w 2450342"/>
                              <a:gd name="connsiteY2" fmla="*/ 514985 h 2033194"/>
                              <a:gd name="connsiteX3" fmla="*/ 2450342 w 2450342"/>
                              <a:gd name="connsiteY3" fmla="*/ 1547564 h 2033194"/>
                              <a:gd name="connsiteX4" fmla="*/ 1972490 w 2450342"/>
                              <a:gd name="connsiteY4" fmla="*/ 2033194 h 2033194"/>
                              <a:gd name="connsiteX5" fmla="*/ 241031 w 2450342"/>
                              <a:gd name="connsiteY5" fmla="*/ 1449687 h 2033194"/>
                              <a:gd name="connsiteX6" fmla="*/ 0 w 2450342"/>
                              <a:gd name="connsiteY6" fmla="*/ 471756 h 20331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50342" h="2033194">
                                <a:moveTo>
                                  <a:pt x="0" y="471756"/>
                                </a:moveTo>
                                <a:lnTo>
                                  <a:pt x="499508" y="0"/>
                                </a:lnTo>
                                <a:lnTo>
                                  <a:pt x="2141570" y="514985"/>
                                </a:lnTo>
                                <a:lnTo>
                                  <a:pt x="2450342" y="1547564"/>
                                </a:lnTo>
                                <a:lnTo>
                                  <a:pt x="1972490" y="2033194"/>
                                </a:lnTo>
                                <a:lnTo>
                                  <a:pt x="241031" y="1449687"/>
                                </a:lnTo>
                                <a:lnTo>
                                  <a:pt x="0" y="47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Rectangle 8">
                          <a:hlinkClick r:id="" action="ppaction://hlinksldjump?num=8"/>
                        </wps:cNvPr>
                        <wps:cNvSpPr/>
                        <wps:spPr>
                          <a:xfrm rot="19047282">
                            <a:off x="3676343" y="2787427"/>
                            <a:ext cx="2508691" cy="2660535"/>
                          </a:xfrm>
                          <a:custGeom>
                            <a:avLst/>
                            <a:gdLst>
                              <a:gd name="connsiteX0" fmla="*/ 0 w 1196215"/>
                              <a:gd name="connsiteY0" fmla="*/ 0 h 1128700"/>
                              <a:gd name="connsiteX1" fmla="*/ 1196215 w 1196215"/>
                              <a:gd name="connsiteY1" fmla="*/ 0 h 1128700"/>
                              <a:gd name="connsiteX2" fmla="*/ 1196215 w 1196215"/>
                              <a:gd name="connsiteY2" fmla="*/ 1128700 h 1128700"/>
                              <a:gd name="connsiteX3" fmla="*/ 0 w 1196215"/>
                              <a:gd name="connsiteY3" fmla="*/ 1128700 h 1128700"/>
                              <a:gd name="connsiteX4" fmla="*/ 0 w 1196215"/>
                              <a:gd name="connsiteY4" fmla="*/ 0 h 1128700"/>
                              <a:gd name="connsiteX0" fmla="*/ 0 w 1484079"/>
                              <a:gd name="connsiteY0" fmla="*/ 133632 h 1128700"/>
                              <a:gd name="connsiteX1" fmla="*/ 1484079 w 1484079"/>
                              <a:gd name="connsiteY1" fmla="*/ 0 h 1128700"/>
                              <a:gd name="connsiteX2" fmla="*/ 1484079 w 1484079"/>
                              <a:gd name="connsiteY2" fmla="*/ 1128700 h 1128700"/>
                              <a:gd name="connsiteX3" fmla="*/ 287864 w 1484079"/>
                              <a:gd name="connsiteY3" fmla="*/ 1128700 h 1128700"/>
                              <a:gd name="connsiteX4" fmla="*/ 0 w 1484079"/>
                              <a:gd name="connsiteY4" fmla="*/ 133632 h 1128700"/>
                              <a:gd name="connsiteX0" fmla="*/ 0 w 1484079"/>
                              <a:gd name="connsiteY0" fmla="*/ 133632 h 1445215"/>
                              <a:gd name="connsiteX1" fmla="*/ 1484079 w 1484079"/>
                              <a:gd name="connsiteY1" fmla="*/ 0 h 1445215"/>
                              <a:gd name="connsiteX2" fmla="*/ 1246123 w 1484079"/>
                              <a:gd name="connsiteY2" fmla="*/ 1445215 h 1445215"/>
                              <a:gd name="connsiteX3" fmla="*/ 287864 w 1484079"/>
                              <a:gd name="connsiteY3" fmla="*/ 1128700 h 1445215"/>
                              <a:gd name="connsiteX4" fmla="*/ 0 w 1484079"/>
                              <a:gd name="connsiteY4" fmla="*/ 133632 h 1445215"/>
                              <a:gd name="connsiteX0" fmla="*/ 0 w 1484079"/>
                              <a:gd name="connsiteY0" fmla="*/ 133632 h 1445215"/>
                              <a:gd name="connsiteX1" fmla="*/ 677228 w 1484079"/>
                              <a:gd name="connsiteY1" fmla="*/ 61458 h 1445215"/>
                              <a:gd name="connsiteX2" fmla="*/ 1484079 w 1484079"/>
                              <a:gd name="connsiteY2" fmla="*/ 0 h 1445215"/>
                              <a:gd name="connsiteX3" fmla="*/ 1246123 w 1484079"/>
                              <a:gd name="connsiteY3" fmla="*/ 1445215 h 1445215"/>
                              <a:gd name="connsiteX4" fmla="*/ 287864 w 1484079"/>
                              <a:gd name="connsiteY4" fmla="*/ 1128700 h 1445215"/>
                              <a:gd name="connsiteX5" fmla="*/ 0 w 1484079"/>
                              <a:gd name="connsiteY5" fmla="*/ 133632 h 1445215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246123 w 1484079"/>
                              <a:gd name="connsiteY3" fmla="*/ 1768033 h 1768033"/>
                              <a:gd name="connsiteX4" fmla="*/ 287864 w 1484079"/>
                              <a:gd name="connsiteY4" fmla="*/ 1451518 h 1768033"/>
                              <a:gd name="connsiteX5" fmla="*/ 0 w 1484079"/>
                              <a:gd name="connsiteY5" fmla="*/ 456450 h 1768033"/>
                              <a:gd name="connsiteX0" fmla="*/ 0 w 1484079"/>
                              <a:gd name="connsiteY0" fmla="*/ 456450 h 1768033"/>
                              <a:gd name="connsiteX1" fmla="*/ 483288 w 1484079"/>
                              <a:gd name="connsiteY1" fmla="*/ 0 h 1768033"/>
                              <a:gd name="connsiteX2" fmla="*/ 1484079 w 1484079"/>
                              <a:gd name="connsiteY2" fmla="*/ 322818 h 1768033"/>
                              <a:gd name="connsiteX3" fmla="*/ 1376847 w 1484079"/>
                              <a:gd name="connsiteY3" fmla="*/ 1012001 h 1768033"/>
                              <a:gd name="connsiteX4" fmla="*/ 1246123 w 1484079"/>
                              <a:gd name="connsiteY4" fmla="*/ 1768033 h 1768033"/>
                              <a:gd name="connsiteX5" fmla="*/ 287864 w 1484079"/>
                              <a:gd name="connsiteY5" fmla="*/ 1451518 h 1768033"/>
                              <a:gd name="connsiteX6" fmla="*/ 0 w 1484079"/>
                              <a:gd name="connsiteY6" fmla="*/ 456450 h 1768033"/>
                              <a:gd name="connsiteX0" fmla="*/ 0 w 1714032"/>
                              <a:gd name="connsiteY0" fmla="*/ 456450 h 1768033"/>
                              <a:gd name="connsiteX1" fmla="*/ 483288 w 1714032"/>
                              <a:gd name="connsiteY1" fmla="*/ 0 h 1768033"/>
                              <a:gd name="connsiteX2" fmla="*/ 1484079 w 1714032"/>
                              <a:gd name="connsiteY2" fmla="*/ 322818 h 1768033"/>
                              <a:gd name="connsiteX3" fmla="*/ 1714032 w 1714032"/>
                              <a:gd name="connsiteY3" fmla="*/ 1353107 h 1768033"/>
                              <a:gd name="connsiteX4" fmla="*/ 1246123 w 1714032"/>
                              <a:gd name="connsiteY4" fmla="*/ 1768033 h 1768033"/>
                              <a:gd name="connsiteX5" fmla="*/ 287864 w 1714032"/>
                              <a:gd name="connsiteY5" fmla="*/ 1451518 h 1768033"/>
                              <a:gd name="connsiteX6" fmla="*/ 0 w 1714032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1484079 w 2390493"/>
                              <a:gd name="connsiteY2" fmla="*/ 322818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768033"/>
                              <a:gd name="connsiteX1" fmla="*/ 483288 w 2390493"/>
                              <a:gd name="connsiteY1" fmla="*/ 0 h 1768033"/>
                              <a:gd name="connsiteX2" fmla="*/ 2117239 w 2390493"/>
                              <a:gd name="connsiteY2" fmla="*/ 522639 h 1768033"/>
                              <a:gd name="connsiteX3" fmla="*/ 2390493 w 2390493"/>
                              <a:gd name="connsiteY3" fmla="*/ 1420082 h 1768033"/>
                              <a:gd name="connsiteX4" fmla="*/ 1246123 w 2390493"/>
                              <a:gd name="connsiteY4" fmla="*/ 1768033 h 1768033"/>
                              <a:gd name="connsiteX5" fmla="*/ 287864 w 2390493"/>
                              <a:gd name="connsiteY5" fmla="*/ 1451518 h 1768033"/>
                              <a:gd name="connsiteX6" fmla="*/ 0 w 2390493"/>
                              <a:gd name="connsiteY6" fmla="*/ 456450 h 1768033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87864 w 2390493"/>
                              <a:gd name="connsiteY5" fmla="*/ 145151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346012 w 2390493"/>
                              <a:gd name="connsiteY5" fmla="*/ 1350658 h 1883671"/>
                              <a:gd name="connsiteX6" fmla="*/ 0 w 2390493"/>
                              <a:gd name="connsiteY6" fmla="*/ 456450 h 1883671"/>
                              <a:gd name="connsiteX0" fmla="*/ 0 w 2390493"/>
                              <a:gd name="connsiteY0" fmla="*/ 456450 h 1883671"/>
                              <a:gd name="connsiteX1" fmla="*/ 483288 w 2390493"/>
                              <a:gd name="connsiteY1" fmla="*/ 0 h 1883671"/>
                              <a:gd name="connsiteX2" fmla="*/ 2117239 w 2390493"/>
                              <a:gd name="connsiteY2" fmla="*/ 522639 h 1883671"/>
                              <a:gd name="connsiteX3" fmla="*/ 2390493 w 2390493"/>
                              <a:gd name="connsiteY3" fmla="*/ 1420082 h 1883671"/>
                              <a:gd name="connsiteX4" fmla="*/ 1968501 w 2390493"/>
                              <a:gd name="connsiteY4" fmla="*/ 1883671 h 1883671"/>
                              <a:gd name="connsiteX5" fmla="*/ 251889 w 2390493"/>
                              <a:gd name="connsiteY5" fmla="*/ 1332148 h 1883671"/>
                              <a:gd name="connsiteX6" fmla="*/ 0 w 2390493"/>
                              <a:gd name="connsiteY6" fmla="*/ 456450 h 1883671"/>
                              <a:gd name="connsiteX0" fmla="*/ 0 w 2256731"/>
                              <a:gd name="connsiteY0" fmla="*/ 468223 h 1883671"/>
                              <a:gd name="connsiteX1" fmla="*/ 349526 w 2256731"/>
                              <a:gd name="connsiteY1" fmla="*/ 0 h 1883671"/>
                              <a:gd name="connsiteX2" fmla="*/ 1983477 w 2256731"/>
                              <a:gd name="connsiteY2" fmla="*/ 522639 h 1883671"/>
                              <a:gd name="connsiteX3" fmla="*/ 2256731 w 2256731"/>
                              <a:gd name="connsiteY3" fmla="*/ 1420082 h 1883671"/>
                              <a:gd name="connsiteX4" fmla="*/ 1834739 w 2256731"/>
                              <a:gd name="connsiteY4" fmla="*/ 1883671 h 1883671"/>
                              <a:gd name="connsiteX5" fmla="*/ 118127 w 2256731"/>
                              <a:gd name="connsiteY5" fmla="*/ 1332148 h 1883671"/>
                              <a:gd name="connsiteX6" fmla="*/ 0 w 2256731"/>
                              <a:gd name="connsiteY6" fmla="*/ 468223 h 1883671"/>
                              <a:gd name="connsiteX0" fmla="*/ 0 w 2382383"/>
                              <a:gd name="connsiteY0" fmla="*/ 448796 h 1883671"/>
                              <a:gd name="connsiteX1" fmla="*/ 475178 w 2382383"/>
                              <a:gd name="connsiteY1" fmla="*/ 0 h 1883671"/>
                              <a:gd name="connsiteX2" fmla="*/ 2109129 w 2382383"/>
                              <a:gd name="connsiteY2" fmla="*/ 522639 h 1883671"/>
                              <a:gd name="connsiteX3" fmla="*/ 2382383 w 2382383"/>
                              <a:gd name="connsiteY3" fmla="*/ 1420082 h 1883671"/>
                              <a:gd name="connsiteX4" fmla="*/ 1960391 w 2382383"/>
                              <a:gd name="connsiteY4" fmla="*/ 1883671 h 1883671"/>
                              <a:gd name="connsiteX5" fmla="*/ 243779 w 2382383"/>
                              <a:gd name="connsiteY5" fmla="*/ 1332148 h 1883671"/>
                              <a:gd name="connsiteX6" fmla="*/ 0 w 2382383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09129 w 2397689"/>
                              <a:gd name="connsiteY2" fmla="*/ 522639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397689"/>
                              <a:gd name="connsiteY0" fmla="*/ 448796 h 1883671"/>
                              <a:gd name="connsiteX1" fmla="*/ 475178 w 2397689"/>
                              <a:gd name="connsiteY1" fmla="*/ 0 h 1883671"/>
                              <a:gd name="connsiteX2" fmla="*/ 2117240 w 2397689"/>
                              <a:gd name="connsiteY2" fmla="*/ 514985 h 1883671"/>
                              <a:gd name="connsiteX3" fmla="*/ 2397689 w 2397689"/>
                              <a:gd name="connsiteY3" fmla="*/ 1436303 h 1883671"/>
                              <a:gd name="connsiteX4" fmla="*/ 1960391 w 2397689"/>
                              <a:gd name="connsiteY4" fmla="*/ 1883671 h 1883671"/>
                              <a:gd name="connsiteX5" fmla="*/ 243779 w 2397689"/>
                              <a:gd name="connsiteY5" fmla="*/ 1332148 h 1883671"/>
                              <a:gd name="connsiteX6" fmla="*/ 0 w 2397689"/>
                              <a:gd name="connsiteY6" fmla="*/ 448796 h 1883671"/>
                              <a:gd name="connsiteX0" fmla="*/ 0 w 2547742"/>
                              <a:gd name="connsiteY0" fmla="*/ 448796 h 2245280"/>
                              <a:gd name="connsiteX1" fmla="*/ 475178 w 2547742"/>
                              <a:gd name="connsiteY1" fmla="*/ 0 h 2245280"/>
                              <a:gd name="connsiteX2" fmla="*/ 2117240 w 2547742"/>
                              <a:gd name="connsiteY2" fmla="*/ 514985 h 2245280"/>
                              <a:gd name="connsiteX3" fmla="*/ 2547742 w 2547742"/>
                              <a:gd name="connsiteY3" fmla="*/ 2245280 h 2245280"/>
                              <a:gd name="connsiteX4" fmla="*/ 1960391 w 2547742"/>
                              <a:gd name="connsiteY4" fmla="*/ 1883671 h 2245280"/>
                              <a:gd name="connsiteX5" fmla="*/ 243779 w 2547742"/>
                              <a:gd name="connsiteY5" fmla="*/ 1332148 h 2245280"/>
                              <a:gd name="connsiteX6" fmla="*/ 0 w 2547742"/>
                              <a:gd name="connsiteY6" fmla="*/ 448796 h 2245280"/>
                              <a:gd name="connsiteX0" fmla="*/ 0 w 2547742"/>
                              <a:gd name="connsiteY0" fmla="*/ 448796 h 2637246"/>
                              <a:gd name="connsiteX1" fmla="*/ 475178 w 2547742"/>
                              <a:gd name="connsiteY1" fmla="*/ 0 h 2637246"/>
                              <a:gd name="connsiteX2" fmla="*/ 2117240 w 2547742"/>
                              <a:gd name="connsiteY2" fmla="*/ 514985 h 2637246"/>
                              <a:gd name="connsiteX3" fmla="*/ 2547742 w 2547742"/>
                              <a:gd name="connsiteY3" fmla="*/ 2245280 h 2637246"/>
                              <a:gd name="connsiteX4" fmla="*/ 2104165 w 2547742"/>
                              <a:gd name="connsiteY4" fmla="*/ 2637246 h 2637246"/>
                              <a:gd name="connsiteX5" fmla="*/ 243779 w 2547742"/>
                              <a:gd name="connsiteY5" fmla="*/ 1332148 h 2637246"/>
                              <a:gd name="connsiteX6" fmla="*/ 0 w 2547742"/>
                              <a:gd name="connsiteY6" fmla="*/ 448796 h 2637246"/>
                              <a:gd name="connsiteX0" fmla="*/ 0 w 2547742"/>
                              <a:gd name="connsiteY0" fmla="*/ 448796 h 2637246"/>
                              <a:gd name="connsiteX1" fmla="*/ 475178 w 2547742"/>
                              <a:gd name="connsiteY1" fmla="*/ 0 h 2637246"/>
                              <a:gd name="connsiteX2" fmla="*/ 2117240 w 2547742"/>
                              <a:gd name="connsiteY2" fmla="*/ 514985 h 2637246"/>
                              <a:gd name="connsiteX3" fmla="*/ 2547742 w 2547742"/>
                              <a:gd name="connsiteY3" fmla="*/ 2245280 h 2637246"/>
                              <a:gd name="connsiteX4" fmla="*/ 2104165 w 2547742"/>
                              <a:gd name="connsiteY4" fmla="*/ 2637246 h 2637246"/>
                              <a:gd name="connsiteX5" fmla="*/ 1161668 w 2547742"/>
                              <a:gd name="connsiteY5" fmla="*/ 2321192 h 2637246"/>
                              <a:gd name="connsiteX6" fmla="*/ 0 w 2547742"/>
                              <a:gd name="connsiteY6" fmla="*/ 448796 h 2637246"/>
                              <a:gd name="connsiteX0" fmla="*/ 169167 w 2072564"/>
                              <a:gd name="connsiteY0" fmla="*/ 806710 h 2637246"/>
                              <a:gd name="connsiteX1" fmla="*/ 0 w 2072564"/>
                              <a:gd name="connsiteY1" fmla="*/ 0 h 2637246"/>
                              <a:gd name="connsiteX2" fmla="*/ 1642062 w 2072564"/>
                              <a:gd name="connsiteY2" fmla="*/ 514985 h 2637246"/>
                              <a:gd name="connsiteX3" fmla="*/ 2072564 w 2072564"/>
                              <a:gd name="connsiteY3" fmla="*/ 2245280 h 2637246"/>
                              <a:gd name="connsiteX4" fmla="*/ 1628987 w 2072564"/>
                              <a:gd name="connsiteY4" fmla="*/ 2637246 h 2637246"/>
                              <a:gd name="connsiteX5" fmla="*/ 686490 w 2072564"/>
                              <a:gd name="connsiteY5" fmla="*/ 2321192 h 2637246"/>
                              <a:gd name="connsiteX6" fmla="*/ 169167 w 2072564"/>
                              <a:gd name="connsiteY6" fmla="*/ 806710 h 2637246"/>
                              <a:gd name="connsiteX0" fmla="*/ 0 w 1903397"/>
                              <a:gd name="connsiteY0" fmla="*/ 605974 h 2436510"/>
                              <a:gd name="connsiteX1" fmla="*/ 495518 w 1903397"/>
                              <a:gd name="connsiteY1" fmla="*/ 0 h 2436510"/>
                              <a:gd name="connsiteX2" fmla="*/ 1472895 w 1903397"/>
                              <a:gd name="connsiteY2" fmla="*/ 314249 h 2436510"/>
                              <a:gd name="connsiteX3" fmla="*/ 1903397 w 1903397"/>
                              <a:gd name="connsiteY3" fmla="*/ 2044544 h 2436510"/>
                              <a:gd name="connsiteX4" fmla="*/ 1459820 w 1903397"/>
                              <a:gd name="connsiteY4" fmla="*/ 2436510 h 2436510"/>
                              <a:gd name="connsiteX5" fmla="*/ 517323 w 1903397"/>
                              <a:gd name="connsiteY5" fmla="*/ 2120456 h 2436510"/>
                              <a:gd name="connsiteX6" fmla="*/ 0 w 1903397"/>
                              <a:gd name="connsiteY6" fmla="*/ 605974 h 2436510"/>
                              <a:gd name="connsiteX0" fmla="*/ 0 w 1843876"/>
                              <a:gd name="connsiteY0" fmla="*/ 457822 h 2436510"/>
                              <a:gd name="connsiteX1" fmla="*/ 435997 w 1843876"/>
                              <a:gd name="connsiteY1" fmla="*/ 0 h 2436510"/>
                              <a:gd name="connsiteX2" fmla="*/ 1413374 w 1843876"/>
                              <a:gd name="connsiteY2" fmla="*/ 314249 h 2436510"/>
                              <a:gd name="connsiteX3" fmla="*/ 1843876 w 1843876"/>
                              <a:gd name="connsiteY3" fmla="*/ 2044544 h 2436510"/>
                              <a:gd name="connsiteX4" fmla="*/ 1400299 w 1843876"/>
                              <a:gd name="connsiteY4" fmla="*/ 2436510 h 2436510"/>
                              <a:gd name="connsiteX5" fmla="*/ 457802 w 1843876"/>
                              <a:gd name="connsiteY5" fmla="*/ 2120456 h 2436510"/>
                              <a:gd name="connsiteX6" fmla="*/ 0 w 1843876"/>
                              <a:gd name="connsiteY6" fmla="*/ 457822 h 2436510"/>
                              <a:gd name="connsiteX0" fmla="*/ 0 w 1843876"/>
                              <a:gd name="connsiteY0" fmla="*/ 457822 h 2436510"/>
                              <a:gd name="connsiteX1" fmla="*/ 435997 w 1843876"/>
                              <a:gd name="connsiteY1" fmla="*/ 0 h 2436510"/>
                              <a:gd name="connsiteX2" fmla="*/ 1413374 w 1843876"/>
                              <a:gd name="connsiteY2" fmla="*/ 314249 h 2436510"/>
                              <a:gd name="connsiteX3" fmla="*/ 1843876 w 1843876"/>
                              <a:gd name="connsiteY3" fmla="*/ 2044544 h 2436510"/>
                              <a:gd name="connsiteX4" fmla="*/ 1400299 w 1843876"/>
                              <a:gd name="connsiteY4" fmla="*/ 2436510 h 2436510"/>
                              <a:gd name="connsiteX5" fmla="*/ 471277 w 1843876"/>
                              <a:gd name="connsiteY5" fmla="*/ 2199731 h 2436510"/>
                              <a:gd name="connsiteX6" fmla="*/ 0 w 1843876"/>
                              <a:gd name="connsiteY6" fmla="*/ 457822 h 2436510"/>
                              <a:gd name="connsiteX0" fmla="*/ 0 w 1843876"/>
                              <a:gd name="connsiteY0" fmla="*/ 457822 h 2445079"/>
                              <a:gd name="connsiteX1" fmla="*/ 435997 w 1843876"/>
                              <a:gd name="connsiteY1" fmla="*/ 0 h 2445079"/>
                              <a:gd name="connsiteX2" fmla="*/ 1413374 w 1843876"/>
                              <a:gd name="connsiteY2" fmla="*/ 314249 h 2445079"/>
                              <a:gd name="connsiteX3" fmla="*/ 1843876 w 1843876"/>
                              <a:gd name="connsiteY3" fmla="*/ 2044544 h 2445079"/>
                              <a:gd name="connsiteX4" fmla="*/ 1423716 w 1843876"/>
                              <a:gd name="connsiteY4" fmla="*/ 2445079 h 2445079"/>
                              <a:gd name="connsiteX5" fmla="*/ 471277 w 1843876"/>
                              <a:gd name="connsiteY5" fmla="*/ 2199731 h 2445079"/>
                              <a:gd name="connsiteX6" fmla="*/ 0 w 1843876"/>
                              <a:gd name="connsiteY6" fmla="*/ 457822 h 2445079"/>
                              <a:gd name="connsiteX0" fmla="*/ 0 w 1843876"/>
                              <a:gd name="connsiteY0" fmla="*/ 457822 h 2445079"/>
                              <a:gd name="connsiteX1" fmla="*/ 435997 w 1843876"/>
                              <a:gd name="connsiteY1" fmla="*/ 0 h 2445079"/>
                              <a:gd name="connsiteX2" fmla="*/ 1413374 w 1843876"/>
                              <a:gd name="connsiteY2" fmla="*/ 314249 h 2445079"/>
                              <a:gd name="connsiteX3" fmla="*/ 1843876 w 1843876"/>
                              <a:gd name="connsiteY3" fmla="*/ 2044544 h 2445079"/>
                              <a:gd name="connsiteX4" fmla="*/ 1423716 w 1843876"/>
                              <a:gd name="connsiteY4" fmla="*/ 2445079 h 2445079"/>
                              <a:gd name="connsiteX5" fmla="*/ 438377 w 1843876"/>
                              <a:gd name="connsiteY5" fmla="*/ 2246106 h 2445079"/>
                              <a:gd name="connsiteX6" fmla="*/ 0 w 1843876"/>
                              <a:gd name="connsiteY6" fmla="*/ 457822 h 2445079"/>
                              <a:gd name="connsiteX0" fmla="*/ 0 w 2147796"/>
                              <a:gd name="connsiteY0" fmla="*/ 457822 h 2773755"/>
                              <a:gd name="connsiteX1" fmla="*/ 435997 w 2147796"/>
                              <a:gd name="connsiteY1" fmla="*/ 0 h 2773755"/>
                              <a:gd name="connsiteX2" fmla="*/ 1413374 w 2147796"/>
                              <a:gd name="connsiteY2" fmla="*/ 314249 h 2773755"/>
                              <a:gd name="connsiteX3" fmla="*/ 1843876 w 2147796"/>
                              <a:gd name="connsiteY3" fmla="*/ 2044544 h 2773755"/>
                              <a:gd name="connsiteX4" fmla="*/ 2147796 w 2147796"/>
                              <a:gd name="connsiteY4" fmla="*/ 2773755 h 2773755"/>
                              <a:gd name="connsiteX5" fmla="*/ 438377 w 2147796"/>
                              <a:gd name="connsiteY5" fmla="*/ 2246106 h 2773755"/>
                              <a:gd name="connsiteX6" fmla="*/ 0 w 2147796"/>
                              <a:gd name="connsiteY6" fmla="*/ 457822 h 2773755"/>
                              <a:gd name="connsiteX0" fmla="*/ 0 w 2639577"/>
                              <a:gd name="connsiteY0" fmla="*/ 457822 h 2773755"/>
                              <a:gd name="connsiteX1" fmla="*/ 435997 w 2639577"/>
                              <a:gd name="connsiteY1" fmla="*/ 0 h 2773755"/>
                              <a:gd name="connsiteX2" fmla="*/ 1413374 w 2639577"/>
                              <a:gd name="connsiteY2" fmla="*/ 314249 h 2773755"/>
                              <a:gd name="connsiteX3" fmla="*/ 2639577 w 2639577"/>
                              <a:gd name="connsiteY3" fmla="*/ 2351634 h 2773755"/>
                              <a:gd name="connsiteX4" fmla="*/ 2147796 w 2639577"/>
                              <a:gd name="connsiteY4" fmla="*/ 2773755 h 2773755"/>
                              <a:gd name="connsiteX5" fmla="*/ 438377 w 2639577"/>
                              <a:gd name="connsiteY5" fmla="*/ 2246106 h 2773755"/>
                              <a:gd name="connsiteX6" fmla="*/ 0 w 2639577"/>
                              <a:gd name="connsiteY6" fmla="*/ 457822 h 2773755"/>
                              <a:gd name="connsiteX0" fmla="*/ 0 w 2639577"/>
                              <a:gd name="connsiteY0" fmla="*/ 457822 h 2773755"/>
                              <a:gd name="connsiteX1" fmla="*/ 435997 w 2639577"/>
                              <a:gd name="connsiteY1" fmla="*/ 0 h 2773755"/>
                              <a:gd name="connsiteX2" fmla="*/ 2178464 w 2639577"/>
                              <a:gd name="connsiteY2" fmla="*/ 588898 h 2773755"/>
                              <a:gd name="connsiteX3" fmla="*/ 2639577 w 2639577"/>
                              <a:gd name="connsiteY3" fmla="*/ 2351634 h 2773755"/>
                              <a:gd name="connsiteX4" fmla="*/ 2147796 w 2639577"/>
                              <a:gd name="connsiteY4" fmla="*/ 2773755 h 2773755"/>
                              <a:gd name="connsiteX5" fmla="*/ 438377 w 2639577"/>
                              <a:gd name="connsiteY5" fmla="*/ 2246106 h 2773755"/>
                              <a:gd name="connsiteX6" fmla="*/ 0 w 2639577"/>
                              <a:gd name="connsiteY6" fmla="*/ 457822 h 2773755"/>
                              <a:gd name="connsiteX0" fmla="*/ 0 w 2656256"/>
                              <a:gd name="connsiteY0" fmla="*/ 457822 h 2773755"/>
                              <a:gd name="connsiteX1" fmla="*/ 435997 w 2656256"/>
                              <a:gd name="connsiteY1" fmla="*/ 0 h 2773755"/>
                              <a:gd name="connsiteX2" fmla="*/ 2178464 w 2656256"/>
                              <a:gd name="connsiteY2" fmla="*/ 588898 h 2773755"/>
                              <a:gd name="connsiteX3" fmla="*/ 2656256 w 2656256"/>
                              <a:gd name="connsiteY3" fmla="*/ 2320564 h 2773755"/>
                              <a:gd name="connsiteX4" fmla="*/ 2147796 w 2656256"/>
                              <a:gd name="connsiteY4" fmla="*/ 2773755 h 2773755"/>
                              <a:gd name="connsiteX5" fmla="*/ 438377 w 2656256"/>
                              <a:gd name="connsiteY5" fmla="*/ 2246106 h 2773755"/>
                              <a:gd name="connsiteX6" fmla="*/ 0 w 2656256"/>
                              <a:gd name="connsiteY6" fmla="*/ 457822 h 2773755"/>
                              <a:gd name="connsiteX0" fmla="*/ 0 w 2656256"/>
                              <a:gd name="connsiteY0" fmla="*/ 457822 h 2773755"/>
                              <a:gd name="connsiteX1" fmla="*/ 435997 w 2656256"/>
                              <a:gd name="connsiteY1" fmla="*/ 0 h 2773755"/>
                              <a:gd name="connsiteX2" fmla="*/ 2178464 w 2656256"/>
                              <a:gd name="connsiteY2" fmla="*/ 588898 h 2773755"/>
                              <a:gd name="connsiteX3" fmla="*/ 2656256 w 2656256"/>
                              <a:gd name="connsiteY3" fmla="*/ 2320564 h 2773755"/>
                              <a:gd name="connsiteX4" fmla="*/ 2147796 w 2656256"/>
                              <a:gd name="connsiteY4" fmla="*/ 2773755 h 2773755"/>
                              <a:gd name="connsiteX5" fmla="*/ 584369 w 2656256"/>
                              <a:gd name="connsiteY5" fmla="*/ 2108354 h 2773755"/>
                              <a:gd name="connsiteX6" fmla="*/ 0 w 2656256"/>
                              <a:gd name="connsiteY6" fmla="*/ 457822 h 2773755"/>
                              <a:gd name="connsiteX0" fmla="*/ 0 w 2656256"/>
                              <a:gd name="connsiteY0" fmla="*/ 457822 h 2773755"/>
                              <a:gd name="connsiteX1" fmla="*/ 435997 w 2656256"/>
                              <a:gd name="connsiteY1" fmla="*/ 0 h 2773755"/>
                              <a:gd name="connsiteX2" fmla="*/ 2178464 w 2656256"/>
                              <a:gd name="connsiteY2" fmla="*/ 588898 h 2773755"/>
                              <a:gd name="connsiteX3" fmla="*/ 2656256 w 2656256"/>
                              <a:gd name="connsiteY3" fmla="*/ 2320564 h 2773755"/>
                              <a:gd name="connsiteX4" fmla="*/ 2147796 w 2656256"/>
                              <a:gd name="connsiteY4" fmla="*/ 2773755 h 2773755"/>
                              <a:gd name="connsiteX5" fmla="*/ 528967 w 2656256"/>
                              <a:gd name="connsiteY5" fmla="*/ 2114633 h 2773755"/>
                              <a:gd name="connsiteX6" fmla="*/ 0 w 2656256"/>
                              <a:gd name="connsiteY6" fmla="*/ 457822 h 2773755"/>
                              <a:gd name="connsiteX0" fmla="*/ 0 w 2656256"/>
                              <a:gd name="connsiteY0" fmla="*/ 457822 h 2773755"/>
                              <a:gd name="connsiteX1" fmla="*/ 435997 w 2656256"/>
                              <a:gd name="connsiteY1" fmla="*/ 0 h 2773755"/>
                              <a:gd name="connsiteX2" fmla="*/ 2106055 w 2656256"/>
                              <a:gd name="connsiteY2" fmla="*/ 365919 h 2773755"/>
                              <a:gd name="connsiteX3" fmla="*/ 2656256 w 2656256"/>
                              <a:gd name="connsiteY3" fmla="*/ 2320564 h 2773755"/>
                              <a:gd name="connsiteX4" fmla="*/ 2147796 w 2656256"/>
                              <a:gd name="connsiteY4" fmla="*/ 2773755 h 2773755"/>
                              <a:gd name="connsiteX5" fmla="*/ 528967 w 2656256"/>
                              <a:gd name="connsiteY5" fmla="*/ 2114633 h 2773755"/>
                              <a:gd name="connsiteX6" fmla="*/ 0 w 2656256"/>
                              <a:gd name="connsiteY6" fmla="*/ 457822 h 2773755"/>
                              <a:gd name="connsiteX0" fmla="*/ 0 w 2656256"/>
                              <a:gd name="connsiteY0" fmla="*/ 503740 h 2819673"/>
                              <a:gd name="connsiteX1" fmla="*/ 484661 w 2656256"/>
                              <a:gd name="connsiteY1" fmla="*/ 0 h 2819673"/>
                              <a:gd name="connsiteX2" fmla="*/ 2106055 w 2656256"/>
                              <a:gd name="connsiteY2" fmla="*/ 411837 h 2819673"/>
                              <a:gd name="connsiteX3" fmla="*/ 2656256 w 2656256"/>
                              <a:gd name="connsiteY3" fmla="*/ 2366482 h 2819673"/>
                              <a:gd name="connsiteX4" fmla="*/ 2147796 w 2656256"/>
                              <a:gd name="connsiteY4" fmla="*/ 2819673 h 2819673"/>
                              <a:gd name="connsiteX5" fmla="*/ 528967 w 2656256"/>
                              <a:gd name="connsiteY5" fmla="*/ 2160551 h 2819673"/>
                              <a:gd name="connsiteX6" fmla="*/ 0 w 2656256"/>
                              <a:gd name="connsiteY6" fmla="*/ 503740 h 2819673"/>
                              <a:gd name="connsiteX0" fmla="*/ 0 w 2656256"/>
                              <a:gd name="connsiteY0" fmla="*/ 503740 h 2395758"/>
                              <a:gd name="connsiteX1" fmla="*/ 484661 w 2656256"/>
                              <a:gd name="connsiteY1" fmla="*/ 0 h 2395758"/>
                              <a:gd name="connsiteX2" fmla="*/ 2106055 w 2656256"/>
                              <a:gd name="connsiteY2" fmla="*/ 411837 h 2395758"/>
                              <a:gd name="connsiteX3" fmla="*/ 2656256 w 2656256"/>
                              <a:gd name="connsiteY3" fmla="*/ 2366482 h 2395758"/>
                              <a:gd name="connsiteX4" fmla="*/ 1947119 w 2656256"/>
                              <a:gd name="connsiteY4" fmla="*/ 2395758 h 2395758"/>
                              <a:gd name="connsiteX5" fmla="*/ 528967 w 2656256"/>
                              <a:gd name="connsiteY5" fmla="*/ 2160551 h 2395758"/>
                              <a:gd name="connsiteX6" fmla="*/ 0 w 2656256"/>
                              <a:gd name="connsiteY6" fmla="*/ 503740 h 2395758"/>
                              <a:gd name="connsiteX0" fmla="*/ 0 w 2656256"/>
                              <a:gd name="connsiteY0" fmla="*/ 503740 h 2627176"/>
                              <a:gd name="connsiteX1" fmla="*/ 484661 w 2656256"/>
                              <a:gd name="connsiteY1" fmla="*/ 0 h 2627176"/>
                              <a:gd name="connsiteX2" fmla="*/ 2106055 w 2656256"/>
                              <a:gd name="connsiteY2" fmla="*/ 411837 h 2627176"/>
                              <a:gd name="connsiteX3" fmla="*/ 2656256 w 2656256"/>
                              <a:gd name="connsiteY3" fmla="*/ 2366482 h 2627176"/>
                              <a:gd name="connsiteX4" fmla="*/ 1766852 w 2656256"/>
                              <a:gd name="connsiteY4" fmla="*/ 2627176 h 2627176"/>
                              <a:gd name="connsiteX5" fmla="*/ 528967 w 2656256"/>
                              <a:gd name="connsiteY5" fmla="*/ 2160551 h 2627176"/>
                              <a:gd name="connsiteX6" fmla="*/ 0 w 2656256"/>
                              <a:gd name="connsiteY6" fmla="*/ 503740 h 2627176"/>
                              <a:gd name="connsiteX0" fmla="*/ 0 w 2288917"/>
                              <a:gd name="connsiteY0" fmla="*/ 503740 h 2627176"/>
                              <a:gd name="connsiteX1" fmla="*/ 484661 w 2288917"/>
                              <a:gd name="connsiteY1" fmla="*/ 0 h 2627176"/>
                              <a:gd name="connsiteX2" fmla="*/ 2106055 w 2288917"/>
                              <a:gd name="connsiteY2" fmla="*/ 411837 h 2627176"/>
                              <a:gd name="connsiteX3" fmla="*/ 2288917 w 2288917"/>
                              <a:gd name="connsiteY3" fmla="*/ 1977169 h 2627176"/>
                              <a:gd name="connsiteX4" fmla="*/ 1766852 w 2288917"/>
                              <a:gd name="connsiteY4" fmla="*/ 2627176 h 2627176"/>
                              <a:gd name="connsiteX5" fmla="*/ 528967 w 2288917"/>
                              <a:gd name="connsiteY5" fmla="*/ 2160551 h 2627176"/>
                              <a:gd name="connsiteX6" fmla="*/ 0 w 2288917"/>
                              <a:gd name="connsiteY6" fmla="*/ 503740 h 2627176"/>
                              <a:gd name="connsiteX0" fmla="*/ 0 w 2508691"/>
                              <a:gd name="connsiteY0" fmla="*/ 503740 h 2627176"/>
                              <a:gd name="connsiteX1" fmla="*/ 484661 w 2508691"/>
                              <a:gd name="connsiteY1" fmla="*/ 0 h 2627176"/>
                              <a:gd name="connsiteX2" fmla="*/ 2106055 w 2508691"/>
                              <a:gd name="connsiteY2" fmla="*/ 411837 h 2627176"/>
                              <a:gd name="connsiteX3" fmla="*/ 2508691 w 2508691"/>
                              <a:gd name="connsiteY3" fmla="*/ 2015105 h 2627176"/>
                              <a:gd name="connsiteX4" fmla="*/ 1766852 w 2508691"/>
                              <a:gd name="connsiteY4" fmla="*/ 2627176 h 2627176"/>
                              <a:gd name="connsiteX5" fmla="*/ 528967 w 2508691"/>
                              <a:gd name="connsiteY5" fmla="*/ 2160551 h 2627176"/>
                              <a:gd name="connsiteX6" fmla="*/ 0 w 2508691"/>
                              <a:gd name="connsiteY6" fmla="*/ 503740 h 2627176"/>
                              <a:gd name="connsiteX0" fmla="*/ 0 w 2508691"/>
                              <a:gd name="connsiteY0" fmla="*/ 503740 h 2568700"/>
                              <a:gd name="connsiteX1" fmla="*/ 484661 w 2508691"/>
                              <a:gd name="connsiteY1" fmla="*/ 0 h 2568700"/>
                              <a:gd name="connsiteX2" fmla="*/ 2106055 w 2508691"/>
                              <a:gd name="connsiteY2" fmla="*/ 411837 h 2568700"/>
                              <a:gd name="connsiteX3" fmla="*/ 2508691 w 2508691"/>
                              <a:gd name="connsiteY3" fmla="*/ 2015105 h 2568700"/>
                              <a:gd name="connsiteX4" fmla="*/ 1926319 w 2508691"/>
                              <a:gd name="connsiteY4" fmla="*/ 2568700 h 2568700"/>
                              <a:gd name="connsiteX5" fmla="*/ 528967 w 2508691"/>
                              <a:gd name="connsiteY5" fmla="*/ 2160551 h 2568700"/>
                              <a:gd name="connsiteX6" fmla="*/ 0 w 2508691"/>
                              <a:gd name="connsiteY6" fmla="*/ 503740 h 2568700"/>
                              <a:gd name="connsiteX0" fmla="*/ 0 w 2508691"/>
                              <a:gd name="connsiteY0" fmla="*/ 503740 h 2660535"/>
                              <a:gd name="connsiteX1" fmla="*/ 484661 w 2508691"/>
                              <a:gd name="connsiteY1" fmla="*/ 0 h 2660535"/>
                              <a:gd name="connsiteX2" fmla="*/ 2106055 w 2508691"/>
                              <a:gd name="connsiteY2" fmla="*/ 411837 h 2660535"/>
                              <a:gd name="connsiteX3" fmla="*/ 2508691 w 2508691"/>
                              <a:gd name="connsiteY3" fmla="*/ 2015105 h 2660535"/>
                              <a:gd name="connsiteX4" fmla="*/ 1828992 w 2508691"/>
                              <a:gd name="connsiteY4" fmla="*/ 2660535 h 2660535"/>
                              <a:gd name="connsiteX5" fmla="*/ 528967 w 2508691"/>
                              <a:gd name="connsiteY5" fmla="*/ 2160551 h 2660535"/>
                              <a:gd name="connsiteX6" fmla="*/ 0 w 2508691"/>
                              <a:gd name="connsiteY6" fmla="*/ 503740 h 2660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08691" h="2660535">
                                <a:moveTo>
                                  <a:pt x="0" y="503740"/>
                                </a:moveTo>
                                <a:lnTo>
                                  <a:pt x="484661" y="0"/>
                                </a:lnTo>
                                <a:lnTo>
                                  <a:pt x="2106055" y="411837"/>
                                </a:lnTo>
                                <a:lnTo>
                                  <a:pt x="2508691" y="2015105"/>
                                </a:lnTo>
                                <a:lnTo>
                                  <a:pt x="1828992" y="2660535"/>
                                </a:lnTo>
                                <a:lnTo>
                                  <a:pt x="528967" y="2160551"/>
                                </a:lnTo>
                                <a:lnTo>
                                  <a:pt x="0" y="5037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TextBox 21"/>
                        <wps:cNvSpPr txBox="1"/>
                        <wps:spPr>
                          <a:xfrm rot="21434987">
                            <a:off x="2741841" y="4661247"/>
                            <a:ext cx="2739491" cy="3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F0E8F" w:rsidRPr="00C914D8" w:rsidRDefault="00DF0E8F" w:rsidP="00DF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914D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5D5D5D"/>
                                  <w:kern w:val="24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isometricBottomDown"/>
                            <a:lightRig rig="threePt" dir="t"/>
                          </a:scene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AA471" id="Group 1" o:spid="_x0000_s1042" style="position:absolute;margin-left:0;margin-top:90.6pt;width:438.7pt;height:290.5pt;z-index:251661312;mso-position-horizontal:center;mso-position-horizontal-relative:page;mso-width-relative:margin;mso-height-relative:margin" coordsize="71111,5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">
                <v:shape id="Picture 3" o:spid="_x0000_s1043" type="#_x0000_t75" style="position:absolute;left:25119;top:16977;width:24825;height:20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">
                  <v:imagedata r:id="rId16" o:title=""/>
                  <v:path arrowok="t"/>
                </v:shape>
                <v:shape id="Picture 4" o:spid="_x0000_s1044" type="#_x0000_t75" style="position:absolute;left:42858;top:27892;width:7640;height:9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">
                  <v:imagedata r:id="rId17" o:title=""/>
                  <v:path arrowok="t"/>
                </v:shape>
                <v:group id="Group 5" o:spid="_x0000_s1045" style="position:absolute;left:10453;top:2045;width:55380;height:50090" coordorigin="10453,2045" coordsize="58831,5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15" o:spid="_x0000_s1046" type="#_x0000_t75" style="position:absolute;left:42519;top:2045;width:26765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">
                    <v:imagedata r:id="rId18" o:title=""/>
                    <v:path arrowok="t"/>
                  </v:shape>
                  <v:shape id="Picture 16" o:spid="_x0000_s1047" type="#_x0000_t75" style="position:absolute;left:10453;top:34587;width:25290;height:2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">
                    <v:imagedata r:id="rId19" o:title=""/>
                    <v:path arrowok="t"/>
                  </v:shape>
                  <v:shape id="Picture 17" o:spid="_x0000_s1048" type="#_x0000_t75" style="position:absolute;left:35743;top:33845;width:9351;height:13275;rotation:185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">
                    <v:imagedata r:id="rId20" o:title=""/>
                    <v:path arrowok="t"/>
                  </v:shape>
                  <v:shape id="Picture 18" o:spid="_x0000_s1049" type="#_x0000_t75" style="position:absolute;left:35793;top:35108;width:29834;height:1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">
                    <v:imagedata r:id="rId21" o:title=""/>
                    <v:path arrowok="t"/>
                  </v:shape>
                  <v:shape id="Picture 19" o:spid="_x0000_s1050" type="#_x0000_t75" style="position:absolute;left:16643;top:6216;width:26486;height:214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">
                    <v:imagedata r:id="rId22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51" type="#_x0000_t202" style="position:absolute;left:13818;top:7498;width:17638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DF0E8F" w:rsidRPr="00C914D8" w:rsidRDefault="00DF0E8F" w:rsidP="00DF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5D5D5D"/>
                            <w:kern w:val="24"/>
                          </w:rPr>
                          <w:t>FINANCE</w:t>
                        </w:r>
                      </w:p>
                    </w:txbxContent>
                  </v:textbox>
                </v:shape>
                <v:shape id="TextBox 18" o:spid="_x0000_s1052" type="#_x0000_t202" style="position:absolute;left:48491;top:17446;width:22620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DF0E8F" w:rsidRPr="00C914D8" w:rsidRDefault="00DF0E8F" w:rsidP="00DF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5D5D5D"/>
                            <w:kern w:val="24"/>
                          </w:rPr>
                          <w:t>MARKETING</w:t>
                        </w:r>
                      </w:p>
                    </w:txbxContent>
                  </v:textbox>
                </v:shape>
                <v:shape id="TextBox 20" o:spid="_x0000_s1053" type="#_x0000_t202" style="position:absolute;top:47725;width:21530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DF0E8F" w:rsidRPr="00C914D8" w:rsidRDefault="00DF0E8F" w:rsidP="00DF0E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5D5D5D"/>
                            <w:kern w:val="24"/>
                            <w:szCs w:val="40"/>
                          </w:rPr>
                          <w:t>HUMAN</w:t>
                        </w: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5D5D5D"/>
                            <w:kern w:val="24"/>
                            <w:szCs w:val="40"/>
                          </w:rPr>
                          <w:br/>
                          <w:t>RESOURCES</w:t>
                        </w:r>
                      </w:p>
                    </w:txbxContent>
                  </v:textbox>
                </v:shape>
                <v:shape id="TextBox 26" o:spid="_x0000_s1054" type="#_x0000_t202" style="position:absolute;left:25182;top:24156;width:24625;height:11270;rotation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" filled="f" stroked="f">
                  <v:textbox>
                    <w:txbxContent>
                      <w:p w:rsidR="00DF0E8F" w:rsidRPr="00C914D8" w:rsidRDefault="00DF0E8F" w:rsidP="00DF0E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Cs w:val="48"/>
                          </w:rPr>
                          <w:t xml:space="preserve">FUNCTIONAL </w:t>
                        </w: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Cs w:val="48"/>
                          </w:rPr>
                          <w:br/>
                          <w:t>ACTIVITIES IN A</w:t>
                        </w: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Cs w:val="48"/>
                          </w:rPr>
                          <w:br/>
                          <w:t>SMALL BUSINESS</w:t>
                        </w:r>
                      </w:p>
                    </w:txbxContent>
                  </v:textbox>
                </v:shape>
                <v:shape id="Rectangle 8" o:spid="_x0000_s1055" href="" style="position:absolute;left:10219;top:32595;width:23977;height:18837;rotation:-2975641fd;visibility:visible;mso-wrap-style:square;v-text-anchor:middle" coordsize="2397689,188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" o:button="t" path="m,448796l475178,,2117240,514985r280449,921318l1960391,1883671,243779,1332148,,448796xe" filled="f" stroked="f" strokeweight="1pt">
                  <v:fill o:detectmouseclick="t"/>
                  <v:stroke joinstyle="miter"/>
                  <v:path arrowok="t" o:connecttype="custom" o:connectlocs="0,448796;475178,0;2117240,514985;2397689,1436303;1960391,1883671;243779,1332148;0,448796" o:connectangles="0,0,0,0,0,0,0"/>
                </v:shape>
                <v:shape id="Rectangle 8" o:spid="_x0000_s1056" href="" style="position:absolute;left:16314;top:6189;width:24598;height:19382;rotation:-3058131fd;visibility:visible;mso-wrap-style:square;v-text-anchor:middle" coordsize="2459827,193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" o:button="t" path="m,448796l475178,,2226211,565479r233616,904181l1935143,1938156,266738,1356480,,448796xe" filled="f" stroked="f" strokeweight="1pt">
                  <v:fill o:detectmouseclick="t"/>
                  <v:stroke joinstyle="miter"/>
                  <v:path arrowok="t" o:connecttype="custom" o:connectlocs="0,448796;475178,0;2226211,565479;2459827,1469660;1935143,1938156;266738,1356480;0,448796" o:connectangles="0,0,0,0,0,0,0"/>
                </v:shape>
                <v:shape id="Rectangle 8" o:spid="_x0000_s1057" href="" style="position:absolute;left:41284;top:2086;width:24503;height:20332;rotation:-3058131fd;visibility:visible;mso-wrap-style:square;v-text-anchor:middle" coordsize="2450342,203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" o:button="t" path="m,471756l499508,,2141570,514985r308772,1032579l1972490,2033194,241031,1449687,,471756xe" filled="f" stroked="f" strokeweight="1pt">
                  <v:fill o:detectmouseclick="t"/>
                  <v:stroke joinstyle="miter"/>
                  <v:path arrowok="t" o:connecttype="custom" o:connectlocs="0,471756;499508,0;2141570,514985;2450342,1547564;1972490,2033194;241031,1449687;0,471756" o:connectangles="0,0,0,0,0,0,0"/>
                </v:shape>
                <v:shape id="Rectangle 8" o:spid="_x0000_s1058" href="" style="position:absolute;left:36763;top:27874;width:25087;height:26605;rotation:-2788249fd;visibility:visible;mso-wrap-style:square;v-text-anchor:middle" coordsize="2508691,266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" o:button="t" path="m,503740l484661,,2106055,411837r402636,1603268l1828992,2660535,528967,2160551,,503740xe" filled="f" stroked="f" strokeweight="1pt">
                  <v:fill o:detectmouseclick="t"/>
                  <v:stroke joinstyle="miter"/>
                  <v:path arrowok="t" o:connecttype="custom" o:connectlocs="0,503740;484661,0;2106055,411837;2508691,2015105;1828992,2660535;528967,2160551;0,503740" o:connectangles="0,0,0,0,0,0,0"/>
                </v:shape>
                <v:shape id="TextBox 21" o:spid="_x0000_s1059" type="#_x0000_t202" style="position:absolute;left:27418;top:46612;width:27395;height:3745;rotation:-180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" filled="f" stroked="f">
                  <v:textbox>
                    <w:txbxContent>
                      <w:p w:rsidR="00DF0E8F" w:rsidRPr="00C914D8" w:rsidRDefault="00DF0E8F" w:rsidP="00DF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914D8">
                          <w:rPr>
                            <w:rFonts w:asciiTheme="minorHAnsi" w:hAnsi="Calibri" w:cstheme="minorBidi"/>
                            <w:b/>
                            <w:bCs/>
                            <w:color w:val="5D5D5D"/>
                            <w:kern w:val="24"/>
                          </w:rPr>
                          <w:t>OPERATIONS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_GoBack"/>
      <w:bookmarkEnd w:id="0"/>
    </w:p>
    <w:sectPr w:rsidR="0069274E" w:rsidSect="00DF0E8F">
      <w:pgSz w:w="16838" w:h="11906" w:orient="landscape"/>
      <w:pgMar w:top="1134" w:right="426" w:bottom="42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9D" w:rsidRDefault="00E26F9D" w:rsidP="00E26F9D">
      <w:pPr>
        <w:spacing w:after="0" w:line="240" w:lineRule="auto"/>
      </w:pPr>
      <w:r>
        <w:separator/>
      </w:r>
    </w:p>
  </w:endnote>
  <w:end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9D" w:rsidRDefault="00E26F9D" w:rsidP="00E26F9D">
      <w:pPr>
        <w:spacing w:after="0" w:line="240" w:lineRule="auto"/>
      </w:pPr>
      <w:r>
        <w:separator/>
      </w:r>
    </w:p>
  </w:footnote>
  <w:foot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6893F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pt;height:17.65pt" o:bullet="t">
        <v:imagedata r:id="rId1" o:title="artAAAD"/>
      </v:shape>
    </w:pict>
  </w:numPicBullet>
  <w:abstractNum w:abstractNumId="0" w15:restartNumberingAfterBreak="0">
    <w:nsid w:val="00B428D3"/>
    <w:multiLevelType w:val="hybridMultilevel"/>
    <w:tmpl w:val="E236C694"/>
    <w:lvl w:ilvl="0" w:tplc="AD960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2C1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60FD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56B3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EF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A9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6C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484C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3E32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63CF2"/>
    <w:multiLevelType w:val="hybridMultilevel"/>
    <w:tmpl w:val="C1461CF6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4E9"/>
    <w:multiLevelType w:val="hybridMultilevel"/>
    <w:tmpl w:val="3A16A898"/>
    <w:lvl w:ilvl="0" w:tplc="3A80B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AE87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7E34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CF4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AC7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4DB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05C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27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8AB9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92033"/>
    <w:multiLevelType w:val="hybridMultilevel"/>
    <w:tmpl w:val="F24A9412"/>
    <w:lvl w:ilvl="0" w:tplc="F01ABD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24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250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810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67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76E1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851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440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C38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70E37"/>
    <w:multiLevelType w:val="hybridMultilevel"/>
    <w:tmpl w:val="00FAF62E"/>
    <w:lvl w:ilvl="0" w:tplc="F4D6586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73A6284">
      <w:start w:val="78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1E88FFC">
      <w:start w:val="78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A47572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1F2CC8A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7AC8A8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1BC120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08CDAC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56B62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5745A1"/>
    <w:multiLevelType w:val="hybridMultilevel"/>
    <w:tmpl w:val="DDFC9728"/>
    <w:lvl w:ilvl="0" w:tplc="7D92B3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C26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85A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AEBA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02D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CA6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BAC9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14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E2E8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2C3666"/>
    <w:multiLevelType w:val="hybridMultilevel"/>
    <w:tmpl w:val="4054266A"/>
    <w:lvl w:ilvl="0" w:tplc="200852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E0BD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AFA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446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8EF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06B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44EC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099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2C9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5253D"/>
    <w:multiLevelType w:val="hybridMultilevel"/>
    <w:tmpl w:val="8746FF66"/>
    <w:lvl w:ilvl="0" w:tplc="AA9E0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6493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9A31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2C04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0888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2DD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89E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AEF2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008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CD723B2"/>
    <w:multiLevelType w:val="hybridMultilevel"/>
    <w:tmpl w:val="4EF8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73DCC"/>
    <w:multiLevelType w:val="hybridMultilevel"/>
    <w:tmpl w:val="D87E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45D89"/>
    <w:multiLevelType w:val="hybridMultilevel"/>
    <w:tmpl w:val="2E805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1898"/>
    <w:multiLevelType w:val="hybridMultilevel"/>
    <w:tmpl w:val="8528DECA"/>
    <w:lvl w:ilvl="0" w:tplc="9AAC2294">
      <w:numFmt w:val="bullet"/>
      <w:lvlText w:val="•"/>
      <w:lvlJc w:val="left"/>
      <w:pPr>
        <w:ind w:left="7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279E0D4F"/>
    <w:multiLevelType w:val="hybridMultilevel"/>
    <w:tmpl w:val="A802D1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090CAB"/>
    <w:multiLevelType w:val="hybridMultilevel"/>
    <w:tmpl w:val="619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855BC"/>
    <w:multiLevelType w:val="hybridMultilevel"/>
    <w:tmpl w:val="C63C8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C2E24"/>
    <w:multiLevelType w:val="hybridMultilevel"/>
    <w:tmpl w:val="ACDAA246"/>
    <w:lvl w:ilvl="0" w:tplc="F9747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422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51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428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20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AD6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861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2CFB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2F4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9890E4D"/>
    <w:multiLevelType w:val="hybridMultilevel"/>
    <w:tmpl w:val="8B8CE38C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F2744"/>
    <w:multiLevelType w:val="hybridMultilevel"/>
    <w:tmpl w:val="0AC8E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531A7"/>
    <w:multiLevelType w:val="hybridMultilevel"/>
    <w:tmpl w:val="0A165708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34E5"/>
    <w:multiLevelType w:val="hybridMultilevel"/>
    <w:tmpl w:val="F74EF508"/>
    <w:lvl w:ilvl="0" w:tplc="EFFAD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0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A7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01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A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82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C3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40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64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0B5FF2"/>
    <w:multiLevelType w:val="hybridMultilevel"/>
    <w:tmpl w:val="2696D598"/>
    <w:lvl w:ilvl="0" w:tplc="B7723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CB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24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EF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A4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0C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ED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4C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8E0754B"/>
    <w:multiLevelType w:val="hybridMultilevel"/>
    <w:tmpl w:val="134CA9F8"/>
    <w:lvl w:ilvl="0" w:tplc="16E4A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2B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2C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45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2A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09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CB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6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29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8B7C93"/>
    <w:multiLevelType w:val="hybridMultilevel"/>
    <w:tmpl w:val="D13216E6"/>
    <w:lvl w:ilvl="0" w:tplc="9AAC229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315A44"/>
    <w:multiLevelType w:val="hybridMultilevel"/>
    <w:tmpl w:val="3FEA7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06756"/>
    <w:multiLevelType w:val="hybridMultilevel"/>
    <w:tmpl w:val="1862ED26"/>
    <w:lvl w:ilvl="0" w:tplc="6CF46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DE4E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068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3423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C9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96D5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C07B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6B1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34F7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3A237DA"/>
    <w:multiLevelType w:val="hybridMultilevel"/>
    <w:tmpl w:val="C2D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E28AA"/>
    <w:multiLevelType w:val="hybridMultilevel"/>
    <w:tmpl w:val="8A6CB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3520E"/>
    <w:multiLevelType w:val="hybridMultilevel"/>
    <w:tmpl w:val="743A373A"/>
    <w:lvl w:ilvl="0" w:tplc="0D7E0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057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A69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8AA7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4C3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E41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C4B8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E28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D05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9FF5144"/>
    <w:multiLevelType w:val="hybridMultilevel"/>
    <w:tmpl w:val="B4F4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303FD"/>
    <w:multiLevelType w:val="hybridMultilevel"/>
    <w:tmpl w:val="01F0B6FC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E4F2A"/>
    <w:multiLevelType w:val="hybridMultilevel"/>
    <w:tmpl w:val="73D8B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E78EC"/>
    <w:multiLevelType w:val="hybridMultilevel"/>
    <w:tmpl w:val="AB38F90A"/>
    <w:lvl w:ilvl="0" w:tplc="772A1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47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20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CD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08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E9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4C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67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C4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9647C94"/>
    <w:multiLevelType w:val="hybridMultilevel"/>
    <w:tmpl w:val="1E20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528F9"/>
    <w:multiLevelType w:val="hybridMultilevel"/>
    <w:tmpl w:val="468A99C8"/>
    <w:lvl w:ilvl="0" w:tplc="FDF2EA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0D04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E58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F3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A453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687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2DB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C2B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90C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1C73CF"/>
    <w:multiLevelType w:val="hybridMultilevel"/>
    <w:tmpl w:val="640A4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0BB6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B09A9"/>
    <w:multiLevelType w:val="hybridMultilevel"/>
    <w:tmpl w:val="7182170C"/>
    <w:lvl w:ilvl="0" w:tplc="8300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2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26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09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4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E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4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7CE5D39"/>
    <w:multiLevelType w:val="hybridMultilevel"/>
    <w:tmpl w:val="4F7E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31B44"/>
    <w:multiLevelType w:val="hybridMultilevel"/>
    <w:tmpl w:val="66AE8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8A4075"/>
    <w:multiLevelType w:val="hybridMultilevel"/>
    <w:tmpl w:val="15E8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AA6EB0"/>
    <w:multiLevelType w:val="hybridMultilevel"/>
    <w:tmpl w:val="4B24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550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9"/>
  </w:num>
  <w:num w:numId="4">
    <w:abstractNumId w:val="22"/>
  </w:num>
  <w:num w:numId="5">
    <w:abstractNumId w:val="11"/>
  </w:num>
  <w:num w:numId="6">
    <w:abstractNumId w:val="18"/>
  </w:num>
  <w:num w:numId="7">
    <w:abstractNumId w:val="25"/>
  </w:num>
  <w:num w:numId="8">
    <w:abstractNumId w:val="8"/>
  </w:num>
  <w:num w:numId="9">
    <w:abstractNumId w:val="36"/>
  </w:num>
  <w:num w:numId="10">
    <w:abstractNumId w:val="35"/>
  </w:num>
  <w:num w:numId="11">
    <w:abstractNumId w:val="34"/>
  </w:num>
  <w:num w:numId="12">
    <w:abstractNumId w:val="23"/>
  </w:num>
  <w:num w:numId="13">
    <w:abstractNumId w:val="21"/>
  </w:num>
  <w:num w:numId="14">
    <w:abstractNumId w:val="32"/>
  </w:num>
  <w:num w:numId="15">
    <w:abstractNumId w:val="26"/>
  </w:num>
  <w:num w:numId="16">
    <w:abstractNumId w:val="1"/>
  </w:num>
  <w:num w:numId="17">
    <w:abstractNumId w:val="16"/>
  </w:num>
  <w:num w:numId="18">
    <w:abstractNumId w:val="30"/>
  </w:num>
  <w:num w:numId="19">
    <w:abstractNumId w:val="38"/>
  </w:num>
  <w:num w:numId="20">
    <w:abstractNumId w:val="14"/>
  </w:num>
  <w:num w:numId="21">
    <w:abstractNumId w:val="0"/>
  </w:num>
  <w:num w:numId="22">
    <w:abstractNumId w:val="24"/>
  </w:num>
  <w:num w:numId="23">
    <w:abstractNumId w:val="15"/>
  </w:num>
  <w:num w:numId="24">
    <w:abstractNumId w:val="27"/>
  </w:num>
  <w:num w:numId="25">
    <w:abstractNumId w:val="3"/>
  </w:num>
  <w:num w:numId="26">
    <w:abstractNumId w:val="12"/>
  </w:num>
  <w:num w:numId="27">
    <w:abstractNumId w:val="7"/>
  </w:num>
  <w:num w:numId="28">
    <w:abstractNumId w:val="5"/>
  </w:num>
  <w:num w:numId="29">
    <w:abstractNumId w:val="37"/>
  </w:num>
  <w:num w:numId="30">
    <w:abstractNumId w:val="2"/>
  </w:num>
  <w:num w:numId="31">
    <w:abstractNumId w:val="6"/>
  </w:num>
  <w:num w:numId="32">
    <w:abstractNumId w:val="39"/>
  </w:num>
  <w:num w:numId="33">
    <w:abstractNumId w:val="17"/>
  </w:num>
  <w:num w:numId="34">
    <w:abstractNumId w:val="33"/>
  </w:num>
  <w:num w:numId="35">
    <w:abstractNumId w:val="4"/>
  </w:num>
  <w:num w:numId="36">
    <w:abstractNumId w:val="28"/>
  </w:num>
  <w:num w:numId="37">
    <w:abstractNumId w:val="19"/>
  </w:num>
  <w:num w:numId="38">
    <w:abstractNumId w:val="31"/>
  </w:num>
  <w:num w:numId="39">
    <w:abstractNumId w:val="20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F5"/>
    <w:rsid w:val="000112A1"/>
    <w:rsid w:val="000151B2"/>
    <w:rsid w:val="000368D3"/>
    <w:rsid w:val="00036B8B"/>
    <w:rsid w:val="00067B88"/>
    <w:rsid w:val="00092066"/>
    <w:rsid w:val="00094B98"/>
    <w:rsid w:val="000A2C58"/>
    <w:rsid w:val="000A3FC6"/>
    <w:rsid w:val="000A728C"/>
    <w:rsid w:val="000F3242"/>
    <w:rsid w:val="00102EC6"/>
    <w:rsid w:val="00104C6E"/>
    <w:rsid w:val="00171613"/>
    <w:rsid w:val="001747BD"/>
    <w:rsid w:val="001752B8"/>
    <w:rsid w:val="001D31AA"/>
    <w:rsid w:val="00204F59"/>
    <w:rsid w:val="00220E9B"/>
    <w:rsid w:val="00223710"/>
    <w:rsid w:val="00234F58"/>
    <w:rsid w:val="002B6FFA"/>
    <w:rsid w:val="002C125E"/>
    <w:rsid w:val="002E43F8"/>
    <w:rsid w:val="003057CF"/>
    <w:rsid w:val="00321446"/>
    <w:rsid w:val="00341EC9"/>
    <w:rsid w:val="003B43B1"/>
    <w:rsid w:val="003B50C2"/>
    <w:rsid w:val="003C0A40"/>
    <w:rsid w:val="003C4430"/>
    <w:rsid w:val="003F2B23"/>
    <w:rsid w:val="00415806"/>
    <w:rsid w:val="00424FD5"/>
    <w:rsid w:val="00433992"/>
    <w:rsid w:val="00445742"/>
    <w:rsid w:val="00447843"/>
    <w:rsid w:val="00466DD0"/>
    <w:rsid w:val="004937DF"/>
    <w:rsid w:val="004B6013"/>
    <w:rsid w:val="004D1F6D"/>
    <w:rsid w:val="004F1423"/>
    <w:rsid w:val="00511A83"/>
    <w:rsid w:val="00546F38"/>
    <w:rsid w:val="00554DF1"/>
    <w:rsid w:val="00577A72"/>
    <w:rsid w:val="005A20FE"/>
    <w:rsid w:val="006324D2"/>
    <w:rsid w:val="006857D4"/>
    <w:rsid w:val="0069274E"/>
    <w:rsid w:val="006D4268"/>
    <w:rsid w:val="00703CE6"/>
    <w:rsid w:val="007175CD"/>
    <w:rsid w:val="00745ADA"/>
    <w:rsid w:val="00780C2E"/>
    <w:rsid w:val="00783A87"/>
    <w:rsid w:val="007D6DBC"/>
    <w:rsid w:val="007E692C"/>
    <w:rsid w:val="007F08B5"/>
    <w:rsid w:val="00800B9E"/>
    <w:rsid w:val="00802180"/>
    <w:rsid w:val="00803689"/>
    <w:rsid w:val="0087035C"/>
    <w:rsid w:val="00871A9C"/>
    <w:rsid w:val="008809EE"/>
    <w:rsid w:val="008821C7"/>
    <w:rsid w:val="008924D7"/>
    <w:rsid w:val="008A0D08"/>
    <w:rsid w:val="008A2473"/>
    <w:rsid w:val="008A725A"/>
    <w:rsid w:val="008D6227"/>
    <w:rsid w:val="008E46CB"/>
    <w:rsid w:val="008F2CE2"/>
    <w:rsid w:val="008F305F"/>
    <w:rsid w:val="00905D9B"/>
    <w:rsid w:val="009146BE"/>
    <w:rsid w:val="00947A25"/>
    <w:rsid w:val="00962E75"/>
    <w:rsid w:val="009A183E"/>
    <w:rsid w:val="009D6352"/>
    <w:rsid w:val="00A346E2"/>
    <w:rsid w:val="00A3777B"/>
    <w:rsid w:val="00A927DE"/>
    <w:rsid w:val="00A95135"/>
    <w:rsid w:val="00AB75CF"/>
    <w:rsid w:val="00AE7591"/>
    <w:rsid w:val="00AE75F5"/>
    <w:rsid w:val="00B10DDF"/>
    <w:rsid w:val="00B606C1"/>
    <w:rsid w:val="00B91E0A"/>
    <w:rsid w:val="00BA3767"/>
    <w:rsid w:val="00BC19AF"/>
    <w:rsid w:val="00C13E03"/>
    <w:rsid w:val="00C21ABA"/>
    <w:rsid w:val="00C370A2"/>
    <w:rsid w:val="00C51DAA"/>
    <w:rsid w:val="00C914D8"/>
    <w:rsid w:val="00CD39AB"/>
    <w:rsid w:val="00CE0F7F"/>
    <w:rsid w:val="00CE6FE5"/>
    <w:rsid w:val="00CF2126"/>
    <w:rsid w:val="00CF7B99"/>
    <w:rsid w:val="00D0336B"/>
    <w:rsid w:val="00D24EA9"/>
    <w:rsid w:val="00DA4066"/>
    <w:rsid w:val="00DB5F2F"/>
    <w:rsid w:val="00DB75B8"/>
    <w:rsid w:val="00DF0E8F"/>
    <w:rsid w:val="00DF4873"/>
    <w:rsid w:val="00E26F9D"/>
    <w:rsid w:val="00E42DB7"/>
    <w:rsid w:val="00E522BE"/>
    <w:rsid w:val="00E64823"/>
    <w:rsid w:val="00E85989"/>
    <w:rsid w:val="00EE6536"/>
    <w:rsid w:val="00F458D2"/>
    <w:rsid w:val="00F530F9"/>
    <w:rsid w:val="00F532E4"/>
    <w:rsid w:val="00F57016"/>
    <w:rsid w:val="00F8468D"/>
    <w:rsid w:val="00F85F99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BFBC80-F02A-4B39-A554-CB3F1C02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0FE"/>
    <w:pPr>
      <w:ind w:left="720"/>
      <w:contextualSpacing/>
    </w:pPr>
  </w:style>
  <w:style w:type="paragraph" w:customStyle="1" w:styleId="Default">
    <w:name w:val="Default"/>
    <w:rsid w:val="00F45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F9D"/>
  </w:style>
  <w:style w:type="paragraph" w:styleId="Footer">
    <w:name w:val="footer"/>
    <w:basedOn w:val="Normal"/>
    <w:link w:val="Foot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F9D"/>
  </w:style>
  <w:style w:type="character" w:styleId="CommentReference">
    <w:name w:val="annotation reference"/>
    <w:basedOn w:val="DefaultParagraphFont"/>
    <w:uiPriority w:val="99"/>
    <w:semiHidden/>
    <w:unhideWhenUsed/>
    <w:rsid w:val="00015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1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1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788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4870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1998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153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767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9035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704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0005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78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87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33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86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32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65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3113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91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326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254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436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A6EBC-DA74-4799-A03E-3BFB6AC7A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929417C4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5</cp:revision>
  <cp:lastPrinted>2018-04-24T06:41:00Z</cp:lastPrinted>
  <dcterms:created xsi:type="dcterms:W3CDTF">2018-04-24T06:50:00Z</dcterms:created>
  <dcterms:modified xsi:type="dcterms:W3CDTF">2019-04-08T15:30:00Z</dcterms:modified>
</cp:coreProperties>
</file>