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7719D2" w14:textId="77777777" w:rsidR="00FE3EB5" w:rsidRPr="008F0CD1" w:rsidRDefault="00FB1391">
      <w:pPr>
        <w:rPr>
          <w:b/>
        </w:rPr>
      </w:pPr>
      <w:r w:rsidRPr="008F0CD1">
        <w:rPr>
          <w:b/>
          <w:noProof/>
          <w:lang w:eastAsia="en-GB"/>
        </w:rPr>
        <mc:AlternateContent>
          <mc:Choice Requires="wps">
            <w:drawing>
              <wp:anchor distT="0" distB="0" distL="114300" distR="114300" simplePos="0" relativeHeight="251662336" behindDoc="0" locked="0" layoutInCell="1" allowOverlap="1" wp14:anchorId="1E1C6879" wp14:editId="42E0A2AE">
                <wp:simplePos x="0" y="0"/>
                <wp:positionH relativeFrom="column">
                  <wp:posOffset>2219325</wp:posOffset>
                </wp:positionH>
                <wp:positionV relativeFrom="paragraph">
                  <wp:posOffset>7508875</wp:posOffset>
                </wp:positionV>
                <wp:extent cx="2200275" cy="361950"/>
                <wp:effectExtent l="0" t="0" r="9525" b="0"/>
                <wp:wrapNone/>
                <wp:docPr id="3" name="Text Box 3"/>
                <wp:cNvGraphicFramePr/>
                <a:graphic xmlns:a="http://schemas.openxmlformats.org/drawingml/2006/main">
                  <a:graphicData uri="http://schemas.microsoft.com/office/word/2010/wordprocessingShape">
                    <wps:wsp>
                      <wps:cNvSpPr txBox="1"/>
                      <wps:spPr>
                        <a:xfrm>
                          <a:off x="0" y="0"/>
                          <a:ext cx="2200275" cy="361950"/>
                        </a:xfrm>
                        <a:prstGeom prst="rect">
                          <a:avLst/>
                        </a:prstGeom>
                        <a:solidFill>
                          <a:schemeClr val="lt1"/>
                        </a:solidFill>
                        <a:ln w="6350">
                          <a:noFill/>
                        </a:ln>
                      </wps:spPr>
                      <wps:txbx>
                        <w:txbxContent>
                          <w:p w14:paraId="583901B1" w14:textId="77777777" w:rsidR="00661F9E" w:rsidRPr="002D1E59" w:rsidRDefault="00661F9E" w:rsidP="002D1E59">
                            <w:pPr>
                              <w:jc w:val="center"/>
                              <w:rPr>
                                <w:b/>
                                <w:sz w:val="36"/>
                              </w:rPr>
                            </w:pPr>
                            <w:r w:rsidRPr="002D1E59">
                              <w:rPr>
                                <w:b/>
                                <w:sz w:val="36"/>
                              </w:rPr>
                              <w:t>An Inspector Calls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type id="_x0000_t202" coordsize="21600,21600" o:spt="202" path="m,l,21600r21600,l21600,xe">
                <v:stroke joinstyle="miter"/>
                <v:path gradientshapeok="t" o:connecttype="rect"/>
              </v:shapetype>
              <v:shape id="Text Box 3" o:spid="_x0000_s1026" type="#_x0000_t202" style="position:absolute;margin-left:174.75pt;margin-top:591.25pt;width:173.25pt;height:28.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" fillcolor="white [3201]" stroked="f" strokeweight=".5pt">
                <v:textbox>
                  <w:txbxContent>
                    <w:p w:rsidR="00661F9E" w:rsidRPr="002D1E59" w:rsidRDefault="00661F9E" w:rsidP="002D1E59">
                      <w:pPr>
                        <w:jc w:val="center"/>
                        <w:rPr>
                          <w:b/>
                          <w:sz w:val="36"/>
                        </w:rPr>
                      </w:pPr>
                      <w:r w:rsidRPr="002D1E59">
                        <w:rPr>
                          <w:b/>
                          <w:sz w:val="36"/>
                        </w:rPr>
                        <w:t>An Inspector Calls</w:t>
                      </w:r>
                    </w:p>
                  </w:txbxContent>
                </v:textbox>
              </v:shape>
            </w:pict>
          </mc:Fallback>
        </mc:AlternateContent>
      </w:r>
      <w:r w:rsidRPr="008F0CD1">
        <w:rPr>
          <w:b/>
          <w:noProof/>
          <w:lang w:eastAsia="en-GB"/>
        </w:rPr>
        <w:drawing>
          <wp:anchor distT="0" distB="0" distL="114300" distR="114300" simplePos="0" relativeHeight="251660288" behindDoc="0" locked="0" layoutInCell="1" allowOverlap="1" wp14:anchorId="3ECDBF72" wp14:editId="76364C7B">
            <wp:simplePos x="0" y="0"/>
            <wp:positionH relativeFrom="column">
              <wp:posOffset>2685415</wp:posOffset>
            </wp:positionH>
            <wp:positionV relativeFrom="paragraph">
              <wp:posOffset>5812790</wp:posOffset>
            </wp:positionV>
            <wp:extent cx="1476745" cy="1685925"/>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l="13654" r="13284" b="16606"/>
                    <a:stretch/>
                  </pic:blipFill>
                  <pic:spPr bwMode="auto">
                    <a:xfrm>
                      <a:off x="0" y="0"/>
                      <a:ext cx="1476745" cy="16859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8241C4" w:rsidRPr="008F0CD1">
        <w:rPr>
          <w:b/>
          <w:noProof/>
          <w:lang w:eastAsia="en-GB"/>
        </w:rPr>
        <mc:AlternateContent>
          <mc:Choice Requires="wps">
            <w:drawing>
              <wp:anchor distT="45720" distB="45720" distL="114300" distR="114300" simplePos="0" relativeHeight="251659264" behindDoc="0" locked="0" layoutInCell="1" allowOverlap="1" wp14:anchorId="1C21033F" wp14:editId="39864567">
                <wp:simplePos x="0" y="0"/>
                <wp:positionH relativeFrom="column">
                  <wp:posOffset>-220532</wp:posOffset>
                </wp:positionH>
                <wp:positionV relativeFrom="paragraph">
                  <wp:posOffset>599</wp:posOffset>
                </wp:positionV>
                <wp:extent cx="7067550" cy="9455486"/>
                <wp:effectExtent l="0" t="0" r="19050" b="1270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67550" cy="9455486"/>
                        </a:xfrm>
                        <a:prstGeom prst="rect">
                          <a:avLst/>
                        </a:prstGeom>
                        <a:solidFill>
                          <a:srgbClr val="FFFFFF"/>
                        </a:solidFill>
                        <a:ln w="9525">
                          <a:solidFill>
                            <a:srgbClr val="000000"/>
                          </a:solidFill>
                          <a:miter lim="800000"/>
                          <a:headEnd/>
                          <a:tailEnd/>
                        </a:ln>
                      </wps:spPr>
                      <wps:txbx>
                        <w:txbxContent>
                          <w:p w14:paraId="6ADC9736" w14:textId="77777777" w:rsidR="00661F9E" w:rsidRDefault="00661F9E" w:rsidP="00FE3EB5">
                            <w:pPr>
                              <w:jc w:val="center"/>
                              <w:rPr>
                                <w:rFonts w:ascii="Berlin Sans FB" w:hAnsi="Berlin Sans FB"/>
                                <w:sz w:val="72"/>
                              </w:rPr>
                            </w:pPr>
                          </w:p>
                          <w:p w14:paraId="2BA1EEED" w14:textId="77777777" w:rsidR="00661F9E" w:rsidRPr="00FE3EB5" w:rsidRDefault="00661F9E" w:rsidP="00FE3EB5">
                            <w:pPr>
                              <w:jc w:val="center"/>
                              <w:rPr>
                                <w:rFonts w:ascii="Berlin Sans FB" w:hAnsi="Berlin Sans FB"/>
                                <w:sz w:val="72"/>
                              </w:rPr>
                            </w:pPr>
                            <w:r w:rsidRPr="00FE3EB5">
                              <w:rPr>
                                <w:rFonts w:ascii="Berlin Sans FB" w:hAnsi="Berlin Sans FB"/>
                                <w:sz w:val="72"/>
                              </w:rPr>
                              <w:t>GCSE English Literature</w:t>
                            </w:r>
                          </w:p>
                          <w:p w14:paraId="7E57BAC2" w14:textId="77777777" w:rsidR="00661F9E" w:rsidRDefault="00661F9E" w:rsidP="00FE3EB5">
                            <w:pPr>
                              <w:jc w:val="center"/>
                              <w:rPr>
                                <w:rFonts w:ascii="Berlin Sans FB" w:hAnsi="Berlin Sans FB"/>
                                <w:sz w:val="72"/>
                              </w:rPr>
                            </w:pPr>
                            <w:r w:rsidRPr="00FE3EB5">
                              <w:rPr>
                                <w:rFonts w:ascii="Berlin Sans FB" w:hAnsi="Berlin Sans FB"/>
                                <w:sz w:val="72"/>
                              </w:rPr>
                              <w:t>Remote Learning Booklet</w:t>
                            </w:r>
                          </w:p>
                          <w:p w14:paraId="06A49B51" w14:textId="77777777" w:rsidR="00661F9E" w:rsidRDefault="00661F9E" w:rsidP="00FE3EB5">
                            <w:pPr>
                              <w:jc w:val="center"/>
                              <w:rPr>
                                <w:rFonts w:ascii="Berlin Sans FB" w:hAnsi="Berlin Sans FB"/>
                                <w:sz w:val="72"/>
                              </w:rPr>
                            </w:pPr>
                          </w:p>
                          <w:p w14:paraId="73E72932" w14:textId="77777777" w:rsidR="00661F9E" w:rsidRPr="00FE3EB5" w:rsidRDefault="00661F9E" w:rsidP="00FE3EB5">
                            <w:pPr>
                              <w:rPr>
                                <w:rFonts w:cstheme="minorHAnsi"/>
                                <w:b/>
                                <w:sz w:val="40"/>
                              </w:rPr>
                            </w:pPr>
                            <w:r w:rsidRPr="00FE3EB5">
                              <w:rPr>
                                <w:rFonts w:cstheme="minorHAnsi"/>
                                <w:b/>
                                <w:sz w:val="40"/>
                              </w:rPr>
                              <w:t>Name:</w:t>
                            </w:r>
                          </w:p>
                          <w:p w14:paraId="06245AE7" w14:textId="77777777" w:rsidR="00661F9E" w:rsidRPr="00FE3EB5" w:rsidRDefault="00661F9E" w:rsidP="00FE3EB5">
                            <w:pPr>
                              <w:rPr>
                                <w:rFonts w:cstheme="minorHAnsi"/>
                                <w:b/>
                                <w:sz w:val="40"/>
                              </w:rPr>
                            </w:pPr>
                            <w:r w:rsidRPr="00FE3EB5">
                              <w:rPr>
                                <w:rFonts w:cstheme="minorHAnsi"/>
                                <w:b/>
                                <w:sz w:val="40"/>
                              </w:rPr>
                              <w:t>Class:</w:t>
                            </w:r>
                          </w:p>
                          <w:p w14:paraId="3BC00D96" w14:textId="77777777" w:rsidR="00661F9E" w:rsidRDefault="00661F9E" w:rsidP="00FE3EB5">
                            <w:pPr>
                              <w:rPr>
                                <w:rFonts w:cstheme="minorHAnsi"/>
                                <w:b/>
                                <w:sz w:val="40"/>
                              </w:rPr>
                            </w:pPr>
                            <w:r w:rsidRPr="00FE3EB5">
                              <w:rPr>
                                <w:rFonts w:cstheme="minorHAnsi"/>
                                <w:b/>
                                <w:sz w:val="40"/>
                              </w:rPr>
                              <w:t>Teacher:</w:t>
                            </w:r>
                          </w:p>
                          <w:p w14:paraId="51D5F9C6" w14:textId="77777777" w:rsidR="00661F9E" w:rsidRDefault="00661F9E" w:rsidP="00FE3EB5">
                            <w:pPr>
                              <w:rPr>
                                <w:rFonts w:cstheme="minorHAnsi"/>
                                <w:b/>
                                <w:sz w:val="40"/>
                              </w:rPr>
                            </w:pPr>
                          </w:p>
                          <w:p w14:paraId="18DC094F" w14:textId="3A5E4A45" w:rsidR="00661F9E" w:rsidRDefault="00661F9E" w:rsidP="00FE3EB5">
                            <w:pPr>
                              <w:jc w:val="center"/>
                              <w:rPr>
                                <w:rFonts w:cstheme="minorHAnsi"/>
                                <w:i/>
                                <w:sz w:val="32"/>
                              </w:rPr>
                            </w:pPr>
                            <w:r>
                              <w:rPr>
                                <w:rFonts w:cstheme="minorHAnsi"/>
                                <w:i/>
                                <w:sz w:val="32"/>
                              </w:rPr>
                              <w:t xml:space="preserve">In the event of school closure, work through the activities in this booklet for </w:t>
                            </w:r>
                            <w:r w:rsidR="00655178">
                              <w:rPr>
                                <w:rFonts w:cstheme="minorHAnsi"/>
                                <w:i/>
                                <w:sz w:val="32"/>
                              </w:rPr>
                              <w:t>6</w:t>
                            </w:r>
                            <w:r>
                              <w:rPr>
                                <w:rFonts w:cstheme="minorHAnsi"/>
                                <w:i/>
                                <w:sz w:val="32"/>
                              </w:rPr>
                              <w:t>0 minutes during each timetabled slot for English. If you are unsure how to complete an activity, email your teacher who will do their best to assist you. If you do not have access to email, move on to the next activity in the booklet.</w:t>
                            </w:r>
                          </w:p>
                          <w:p w14:paraId="4C5DD026" w14:textId="77777777" w:rsidR="00661F9E" w:rsidRDefault="00661F9E" w:rsidP="00FE3EB5">
                            <w:pPr>
                              <w:jc w:val="center"/>
                              <w:rPr>
                                <w:rFonts w:cstheme="minorHAnsi"/>
                                <w:i/>
                                <w:sz w:val="32"/>
                              </w:rPr>
                            </w:pPr>
                          </w:p>
                          <w:p w14:paraId="46072157" w14:textId="77777777" w:rsidR="00661F9E" w:rsidRPr="00CB067D" w:rsidRDefault="00661F9E" w:rsidP="00CB067D">
                            <w:pPr>
                              <w:rPr>
                                <w:rFonts w:cstheme="minorHAnsi"/>
                                <w:sz w:val="3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type w14:anchorId="1C21033F" id="_x0000_t202" coordsize="21600,21600" o:spt="202" path="m,l,21600r21600,l21600,xe">
                <v:stroke joinstyle="miter"/>
                <v:path gradientshapeok="t" o:connecttype="rect"/>
              </v:shapetype>
              <v:shape id="Text Box 2" o:spid="_x0000_s1027" type="#_x0000_t202" style="position:absolute;margin-left:-17.35pt;margin-top:.05pt;width:556.5pt;height:744.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">
                <v:textbox>
                  <w:txbxContent>
                    <w:p w14:paraId="6ADC9736" w14:textId="77777777" w:rsidR="00661F9E" w:rsidRDefault="00661F9E" w:rsidP="00FE3EB5">
                      <w:pPr>
                        <w:jc w:val="center"/>
                        <w:rPr>
                          <w:rFonts w:ascii="Berlin Sans FB" w:hAnsi="Berlin Sans FB"/>
                          <w:sz w:val="72"/>
                        </w:rPr>
                      </w:pPr>
                    </w:p>
                    <w:p w14:paraId="2BA1EEED" w14:textId="77777777" w:rsidR="00661F9E" w:rsidRPr="00FE3EB5" w:rsidRDefault="00661F9E" w:rsidP="00FE3EB5">
                      <w:pPr>
                        <w:jc w:val="center"/>
                        <w:rPr>
                          <w:rFonts w:ascii="Berlin Sans FB" w:hAnsi="Berlin Sans FB"/>
                          <w:sz w:val="72"/>
                        </w:rPr>
                      </w:pPr>
                      <w:r w:rsidRPr="00FE3EB5">
                        <w:rPr>
                          <w:rFonts w:ascii="Berlin Sans FB" w:hAnsi="Berlin Sans FB"/>
                          <w:sz w:val="72"/>
                        </w:rPr>
                        <w:t>GCSE English Literature</w:t>
                      </w:r>
                    </w:p>
                    <w:p w14:paraId="7E57BAC2" w14:textId="77777777" w:rsidR="00661F9E" w:rsidRDefault="00661F9E" w:rsidP="00FE3EB5">
                      <w:pPr>
                        <w:jc w:val="center"/>
                        <w:rPr>
                          <w:rFonts w:ascii="Berlin Sans FB" w:hAnsi="Berlin Sans FB"/>
                          <w:sz w:val="72"/>
                        </w:rPr>
                      </w:pPr>
                      <w:r w:rsidRPr="00FE3EB5">
                        <w:rPr>
                          <w:rFonts w:ascii="Berlin Sans FB" w:hAnsi="Berlin Sans FB"/>
                          <w:sz w:val="72"/>
                        </w:rPr>
                        <w:t>Remote Learning Booklet</w:t>
                      </w:r>
                    </w:p>
                    <w:p w14:paraId="06A49B51" w14:textId="77777777" w:rsidR="00661F9E" w:rsidRDefault="00661F9E" w:rsidP="00FE3EB5">
                      <w:pPr>
                        <w:jc w:val="center"/>
                        <w:rPr>
                          <w:rFonts w:ascii="Berlin Sans FB" w:hAnsi="Berlin Sans FB"/>
                          <w:sz w:val="72"/>
                        </w:rPr>
                      </w:pPr>
                    </w:p>
                    <w:p w14:paraId="73E72932" w14:textId="77777777" w:rsidR="00661F9E" w:rsidRPr="00FE3EB5" w:rsidRDefault="00661F9E" w:rsidP="00FE3EB5">
                      <w:pPr>
                        <w:rPr>
                          <w:rFonts w:cstheme="minorHAnsi"/>
                          <w:b/>
                          <w:sz w:val="40"/>
                        </w:rPr>
                      </w:pPr>
                      <w:r w:rsidRPr="00FE3EB5">
                        <w:rPr>
                          <w:rFonts w:cstheme="minorHAnsi"/>
                          <w:b/>
                          <w:sz w:val="40"/>
                        </w:rPr>
                        <w:t>Name:</w:t>
                      </w:r>
                    </w:p>
                    <w:p w14:paraId="06245AE7" w14:textId="77777777" w:rsidR="00661F9E" w:rsidRPr="00FE3EB5" w:rsidRDefault="00661F9E" w:rsidP="00FE3EB5">
                      <w:pPr>
                        <w:rPr>
                          <w:rFonts w:cstheme="minorHAnsi"/>
                          <w:b/>
                          <w:sz w:val="40"/>
                        </w:rPr>
                      </w:pPr>
                      <w:r w:rsidRPr="00FE3EB5">
                        <w:rPr>
                          <w:rFonts w:cstheme="minorHAnsi"/>
                          <w:b/>
                          <w:sz w:val="40"/>
                        </w:rPr>
                        <w:t>Class:</w:t>
                      </w:r>
                    </w:p>
                    <w:p w14:paraId="3BC00D96" w14:textId="77777777" w:rsidR="00661F9E" w:rsidRDefault="00661F9E" w:rsidP="00FE3EB5">
                      <w:pPr>
                        <w:rPr>
                          <w:rFonts w:cstheme="minorHAnsi"/>
                          <w:b/>
                          <w:sz w:val="40"/>
                        </w:rPr>
                      </w:pPr>
                      <w:r w:rsidRPr="00FE3EB5">
                        <w:rPr>
                          <w:rFonts w:cstheme="minorHAnsi"/>
                          <w:b/>
                          <w:sz w:val="40"/>
                        </w:rPr>
                        <w:t>Teacher:</w:t>
                      </w:r>
                    </w:p>
                    <w:p w14:paraId="51D5F9C6" w14:textId="77777777" w:rsidR="00661F9E" w:rsidRDefault="00661F9E" w:rsidP="00FE3EB5">
                      <w:pPr>
                        <w:rPr>
                          <w:rFonts w:cstheme="minorHAnsi"/>
                          <w:b/>
                          <w:sz w:val="40"/>
                        </w:rPr>
                      </w:pPr>
                    </w:p>
                    <w:p w14:paraId="18DC094F" w14:textId="3A5E4A45" w:rsidR="00661F9E" w:rsidRDefault="00661F9E" w:rsidP="00FE3EB5">
                      <w:pPr>
                        <w:jc w:val="center"/>
                        <w:rPr>
                          <w:rFonts w:cstheme="minorHAnsi"/>
                          <w:i/>
                          <w:sz w:val="32"/>
                        </w:rPr>
                      </w:pPr>
                      <w:r>
                        <w:rPr>
                          <w:rFonts w:cstheme="minorHAnsi"/>
                          <w:i/>
                          <w:sz w:val="32"/>
                        </w:rPr>
                        <w:t xml:space="preserve">In the event of school closure, work through the activities in this booklet for </w:t>
                      </w:r>
                      <w:r w:rsidR="00655178">
                        <w:rPr>
                          <w:rFonts w:cstheme="minorHAnsi"/>
                          <w:i/>
                          <w:sz w:val="32"/>
                        </w:rPr>
                        <w:t>6</w:t>
                      </w:r>
                      <w:bookmarkStart w:id="1" w:name="_GoBack"/>
                      <w:bookmarkEnd w:id="1"/>
                      <w:r>
                        <w:rPr>
                          <w:rFonts w:cstheme="minorHAnsi"/>
                          <w:i/>
                          <w:sz w:val="32"/>
                        </w:rPr>
                        <w:t>0 minutes during each timetabled slot for English. If you are unsure how to complete an activity, email your teacher who will do their best to assist you. If you do not have access to email, move on to the next activity in the booklet.</w:t>
                      </w:r>
                    </w:p>
                    <w:p w14:paraId="4C5DD026" w14:textId="77777777" w:rsidR="00661F9E" w:rsidRDefault="00661F9E" w:rsidP="00FE3EB5">
                      <w:pPr>
                        <w:jc w:val="center"/>
                        <w:rPr>
                          <w:rFonts w:cstheme="minorHAnsi"/>
                          <w:i/>
                          <w:sz w:val="32"/>
                        </w:rPr>
                      </w:pPr>
                    </w:p>
                    <w:p w14:paraId="46072157" w14:textId="77777777" w:rsidR="00661F9E" w:rsidRPr="00CB067D" w:rsidRDefault="00661F9E" w:rsidP="00CB067D">
                      <w:pPr>
                        <w:rPr>
                          <w:rFonts w:cstheme="minorHAnsi"/>
                          <w:sz w:val="32"/>
                        </w:rPr>
                      </w:pPr>
                    </w:p>
                  </w:txbxContent>
                </v:textbox>
                <w10:wrap type="square"/>
              </v:shape>
            </w:pict>
          </mc:Fallback>
        </mc:AlternateContent>
      </w:r>
    </w:p>
    <w:p w14:paraId="5826530C" w14:textId="77777777" w:rsidR="008241C4" w:rsidRPr="009845DA" w:rsidRDefault="008241C4" w:rsidP="008241C4">
      <w:pPr>
        <w:jc w:val="both"/>
        <w:rPr>
          <w:rFonts w:ascii="Berlin Sans FB" w:hAnsi="Berlin Sans FB"/>
          <w:sz w:val="24"/>
        </w:rPr>
      </w:pPr>
      <w:r w:rsidRPr="009845DA">
        <w:rPr>
          <w:rFonts w:ascii="Berlin Sans FB" w:hAnsi="Berlin Sans FB"/>
          <w:sz w:val="24"/>
        </w:rPr>
        <w:lastRenderedPageBreak/>
        <w:t>AN INSPECTOR CALLS</w:t>
      </w:r>
    </w:p>
    <w:p w14:paraId="514CD152" w14:textId="77777777" w:rsidR="008241C4" w:rsidRPr="009845DA" w:rsidRDefault="008241C4" w:rsidP="008241C4">
      <w:pPr>
        <w:jc w:val="both"/>
        <w:rPr>
          <w:i/>
        </w:rPr>
      </w:pPr>
      <w:r w:rsidRPr="009845DA">
        <w:rPr>
          <w:i/>
        </w:rPr>
        <w:t xml:space="preserve">The following activities are designed around </w:t>
      </w:r>
      <w:r w:rsidRPr="009845DA">
        <w:rPr>
          <w:i/>
          <w:u w:val="single"/>
        </w:rPr>
        <w:t>retrieval practice</w:t>
      </w:r>
      <w:r w:rsidRPr="009845DA">
        <w:rPr>
          <w:i/>
        </w:rPr>
        <w:t>. This means they focus on content already taught. Do your best to answer the questions without looking at your notes or the text. Answers for some of the activities can be found at the back of this booklet so you can mark your answers once you have finished. Be sure to revise anything you got wrong when reviewing your learning.</w:t>
      </w:r>
    </w:p>
    <w:tbl>
      <w:tblPr>
        <w:tblStyle w:val="TableGrid"/>
        <w:tblW w:w="0" w:type="auto"/>
        <w:tblLook w:val="04A0" w:firstRow="1" w:lastRow="0" w:firstColumn="1" w:lastColumn="0" w:noHBand="0" w:noVBand="1"/>
      </w:tblPr>
      <w:tblGrid>
        <w:gridCol w:w="10456"/>
      </w:tblGrid>
      <w:tr w:rsidR="008241C4" w:rsidRPr="009845DA" w14:paraId="27CE10E8" w14:textId="77777777" w:rsidTr="008241C4">
        <w:tc>
          <w:tcPr>
            <w:tcW w:w="10456" w:type="dxa"/>
            <w:shd w:val="clear" w:color="auto" w:fill="000000" w:themeFill="text1"/>
          </w:tcPr>
          <w:p w14:paraId="0B070817" w14:textId="77777777" w:rsidR="008241C4" w:rsidRPr="009845DA" w:rsidRDefault="008241C4" w:rsidP="008241C4">
            <w:pPr>
              <w:jc w:val="both"/>
              <w:rPr>
                <w:b/>
              </w:rPr>
            </w:pPr>
            <w:r w:rsidRPr="009845DA">
              <w:rPr>
                <w:b/>
                <w:sz w:val="24"/>
              </w:rPr>
              <w:t>Activity 1: Retrieval Grid</w:t>
            </w:r>
          </w:p>
        </w:tc>
      </w:tr>
    </w:tbl>
    <w:p w14:paraId="276B50C0" w14:textId="77777777" w:rsidR="008241C4" w:rsidRPr="00833E08" w:rsidRDefault="008241C4" w:rsidP="008241C4">
      <w:pPr>
        <w:jc w:val="both"/>
        <w:rPr>
          <w:i/>
        </w:rPr>
      </w:pPr>
      <w:r w:rsidRPr="00833E08">
        <w:rPr>
          <w:i/>
        </w:rPr>
        <w:t>Consider the following questions in the retrieval grid and answer them in the blank grid below. Consider the amount of points each question is worth. The higher the amount of points, the longer ago we studied the content. Attempt to answer in as much detail as possible.</w:t>
      </w:r>
    </w:p>
    <w:tbl>
      <w:tblPr>
        <w:tblStyle w:val="TableGrid"/>
        <w:tblW w:w="0" w:type="auto"/>
        <w:tblLook w:val="04A0" w:firstRow="1" w:lastRow="0" w:firstColumn="1" w:lastColumn="0" w:noHBand="0" w:noVBand="1"/>
      </w:tblPr>
      <w:tblGrid>
        <w:gridCol w:w="2614"/>
        <w:gridCol w:w="2614"/>
        <w:gridCol w:w="2614"/>
        <w:gridCol w:w="2614"/>
      </w:tblGrid>
      <w:tr w:rsidR="008241C4" w:rsidRPr="008F0CD1" w14:paraId="11ABF987" w14:textId="77777777" w:rsidTr="007458D8">
        <w:tc>
          <w:tcPr>
            <w:tcW w:w="2614" w:type="dxa"/>
            <w:shd w:val="clear" w:color="auto" w:fill="5DBAFF"/>
          </w:tcPr>
          <w:p w14:paraId="5B059FA1" w14:textId="77777777" w:rsidR="008241C4" w:rsidRPr="008F0CD1" w:rsidRDefault="007458D8" w:rsidP="007458D8">
            <w:pPr>
              <w:jc w:val="center"/>
              <w:rPr>
                <w:b/>
              </w:rPr>
            </w:pPr>
            <w:r w:rsidRPr="008F0CD1">
              <w:rPr>
                <w:b/>
                <w:color w:val="000000" w:themeColor="text1"/>
              </w:rPr>
              <w:t>What is the significance of the name Daisy Renton?</w:t>
            </w:r>
          </w:p>
          <w:p w14:paraId="01C9C114" w14:textId="77777777" w:rsidR="008241C4" w:rsidRPr="008F0CD1" w:rsidRDefault="008241C4" w:rsidP="008241C4">
            <w:pPr>
              <w:jc w:val="both"/>
              <w:rPr>
                <w:b/>
              </w:rPr>
            </w:pPr>
          </w:p>
          <w:p w14:paraId="3400CAB9" w14:textId="77777777" w:rsidR="008241C4" w:rsidRPr="008F0CD1" w:rsidRDefault="008241C4" w:rsidP="008241C4">
            <w:pPr>
              <w:jc w:val="both"/>
              <w:rPr>
                <w:b/>
              </w:rPr>
            </w:pPr>
          </w:p>
        </w:tc>
        <w:tc>
          <w:tcPr>
            <w:tcW w:w="2614" w:type="dxa"/>
            <w:shd w:val="clear" w:color="auto" w:fill="FF7171"/>
          </w:tcPr>
          <w:p w14:paraId="1D6DE65D" w14:textId="77777777" w:rsidR="008241C4" w:rsidRPr="008F0CD1" w:rsidRDefault="007458D8" w:rsidP="007458D8">
            <w:pPr>
              <w:jc w:val="center"/>
              <w:rPr>
                <w:b/>
              </w:rPr>
            </w:pPr>
            <w:r w:rsidRPr="008F0CD1">
              <w:rPr>
                <w:b/>
              </w:rPr>
              <w:t>How is an audience meant to react to Gerald?</w:t>
            </w:r>
          </w:p>
        </w:tc>
        <w:tc>
          <w:tcPr>
            <w:tcW w:w="2614" w:type="dxa"/>
            <w:shd w:val="clear" w:color="auto" w:fill="AE78D6"/>
          </w:tcPr>
          <w:p w14:paraId="1C2B4F62" w14:textId="77777777" w:rsidR="008241C4" w:rsidRPr="008F0CD1" w:rsidRDefault="007458D8" w:rsidP="007458D8">
            <w:pPr>
              <w:jc w:val="center"/>
              <w:rPr>
                <w:b/>
              </w:rPr>
            </w:pPr>
            <w:r w:rsidRPr="008F0CD1">
              <w:rPr>
                <w:b/>
              </w:rPr>
              <w:t>Why is Mr. Birling excited for his daughter’s engagement to Gerald?</w:t>
            </w:r>
          </w:p>
        </w:tc>
        <w:tc>
          <w:tcPr>
            <w:tcW w:w="2614" w:type="dxa"/>
            <w:shd w:val="clear" w:color="auto" w:fill="25FF88"/>
          </w:tcPr>
          <w:p w14:paraId="44913506" w14:textId="77777777" w:rsidR="008241C4" w:rsidRPr="008F0CD1" w:rsidRDefault="007458D8" w:rsidP="007458D8">
            <w:pPr>
              <w:jc w:val="center"/>
              <w:rPr>
                <w:b/>
              </w:rPr>
            </w:pPr>
            <w:r w:rsidRPr="008F0CD1">
              <w:rPr>
                <w:b/>
              </w:rPr>
              <w:t>Sheila says she complained about Eva because she thought Eva was making fun of her. What is the real reason?</w:t>
            </w:r>
          </w:p>
        </w:tc>
      </w:tr>
      <w:tr w:rsidR="008241C4" w:rsidRPr="008F0CD1" w14:paraId="15F1224B" w14:textId="77777777" w:rsidTr="007458D8">
        <w:tc>
          <w:tcPr>
            <w:tcW w:w="2614" w:type="dxa"/>
            <w:shd w:val="clear" w:color="auto" w:fill="AE78D6"/>
          </w:tcPr>
          <w:p w14:paraId="0D907B6D" w14:textId="77777777" w:rsidR="008241C4" w:rsidRPr="008F0CD1" w:rsidRDefault="00205557" w:rsidP="00205557">
            <w:pPr>
              <w:jc w:val="center"/>
              <w:rPr>
                <w:b/>
              </w:rPr>
            </w:pPr>
            <w:r w:rsidRPr="008F0CD1">
              <w:rPr>
                <w:b/>
              </w:rPr>
              <w:t>What is dramatic irony and how is it used by Priestley to make Birling unlikeable?</w:t>
            </w:r>
          </w:p>
          <w:p w14:paraId="7ADBADBB" w14:textId="77777777" w:rsidR="008241C4" w:rsidRPr="008F0CD1" w:rsidRDefault="008241C4" w:rsidP="008241C4">
            <w:pPr>
              <w:jc w:val="both"/>
              <w:rPr>
                <w:b/>
              </w:rPr>
            </w:pPr>
          </w:p>
        </w:tc>
        <w:tc>
          <w:tcPr>
            <w:tcW w:w="2614" w:type="dxa"/>
            <w:shd w:val="clear" w:color="auto" w:fill="25FF88"/>
          </w:tcPr>
          <w:p w14:paraId="58A4D46C" w14:textId="77777777" w:rsidR="008241C4" w:rsidRPr="008F0CD1" w:rsidRDefault="00205557" w:rsidP="00205557">
            <w:pPr>
              <w:jc w:val="center"/>
              <w:rPr>
                <w:b/>
              </w:rPr>
            </w:pPr>
            <w:r w:rsidRPr="008F0CD1">
              <w:rPr>
                <w:b/>
              </w:rPr>
              <w:t>How is power explored in the play?</w:t>
            </w:r>
          </w:p>
        </w:tc>
        <w:tc>
          <w:tcPr>
            <w:tcW w:w="2614" w:type="dxa"/>
            <w:shd w:val="clear" w:color="auto" w:fill="FF7171"/>
          </w:tcPr>
          <w:p w14:paraId="467605E1" w14:textId="77777777" w:rsidR="008241C4" w:rsidRPr="008F0CD1" w:rsidRDefault="007458D8" w:rsidP="007458D8">
            <w:pPr>
              <w:jc w:val="center"/>
              <w:rPr>
                <w:b/>
                <w:color w:val="000000" w:themeColor="text1"/>
              </w:rPr>
            </w:pPr>
            <w:r w:rsidRPr="008F0CD1">
              <w:rPr>
                <w:b/>
                <w:color w:val="000000" w:themeColor="text1"/>
              </w:rPr>
              <w:t>Why does Priestley name the victim of the play ‘Eva Smith’?</w:t>
            </w:r>
          </w:p>
        </w:tc>
        <w:tc>
          <w:tcPr>
            <w:tcW w:w="2614" w:type="dxa"/>
            <w:shd w:val="clear" w:color="auto" w:fill="5DBAFF"/>
          </w:tcPr>
          <w:p w14:paraId="38CC6FFD" w14:textId="77777777" w:rsidR="008241C4" w:rsidRPr="008F0CD1" w:rsidRDefault="007458D8" w:rsidP="007458D8">
            <w:pPr>
              <w:jc w:val="center"/>
              <w:rPr>
                <w:b/>
              </w:rPr>
            </w:pPr>
            <w:r w:rsidRPr="008F0CD1">
              <w:rPr>
                <w:b/>
              </w:rPr>
              <w:t>What is Priestley exploring with the concept of ‘dual self’?</w:t>
            </w:r>
          </w:p>
        </w:tc>
      </w:tr>
      <w:tr w:rsidR="008241C4" w:rsidRPr="008F0CD1" w14:paraId="0F15D8C9" w14:textId="77777777" w:rsidTr="007458D8">
        <w:tc>
          <w:tcPr>
            <w:tcW w:w="2614" w:type="dxa"/>
            <w:shd w:val="clear" w:color="auto" w:fill="25FF88"/>
          </w:tcPr>
          <w:p w14:paraId="5EBD4181" w14:textId="77777777" w:rsidR="008241C4" w:rsidRPr="008F0CD1" w:rsidRDefault="006B649B" w:rsidP="006B649B">
            <w:pPr>
              <w:jc w:val="center"/>
              <w:rPr>
                <w:b/>
              </w:rPr>
            </w:pPr>
            <w:r w:rsidRPr="008F0CD1">
              <w:rPr>
                <w:b/>
              </w:rPr>
              <w:t>Why does Sheila become the voice of the Inspector when he leaves the room?</w:t>
            </w:r>
          </w:p>
          <w:p w14:paraId="1D86DCCA" w14:textId="77777777" w:rsidR="008241C4" w:rsidRPr="008F0CD1" w:rsidRDefault="008241C4" w:rsidP="008241C4">
            <w:pPr>
              <w:jc w:val="both"/>
              <w:rPr>
                <w:b/>
              </w:rPr>
            </w:pPr>
          </w:p>
        </w:tc>
        <w:tc>
          <w:tcPr>
            <w:tcW w:w="2614" w:type="dxa"/>
            <w:shd w:val="clear" w:color="auto" w:fill="5DBAFF"/>
          </w:tcPr>
          <w:p w14:paraId="59D0EC93" w14:textId="77777777" w:rsidR="008241C4" w:rsidRPr="008F0CD1" w:rsidRDefault="00205557" w:rsidP="007458D8">
            <w:pPr>
              <w:jc w:val="center"/>
              <w:rPr>
                <w:b/>
              </w:rPr>
            </w:pPr>
            <w:r w:rsidRPr="008F0CD1">
              <w:rPr>
                <w:b/>
              </w:rPr>
              <w:t>What is Eva and Eric’s baby symbolic of?</w:t>
            </w:r>
          </w:p>
        </w:tc>
        <w:tc>
          <w:tcPr>
            <w:tcW w:w="2614" w:type="dxa"/>
            <w:shd w:val="clear" w:color="auto" w:fill="AE78D6"/>
          </w:tcPr>
          <w:p w14:paraId="3F10B046" w14:textId="77777777" w:rsidR="008241C4" w:rsidRPr="008F0CD1" w:rsidRDefault="006B649B" w:rsidP="00205557">
            <w:pPr>
              <w:jc w:val="center"/>
              <w:rPr>
                <w:b/>
              </w:rPr>
            </w:pPr>
            <w:r w:rsidRPr="008F0CD1">
              <w:rPr>
                <w:b/>
              </w:rPr>
              <w:t>Why does the play happen in real time?</w:t>
            </w:r>
          </w:p>
        </w:tc>
        <w:tc>
          <w:tcPr>
            <w:tcW w:w="2614" w:type="dxa"/>
            <w:shd w:val="clear" w:color="auto" w:fill="FF7171"/>
          </w:tcPr>
          <w:p w14:paraId="7E474458" w14:textId="77777777" w:rsidR="008241C4" w:rsidRPr="008F0CD1" w:rsidRDefault="006B649B" w:rsidP="006B649B">
            <w:pPr>
              <w:jc w:val="center"/>
              <w:rPr>
                <w:b/>
              </w:rPr>
            </w:pPr>
            <w:r w:rsidRPr="008F0CD1">
              <w:rPr>
                <w:b/>
              </w:rPr>
              <w:t>What is symbolic about the way Eva Smith uses disinfectant to end her life?</w:t>
            </w:r>
          </w:p>
        </w:tc>
      </w:tr>
    </w:tbl>
    <w:p w14:paraId="542A5163" w14:textId="77777777" w:rsidR="008241C4" w:rsidRPr="008F0CD1" w:rsidRDefault="008241C4" w:rsidP="008241C4">
      <w:pPr>
        <w:jc w:val="both"/>
        <w:rPr>
          <w:b/>
        </w:rPr>
      </w:pPr>
    </w:p>
    <w:tbl>
      <w:tblPr>
        <w:tblStyle w:val="TableGrid"/>
        <w:tblW w:w="0" w:type="auto"/>
        <w:tblLook w:val="04A0" w:firstRow="1" w:lastRow="0" w:firstColumn="1" w:lastColumn="0" w:noHBand="0" w:noVBand="1"/>
      </w:tblPr>
      <w:tblGrid>
        <w:gridCol w:w="2614"/>
        <w:gridCol w:w="2614"/>
        <w:gridCol w:w="2614"/>
        <w:gridCol w:w="2614"/>
      </w:tblGrid>
      <w:tr w:rsidR="008241C4" w:rsidRPr="008F0CD1" w14:paraId="2B90A5DD" w14:textId="77777777" w:rsidTr="00556AF2">
        <w:tc>
          <w:tcPr>
            <w:tcW w:w="2614" w:type="dxa"/>
            <w:shd w:val="clear" w:color="auto" w:fill="5DBAFF"/>
          </w:tcPr>
          <w:p w14:paraId="76812FE8" w14:textId="77777777" w:rsidR="008241C4" w:rsidRPr="008F0CD1" w:rsidRDefault="008241C4" w:rsidP="008241C4">
            <w:pPr>
              <w:jc w:val="center"/>
              <w:rPr>
                <w:b/>
              </w:rPr>
            </w:pPr>
            <w:r w:rsidRPr="008F0CD1">
              <w:rPr>
                <w:b/>
              </w:rPr>
              <w:t>One Point</w:t>
            </w:r>
          </w:p>
        </w:tc>
        <w:tc>
          <w:tcPr>
            <w:tcW w:w="2614" w:type="dxa"/>
            <w:shd w:val="clear" w:color="auto" w:fill="FF7171"/>
          </w:tcPr>
          <w:p w14:paraId="5517DB87" w14:textId="77777777" w:rsidR="008241C4" w:rsidRPr="008F0CD1" w:rsidRDefault="008241C4" w:rsidP="008241C4">
            <w:pPr>
              <w:jc w:val="center"/>
              <w:rPr>
                <w:b/>
              </w:rPr>
            </w:pPr>
            <w:r w:rsidRPr="008F0CD1">
              <w:rPr>
                <w:b/>
              </w:rPr>
              <w:t>Two Points</w:t>
            </w:r>
          </w:p>
        </w:tc>
        <w:tc>
          <w:tcPr>
            <w:tcW w:w="2614" w:type="dxa"/>
            <w:shd w:val="clear" w:color="auto" w:fill="25FF88"/>
          </w:tcPr>
          <w:p w14:paraId="0F4DBAD0" w14:textId="77777777" w:rsidR="008241C4" w:rsidRPr="008F0CD1" w:rsidRDefault="008241C4" w:rsidP="008241C4">
            <w:pPr>
              <w:jc w:val="center"/>
              <w:rPr>
                <w:b/>
              </w:rPr>
            </w:pPr>
            <w:r w:rsidRPr="008F0CD1">
              <w:rPr>
                <w:b/>
              </w:rPr>
              <w:t>Three Points</w:t>
            </w:r>
          </w:p>
        </w:tc>
        <w:tc>
          <w:tcPr>
            <w:tcW w:w="2614" w:type="dxa"/>
            <w:shd w:val="clear" w:color="auto" w:fill="AE78D6"/>
          </w:tcPr>
          <w:p w14:paraId="34047F33" w14:textId="77777777" w:rsidR="008241C4" w:rsidRPr="008F0CD1" w:rsidRDefault="008241C4" w:rsidP="008241C4">
            <w:pPr>
              <w:jc w:val="center"/>
              <w:rPr>
                <w:b/>
              </w:rPr>
            </w:pPr>
            <w:r w:rsidRPr="008F0CD1">
              <w:rPr>
                <w:b/>
              </w:rPr>
              <w:t>Four Points</w:t>
            </w:r>
          </w:p>
        </w:tc>
      </w:tr>
    </w:tbl>
    <w:p w14:paraId="6737DD0F" w14:textId="77777777" w:rsidR="008241C4" w:rsidRPr="008F0CD1" w:rsidRDefault="008241C4" w:rsidP="008241C4">
      <w:pPr>
        <w:jc w:val="both"/>
        <w:rPr>
          <w:b/>
        </w:rPr>
      </w:pPr>
    </w:p>
    <w:tbl>
      <w:tblPr>
        <w:tblStyle w:val="TableGrid"/>
        <w:tblW w:w="0" w:type="auto"/>
        <w:tblLook w:val="04A0" w:firstRow="1" w:lastRow="0" w:firstColumn="1" w:lastColumn="0" w:noHBand="0" w:noVBand="1"/>
      </w:tblPr>
      <w:tblGrid>
        <w:gridCol w:w="2614"/>
        <w:gridCol w:w="2614"/>
        <w:gridCol w:w="2614"/>
        <w:gridCol w:w="2614"/>
      </w:tblGrid>
      <w:tr w:rsidR="008241C4" w:rsidRPr="008F0CD1" w14:paraId="3946E0F7" w14:textId="77777777" w:rsidTr="00FF05C2">
        <w:tc>
          <w:tcPr>
            <w:tcW w:w="2614" w:type="dxa"/>
          </w:tcPr>
          <w:p w14:paraId="6528771E" w14:textId="77777777" w:rsidR="008241C4" w:rsidRPr="008F0CD1" w:rsidRDefault="008241C4" w:rsidP="00FF05C2">
            <w:pPr>
              <w:jc w:val="both"/>
              <w:rPr>
                <w:b/>
              </w:rPr>
            </w:pPr>
          </w:p>
          <w:p w14:paraId="5C6E9E9A" w14:textId="77777777" w:rsidR="008241C4" w:rsidRPr="008F0CD1" w:rsidRDefault="008241C4" w:rsidP="00FF05C2">
            <w:pPr>
              <w:jc w:val="both"/>
              <w:rPr>
                <w:b/>
              </w:rPr>
            </w:pPr>
          </w:p>
          <w:p w14:paraId="1AC75895" w14:textId="77777777" w:rsidR="008241C4" w:rsidRPr="008F0CD1" w:rsidRDefault="008241C4" w:rsidP="00FF05C2">
            <w:pPr>
              <w:jc w:val="both"/>
              <w:rPr>
                <w:b/>
              </w:rPr>
            </w:pPr>
          </w:p>
          <w:p w14:paraId="6C9E0F6A" w14:textId="77777777" w:rsidR="008241C4" w:rsidRPr="008F0CD1" w:rsidRDefault="008241C4" w:rsidP="00FF05C2">
            <w:pPr>
              <w:jc w:val="both"/>
              <w:rPr>
                <w:b/>
              </w:rPr>
            </w:pPr>
          </w:p>
          <w:p w14:paraId="06C233B2" w14:textId="77777777" w:rsidR="008241C4" w:rsidRPr="008F0CD1" w:rsidRDefault="008241C4" w:rsidP="00FF05C2">
            <w:pPr>
              <w:jc w:val="both"/>
              <w:rPr>
                <w:b/>
              </w:rPr>
            </w:pPr>
          </w:p>
        </w:tc>
        <w:tc>
          <w:tcPr>
            <w:tcW w:w="2614" w:type="dxa"/>
          </w:tcPr>
          <w:p w14:paraId="6345F393" w14:textId="77777777" w:rsidR="008241C4" w:rsidRPr="008F0CD1" w:rsidRDefault="008241C4" w:rsidP="00FF05C2">
            <w:pPr>
              <w:jc w:val="both"/>
              <w:rPr>
                <w:b/>
              </w:rPr>
            </w:pPr>
          </w:p>
        </w:tc>
        <w:tc>
          <w:tcPr>
            <w:tcW w:w="2614" w:type="dxa"/>
          </w:tcPr>
          <w:p w14:paraId="0D9E4C49" w14:textId="77777777" w:rsidR="008241C4" w:rsidRPr="008F0CD1" w:rsidRDefault="008241C4" w:rsidP="00FF05C2">
            <w:pPr>
              <w:jc w:val="both"/>
              <w:rPr>
                <w:b/>
              </w:rPr>
            </w:pPr>
          </w:p>
        </w:tc>
        <w:tc>
          <w:tcPr>
            <w:tcW w:w="2614" w:type="dxa"/>
          </w:tcPr>
          <w:p w14:paraId="0CE145FE" w14:textId="77777777" w:rsidR="008241C4" w:rsidRPr="008F0CD1" w:rsidRDefault="008241C4" w:rsidP="00FF05C2">
            <w:pPr>
              <w:jc w:val="both"/>
              <w:rPr>
                <w:b/>
              </w:rPr>
            </w:pPr>
          </w:p>
        </w:tc>
      </w:tr>
      <w:tr w:rsidR="008241C4" w:rsidRPr="008F0CD1" w14:paraId="7D3967EA" w14:textId="77777777" w:rsidTr="00FF05C2">
        <w:tc>
          <w:tcPr>
            <w:tcW w:w="2614" w:type="dxa"/>
          </w:tcPr>
          <w:p w14:paraId="6F312657" w14:textId="77777777" w:rsidR="008241C4" w:rsidRPr="008F0CD1" w:rsidRDefault="008241C4" w:rsidP="00FF05C2">
            <w:pPr>
              <w:jc w:val="both"/>
              <w:rPr>
                <w:b/>
              </w:rPr>
            </w:pPr>
          </w:p>
          <w:p w14:paraId="4B98C3CD" w14:textId="77777777" w:rsidR="008241C4" w:rsidRPr="008F0CD1" w:rsidRDefault="008241C4" w:rsidP="00FF05C2">
            <w:pPr>
              <w:jc w:val="both"/>
              <w:rPr>
                <w:b/>
              </w:rPr>
            </w:pPr>
          </w:p>
          <w:p w14:paraId="3E9C7467" w14:textId="77777777" w:rsidR="008241C4" w:rsidRPr="008F0CD1" w:rsidRDefault="008241C4" w:rsidP="00FF05C2">
            <w:pPr>
              <w:jc w:val="both"/>
              <w:rPr>
                <w:b/>
              </w:rPr>
            </w:pPr>
          </w:p>
          <w:p w14:paraId="132A6099" w14:textId="77777777" w:rsidR="008241C4" w:rsidRPr="008F0CD1" w:rsidRDefault="008241C4" w:rsidP="00FF05C2">
            <w:pPr>
              <w:jc w:val="both"/>
              <w:rPr>
                <w:b/>
              </w:rPr>
            </w:pPr>
          </w:p>
          <w:p w14:paraId="5BC88481" w14:textId="77777777" w:rsidR="008241C4" w:rsidRPr="008F0CD1" w:rsidRDefault="008241C4" w:rsidP="00FF05C2">
            <w:pPr>
              <w:jc w:val="both"/>
              <w:rPr>
                <w:b/>
              </w:rPr>
            </w:pPr>
          </w:p>
        </w:tc>
        <w:tc>
          <w:tcPr>
            <w:tcW w:w="2614" w:type="dxa"/>
          </w:tcPr>
          <w:p w14:paraId="3690282C" w14:textId="77777777" w:rsidR="008241C4" w:rsidRPr="008F0CD1" w:rsidRDefault="008241C4" w:rsidP="00FF05C2">
            <w:pPr>
              <w:jc w:val="both"/>
              <w:rPr>
                <w:b/>
              </w:rPr>
            </w:pPr>
          </w:p>
        </w:tc>
        <w:tc>
          <w:tcPr>
            <w:tcW w:w="2614" w:type="dxa"/>
          </w:tcPr>
          <w:p w14:paraId="5361FB9F" w14:textId="77777777" w:rsidR="008241C4" w:rsidRPr="008F0CD1" w:rsidRDefault="008241C4" w:rsidP="00FF05C2">
            <w:pPr>
              <w:jc w:val="both"/>
              <w:rPr>
                <w:b/>
              </w:rPr>
            </w:pPr>
          </w:p>
        </w:tc>
        <w:tc>
          <w:tcPr>
            <w:tcW w:w="2614" w:type="dxa"/>
          </w:tcPr>
          <w:p w14:paraId="70FEE238" w14:textId="77777777" w:rsidR="008241C4" w:rsidRPr="008F0CD1" w:rsidRDefault="008241C4" w:rsidP="00FF05C2">
            <w:pPr>
              <w:jc w:val="both"/>
              <w:rPr>
                <w:b/>
              </w:rPr>
            </w:pPr>
          </w:p>
        </w:tc>
      </w:tr>
      <w:tr w:rsidR="008241C4" w:rsidRPr="008F0CD1" w14:paraId="11799A2F" w14:textId="77777777" w:rsidTr="00FF05C2">
        <w:tc>
          <w:tcPr>
            <w:tcW w:w="2614" w:type="dxa"/>
          </w:tcPr>
          <w:p w14:paraId="1E5479AA" w14:textId="77777777" w:rsidR="008241C4" w:rsidRPr="008F0CD1" w:rsidRDefault="008241C4" w:rsidP="00FF05C2">
            <w:pPr>
              <w:jc w:val="both"/>
              <w:rPr>
                <w:b/>
              </w:rPr>
            </w:pPr>
          </w:p>
          <w:p w14:paraId="29CC39C3" w14:textId="77777777" w:rsidR="008241C4" w:rsidRPr="008F0CD1" w:rsidRDefault="008241C4" w:rsidP="00FF05C2">
            <w:pPr>
              <w:jc w:val="both"/>
              <w:rPr>
                <w:b/>
              </w:rPr>
            </w:pPr>
          </w:p>
          <w:p w14:paraId="1AD0C0DD" w14:textId="77777777" w:rsidR="008241C4" w:rsidRPr="008F0CD1" w:rsidRDefault="008241C4" w:rsidP="00FF05C2">
            <w:pPr>
              <w:jc w:val="both"/>
              <w:rPr>
                <w:b/>
              </w:rPr>
            </w:pPr>
          </w:p>
          <w:p w14:paraId="55839BA7" w14:textId="77777777" w:rsidR="008241C4" w:rsidRPr="008F0CD1" w:rsidRDefault="008241C4" w:rsidP="00FF05C2">
            <w:pPr>
              <w:jc w:val="both"/>
              <w:rPr>
                <w:b/>
              </w:rPr>
            </w:pPr>
          </w:p>
          <w:p w14:paraId="34F72671" w14:textId="77777777" w:rsidR="008241C4" w:rsidRPr="008F0CD1" w:rsidRDefault="008241C4" w:rsidP="00FF05C2">
            <w:pPr>
              <w:jc w:val="both"/>
              <w:rPr>
                <w:b/>
              </w:rPr>
            </w:pPr>
          </w:p>
        </w:tc>
        <w:tc>
          <w:tcPr>
            <w:tcW w:w="2614" w:type="dxa"/>
          </w:tcPr>
          <w:p w14:paraId="088A8F8D" w14:textId="77777777" w:rsidR="008241C4" w:rsidRPr="008F0CD1" w:rsidRDefault="008241C4" w:rsidP="00FF05C2">
            <w:pPr>
              <w:jc w:val="both"/>
              <w:rPr>
                <w:b/>
              </w:rPr>
            </w:pPr>
          </w:p>
        </w:tc>
        <w:tc>
          <w:tcPr>
            <w:tcW w:w="2614" w:type="dxa"/>
          </w:tcPr>
          <w:p w14:paraId="46B1C72C" w14:textId="77777777" w:rsidR="008241C4" w:rsidRPr="008F0CD1" w:rsidRDefault="008241C4" w:rsidP="00FF05C2">
            <w:pPr>
              <w:jc w:val="both"/>
              <w:rPr>
                <w:b/>
              </w:rPr>
            </w:pPr>
          </w:p>
        </w:tc>
        <w:tc>
          <w:tcPr>
            <w:tcW w:w="2614" w:type="dxa"/>
          </w:tcPr>
          <w:p w14:paraId="2D32D09B" w14:textId="77777777" w:rsidR="008241C4" w:rsidRPr="008F0CD1" w:rsidRDefault="008241C4" w:rsidP="00FF05C2">
            <w:pPr>
              <w:jc w:val="both"/>
              <w:rPr>
                <w:b/>
              </w:rPr>
            </w:pPr>
          </w:p>
        </w:tc>
      </w:tr>
    </w:tbl>
    <w:p w14:paraId="011CC8AE" w14:textId="77777777" w:rsidR="008241C4" w:rsidRPr="008F0CD1" w:rsidRDefault="008241C4">
      <w:pPr>
        <w:rPr>
          <w:b/>
        </w:rPr>
      </w:pPr>
    </w:p>
    <w:p w14:paraId="484B7940" w14:textId="77777777" w:rsidR="00FE3EB5" w:rsidRPr="009845DA" w:rsidRDefault="008F0CD1" w:rsidP="008F0CD1">
      <w:pPr>
        <w:jc w:val="both"/>
        <w:rPr>
          <w:i/>
        </w:rPr>
      </w:pPr>
      <w:r w:rsidRPr="009845DA">
        <w:rPr>
          <w:i/>
        </w:rPr>
        <w:t>Turn to the answers section of the booklet at the back and mark your answers. If your answer differs to the ones printed in the booklet, it is not necessarily incorrect but what is printed in the booklet is what I would expect you to have considered. Add in any missing gaps in knowledge in a different colour pen so you know what the focus of your revision should be. Once you have marked your answers, move on to the next activity.</w:t>
      </w:r>
    </w:p>
    <w:p w14:paraId="12777561" w14:textId="77777777" w:rsidR="00FE3EB5" w:rsidRPr="008F0CD1" w:rsidRDefault="00FE3EB5">
      <w:pPr>
        <w:rPr>
          <w:b/>
        </w:rPr>
      </w:pPr>
    </w:p>
    <w:tbl>
      <w:tblPr>
        <w:tblStyle w:val="TableGrid"/>
        <w:tblW w:w="0" w:type="auto"/>
        <w:tblLook w:val="04A0" w:firstRow="1" w:lastRow="0" w:firstColumn="1" w:lastColumn="0" w:noHBand="0" w:noVBand="1"/>
      </w:tblPr>
      <w:tblGrid>
        <w:gridCol w:w="10456"/>
      </w:tblGrid>
      <w:tr w:rsidR="009845DA" w14:paraId="7BEFDDD6" w14:textId="77777777" w:rsidTr="009845DA">
        <w:tc>
          <w:tcPr>
            <w:tcW w:w="10456" w:type="dxa"/>
            <w:shd w:val="clear" w:color="auto" w:fill="000000" w:themeFill="text1"/>
          </w:tcPr>
          <w:p w14:paraId="0BDEC31D" w14:textId="77777777" w:rsidR="009845DA" w:rsidRPr="009845DA" w:rsidRDefault="009845DA">
            <w:pPr>
              <w:rPr>
                <w:b/>
                <w:sz w:val="24"/>
                <w:szCs w:val="24"/>
              </w:rPr>
            </w:pPr>
            <w:r w:rsidRPr="009845DA">
              <w:rPr>
                <w:b/>
                <w:sz w:val="24"/>
                <w:szCs w:val="24"/>
              </w:rPr>
              <w:lastRenderedPageBreak/>
              <w:t>Activity 2: Dual Coding</w:t>
            </w:r>
          </w:p>
        </w:tc>
      </w:tr>
    </w:tbl>
    <w:p w14:paraId="3C1E64B0" w14:textId="77777777" w:rsidR="009845DA" w:rsidRDefault="009845DA" w:rsidP="009845DA">
      <w:pPr>
        <w:jc w:val="both"/>
        <w:rPr>
          <w:i/>
        </w:rPr>
      </w:pPr>
      <w:r w:rsidRPr="00833E08">
        <w:rPr>
          <w:i/>
        </w:rPr>
        <w:t xml:space="preserve">Consider the following icons. Each icon relates to one of Priestley’s ‘big ideas’ that he explores in the play. </w:t>
      </w:r>
      <w:r w:rsidR="00BA7FCF">
        <w:rPr>
          <w:i/>
        </w:rPr>
        <w:t xml:space="preserve">Assign each icon a ‘big idea’ from the following list and then explain what each one means and where it appears in the play. One has been done for you. </w:t>
      </w:r>
      <w:r w:rsidR="001A703A">
        <w:rPr>
          <w:i/>
        </w:rPr>
        <w:t>Check your answers at the back of the booklet when you have finished.</w:t>
      </w:r>
    </w:p>
    <w:p w14:paraId="750976D8" w14:textId="77777777" w:rsidR="00BA7FCF" w:rsidRPr="00BA7FCF" w:rsidRDefault="00BA7FCF" w:rsidP="009845DA">
      <w:pPr>
        <w:jc w:val="both"/>
      </w:pPr>
      <w:r w:rsidRPr="00BA7FCF">
        <w:rPr>
          <w:b/>
        </w:rPr>
        <w:t>BIG IDEAS:</w:t>
      </w:r>
      <w:r>
        <w:rPr>
          <w:b/>
        </w:rPr>
        <w:t xml:space="preserve"> </w:t>
      </w:r>
      <w:r>
        <w:t>Power, Guilt, Social Responsibility, Cause and Effect, Time, Dual Self, Capitalism, Socialism, Younger Generation vs Older Generation, The Supernatural, Morality vs Legality, Class</w:t>
      </w:r>
    </w:p>
    <w:p w14:paraId="0721448B" w14:textId="77777777" w:rsidR="00FE3EB5" w:rsidRPr="008F0CD1" w:rsidRDefault="005D1FB0">
      <w:pPr>
        <w:rPr>
          <w:b/>
        </w:rPr>
      </w:pPr>
      <w:r>
        <w:rPr>
          <w:noProof/>
          <w:lang w:eastAsia="en-GB"/>
        </w:rPr>
        <w:drawing>
          <wp:anchor distT="0" distB="0" distL="114300" distR="114300" simplePos="0" relativeHeight="251672576" behindDoc="0" locked="0" layoutInCell="1" allowOverlap="1" wp14:anchorId="6F215F20" wp14:editId="6E4B3F3D">
            <wp:simplePos x="0" y="0"/>
            <wp:positionH relativeFrom="column">
              <wp:posOffset>2921580</wp:posOffset>
            </wp:positionH>
            <wp:positionV relativeFrom="paragraph">
              <wp:posOffset>241300</wp:posOffset>
            </wp:positionV>
            <wp:extent cx="730250" cy="833755"/>
            <wp:effectExtent l="0" t="0" r="0" b="4445"/>
            <wp:wrapNone/>
            <wp:docPr id="40" name="Picture 39">
              <a:extLst xmlns:a="http://schemas.openxmlformats.org/drawingml/2006/main">
                <a:ext uri="{FF2B5EF4-FFF2-40B4-BE49-F238E27FC236}">
                  <a16:creationId xmlns:a16="http://schemas.microsoft.com/office/drawing/2014/main" id="{0C0C3C44-D78F-4BFA-BB70-6DA86858A16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ure 39">
                      <a:extLst>
                        <a:ext uri="{FF2B5EF4-FFF2-40B4-BE49-F238E27FC236}">
                          <a16:creationId xmlns:a16="http://schemas.microsoft.com/office/drawing/2014/main" id="{0C0C3C44-D78F-4BFA-BB70-6DA86858A16C}"/>
                        </a:ext>
                      </a:extLst>
                    </pic:cNvPr>
                    <pic:cNvPicPr>
                      <a:picLocks noChangeAspect="1"/>
                    </pic:cNvPicPr>
                  </pic:nvPicPr>
                  <pic:blipFill rotWithShape="1">
                    <a:blip r:embed="rId8" cstate="print">
                      <a:extLst>
                        <a:ext uri="{28A0092B-C50C-407E-A947-70E740481C1C}">
                          <a14:useLocalDpi xmlns:a14="http://schemas.microsoft.com/office/drawing/2010/main" val="0"/>
                        </a:ext>
                      </a:extLst>
                    </a:blip>
                    <a:srcRect l="13088" r="10942" b="13246"/>
                    <a:stretch/>
                  </pic:blipFill>
                  <pic:spPr>
                    <a:xfrm>
                      <a:off x="0" y="0"/>
                      <a:ext cx="730250" cy="833755"/>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w:drawing>
          <wp:anchor distT="0" distB="0" distL="114300" distR="114300" simplePos="0" relativeHeight="251666432" behindDoc="0" locked="0" layoutInCell="1" allowOverlap="1" wp14:anchorId="57C607A9" wp14:editId="6320CC03">
            <wp:simplePos x="0" y="0"/>
            <wp:positionH relativeFrom="column">
              <wp:posOffset>336660</wp:posOffset>
            </wp:positionH>
            <wp:positionV relativeFrom="paragraph">
              <wp:posOffset>280670</wp:posOffset>
            </wp:positionV>
            <wp:extent cx="698023" cy="795130"/>
            <wp:effectExtent l="0" t="0" r="6985" b="5080"/>
            <wp:wrapNone/>
            <wp:docPr id="23" name="Picture 22">
              <a:extLst xmlns:a="http://schemas.openxmlformats.org/drawingml/2006/main">
                <a:ext uri="{FF2B5EF4-FFF2-40B4-BE49-F238E27FC236}">
                  <a16:creationId xmlns:a16="http://schemas.microsoft.com/office/drawing/2014/main" id="{329A1768-A73E-40CE-BB1C-42A7CD17D6C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2">
                      <a:extLst>
                        <a:ext uri="{FF2B5EF4-FFF2-40B4-BE49-F238E27FC236}">
                          <a16:creationId xmlns:a16="http://schemas.microsoft.com/office/drawing/2014/main" id="{329A1768-A73E-40CE-BB1C-42A7CD17D6C0}"/>
                        </a:ext>
                      </a:extLst>
                    </pic:cNvPr>
                    <pic:cNvPicPr>
                      <a:picLocks noChangeAspect="1"/>
                    </pic:cNvPicPr>
                  </pic:nvPicPr>
                  <pic:blipFill rotWithShape="1">
                    <a:blip r:embed="rId9" cstate="print">
                      <a:extLst>
                        <a:ext uri="{28A0092B-C50C-407E-A947-70E740481C1C}">
                          <a14:useLocalDpi xmlns:a14="http://schemas.microsoft.com/office/drawing/2010/main" val="0"/>
                        </a:ext>
                      </a:extLst>
                    </a:blip>
                    <a:srcRect l="12709" r="13459" b="15897"/>
                    <a:stretch/>
                  </pic:blipFill>
                  <pic:spPr>
                    <a:xfrm>
                      <a:off x="0" y="0"/>
                      <a:ext cx="698023" cy="795130"/>
                    </a:xfrm>
                    <a:prstGeom prst="rect">
                      <a:avLst/>
                    </a:prstGeom>
                  </pic:spPr>
                </pic:pic>
              </a:graphicData>
            </a:graphic>
            <wp14:sizeRelH relativeFrom="margin">
              <wp14:pctWidth>0</wp14:pctWidth>
            </wp14:sizeRelH>
            <wp14:sizeRelV relativeFrom="margin">
              <wp14:pctHeight>0</wp14:pctHeight>
            </wp14:sizeRelV>
          </wp:anchor>
        </w:drawing>
      </w:r>
    </w:p>
    <w:p w14:paraId="224F3694" w14:textId="77777777" w:rsidR="00FE3EB5" w:rsidRPr="008F0CD1" w:rsidRDefault="005D1FB0">
      <w:pPr>
        <w:rPr>
          <w:b/>
        </w:rPr>
      </w:pPr>
      <w:r>
        <w:rPr>
          <w:noProof/>
          <w:lang w:eastAsia="en-GB"/>
        </w:rPr>
        <w:drawing>
          <wp:anchor distT="0" distB="0" distL="114300" distR="114300" simplePos="0" relativeHeight="251675648" behindDoc="0" locked="0" layoutInCell="1" allowOverlap="1" wp14:anchorId="7C3F8553" wp14:editId="2BEAB31F">
            <wp:simplePos x="0" y="0"/>
            <wp:positionH relativeFrom="margin">
              <wp:posOffset>5406142</wp:posOffset>
            </wp:positionH>
            <wp:positionV relativeFrom="paragraph">
              <wp:posOffset>14605</wp:posOffset>
            </wp:positionV>
            <wp:extent cx="930628" cy="894522"/>
            <wp:effectExtent l="0" t="0" r="3175" b="1270"/>
            <wp:wrapNone/>
            <wp:docPr id="8" name="Picture 2">
              <a:extLst xmlns:a="http://schemas.openxmlformats.org/drawingml/2006/main">
                <a:ext uri="{FF2B5EF4-FFF2-40B4-BE49-F238E27FC236}">
                  <a16:creationId xmlns:a16="http://schemas.microsoft.com/office/drawing/2014/main" id="{3A031181-424F-4191-9E1A-B99F60F7107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a:extLst>
                        <a:ext uri="{FF2B5EF4-FFF2-40B4-BE49-F238E27FC236}">
                          <a16:creationId xmlns:a16="http://schemas.microsoft.com/office/drawing/2014/main" id="{3A031181-424F-4191-9E1A-B99F60F71072}"/>
                        </a:ext>
                      </a:extLst>
                    </pic:cNvPr>
                    <pic:cNvPicPr>
                      <a:picLocks noChangeAspect="1"/>
                    </pic:cNvPicPr>
                  </pic:nvPicPr>
                  <pic:blipFill rotWithShape="1">
                    <a:blip r:embed="rId10" cstate="print">
                      <a:extLst>
                        <a:ext uri="{28A0092B-C50C-407E-A947-70E740481C1C}">
                          <a14:useLocalDpi xmlns:a14="http://schemas.microsoft.com/office/drawing/2010/main" val="0"/>
                        </a:ext>
                      </a:extLst>
                    </a:blip>
                    <a:srcRect l="5008" r="4735" b="13246"/>
                    <a:stretch/>
                  </pic:blipFill>
                  <pic:spPr>
                    <a:xfrm>
                      <a:off x="0" y="0"/>
                      <a:ext cx="930628" cy="894522"/>
                    </a:xfrm>
                    <a:prstGeom prst="rect">
                      <a:avLst/>
                    </a:prstGeom>
                  </pic:spPr>
                </pic:pic>
              </a:graphicData>
            </a:graphic>
            <wp14:sizeRelH relativeFrom="margin">
              <wp14:pctWidth>0</wp14:pctWidth>
            </wp14:sizeRelH>
            <wp14:sizeRelV relativeFrom="margin">
              <wp14:pctHeight>0</wp14:pctHeight>
            </wp14:sizeRelV>
          </wp:anchor>
        </w:drawing>
      </w:r>
    </w:p>
    <w:p w14:paraId="53ED9A70" w14:textId="77777777" w:rsidR="00FE3EB5" w:rsidRPr="008F0CD1" w:rsidRDefault="00FE3EB5">
      <w:pPr>
        <w:rPr>
          <w:b/>
        </w:rPr>
      </w:pPr>
    </w:p>
    <w:p w14:paraId="5D4AB040" w14:textId="77777777" w:rsidR="00FE3EB5" w:rsidRPr="008F0CD1" w:rsidRDefault="00DE6687">
      <w:pPr>
        <w:rPr>
          <w:b/>
        </w:rPr>
      </w:pPr>
      <w:r w:rsidRPr="001A703A">
        <w:rPr>
          <w:i/>
          <w:noProof/>
          <w:sz w:val="20"/>
          <w:szCs w:val="20"/>
          <w:lang w:eastAsia="en-GB"/>
        </w:rPr>
        <mc:AlternateContent>
          <mc:Choice Requires="wps">
            <w:drawing>
              <wp:anchor distT="45720" distB="45720" distL="114300" distR="114300" simplePos="0" relativeHeight="251725824" behindDoc="0" locked="0" layoutInCell="1" allowOverlap="1" wp14:anchorId="65E66A60" wp14:editId="538BD4F8">
                <wp:simplePos x="0" y="0"/>
                <wp:positionH relativeFrom="page">
                  <wp:posOffset>108585</wp:posOffset>
                </wp:positionH>
                <wp:positionV relativeFrom="paragraph">
                  <wp:posOffset>194310</wp:posOffset>
                </wp:positionV>
                <wp:extent cx="2165985" cy="1414780"/>
                <wp:effectExtent l="0" t="0" r="24765" b="13970"/>
                <wp:wrapSquare wrapText="bothSides"/>
                <wp:docPr id="4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65985" cy="1414780"/>
                        </a:xfrm>
                        <a:prstGeom prst="rect">
                          <a:avLst/>
                        </a:prstGeom>
                        <a:solidFill>
                          <a:srgbClr val="FFFFFF"/>
                        </a:solidFill>
                        <a:ln w="9525">
                          <a:solidFill>
                            <a:sysClr val="window" lastClr="FFFFFF"/>
                          </a:solidFill>
                          <a:miter lim="800000"/>
                          <a:headEnd/>
                          <a:tailEnd/>
                        </a:ln>
                      </wps:spPr>
                      <wps:txbx>
                        <w:txbxContent>
                          <w:p w14:paraId="26D4821E" w14:textId="77777777" w:rsidR="00661F9E" w:rsidRDefault="00661F9E" w:rsidP="00DE6687">
                            <w:pPr>
                              <w:jc w:val="center"/>
                            </w:pPr>
                            <w:r w:rsidRPr="00F705D2">
                              <w:rPr>
                                <w:b/>
                              </w:rPr>
                              <w:t>Capitalism</w:t>
                            </w:r>
                            <w:r>
                              <w:t xml:space="preserve"> – Mr. Birling is a capitalist. Priestley uses the play to highlight the dangers of a capitalist society. Eva becomes a victim of capitalism as the Birlings are only interested in self-preservation.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2F06DAFB" id="_x0000_s1028" type="#_x0000_t202" style="position:absolute;margin-left:8.55pt;margin-top:15.3pt;width:170.55pt;height:111.4pt;z-index:251725824;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" strokecolor="window">
                <v:textbox>
                  <w:txbxContent>
                    <w:p w:rsidR="00661F9E" w:rsidRDefault="00661F9E" w:rsidP="00DE6687">
                      <w:pPr>
                        <w:jc w:val="center"/>
                      </w:pPr>
                      <w:r w:rsidRPr="00F705D2">
                        <w:rPr>
                          <w:b/>
                        </w:rPr>
                        <w:t>Capitalism</w:t>
                      </w:r>
                      <w:r>
                        <w:t xml:space="preserve"> – Mr. Birling is a capitalist. Priestley uses the play to highlight the dangers of a capitalist society. Eva becomes a victim of capitalism as the Birlings are only interested in self-preservation.</w:t>
                      </w:r>
                    </w:p>
                  </w:txbxContent>
                </v:textbox>
                <w10:wrap type="square" anchorx="page"/>
              </v:shape>
            </w:pict>
          </mc:Fallback>
        </mc:AlternateContent>
      </w:r>
    </w:p>
    <w:p w14:paraId="155860DE" w14:textId="77777777" w:rsidR="00FE3EB5" w:rsidRPr="008F0CD1" w:rsidRDefault="00FE3EB5">
      <w:pPr>
        <w:rPr>
          <w:b/>
        </w:rPr>
      </w:pPr>
    </w:p>
    <w:p w14:paraId="7A88E169" w14:textId="77777777" w:rsidR="00FE3EB5" w:rsidRPr="008F0CD1" w:rsidRDefault="00FE3EB5">
      <w:pPr>
        <w:rPr>
          <w:b/>
        </w:rPr>
      </w:pPr>
    </w:p>
    <w:p w14:paraId="703C8542" w14:textId="77777777" w:rsidR="00FE3EB5" w:rsidRPr="008F0CD1" w:rsidRDefault="00FE3EB5">
      <w:pPr>
        <w:rPr>
          <w:b/>
        </w:rPr>
      </w:pPr>
    </w:p>
    <w:p w14:paraId="5CD12897" w14:textId="77777777" w:rsidR="00FE3EB5" w:rsidRPr="008F0CD1" w:rsidRDefault="00FE3EB5">
      <w:pPr>
        <w:rPr>
          <w:b/>
        </w:rPr>
      </w:pPr>
    </w:p>
    <w:p w14:paraId="5F0F0D2F" w14:textId="77777777" w:rsidR="00FE3EB5" w:rsidRPr="008F0CD1" w:rsidRDefault="00BA7FCF">
      <w:pPr>
        <w:rPr>
          <w:b/>
        </w:rPr>
      </w:pPr>
      <w:r>
        <w:rPr>
          <w:noProof/>
          <w:lang w:eastAsia="en-GB"/>
        </w:rPr>
        <w:drawing>
          <wp:anchor distT="0" distB="0" distL="114300" distR="114300" simplePos="0" relativeHeight="251670528" behindDoc="0" locked="0" layoutInCell="1" allowOverlap="1" wp14:anchorId="3675FDBE" wp14:editId="67943F15">
            <wp:simplePos x="0" y="0"/>
            <wp:positionH relativeFrom="margin">
              <wp:posOffset>2861310</wp:posOffset>
            </wp:positionH>
            <wp:positionV relativeFrom="paragraph">
              <wp:posOffset>50800</wp:posOffset>
            </wp:positionV>
            <wp:extent cx="922655" cy="970280"/>
            <wp:effectExtent l="0" t="0" r="0" b="1270"/>
            <wp:wrapNone/>
            <wp:docPr id="30" name="Picture 29">
              <a:extLst xmlns:a="http://schemas.openxmlformats.org/drawingml/2006/main">
                <a:ext uri="{FF2B5EF4-FFF2-40B4-BE49-F238E27FC236}">
                  <a16:creationId xmlns:a16="http://schemas.microsoft.com/office/drawing/2014/main" id="{1C118130-006C-4D2C-9929-B0746CAB4D4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29">
                      <a:extLst>
                        <a:ext uri="{FF2B5EF4-FFF2-40B4-BE49-F238E27FC236}">
                          <a16:creationId xmlns:a16="http://schemas.microsoft.com/office/drawing/2014/main" id="{1C118130-006C-4D2C-9929-B0746CAB4D41}"/>
                        </a:ext>
                      </a:extLst>
                    </pic:cNvPr>
                    <pic:cNvPicPr>
                      <a:picLocks noChangeAspect="1"/>
                    </pic:cNvPicPr>
                  </pic:nvPicPr>
                  <pic:blipFill rotWithShape="1">
                    <a:blip r:embed="rId11" cstate="print">
                      <a:extLst>
                        <a:ext uri="{28A0092B-C50C-407E-A947-70E740481C1C}">
                          <a14:useLocalDpi xmlns:a14="http://schemas.microsoft.com/office/drawing/2010/main" val="0"/>
                        </a:ext>
                      </a:extLst>
                    </a:blip>
                    <a:srcRect l="15011" r="14171" b="25539"/>
                    <a:stretch/>
                  </pic:blipFill>
                  <pic:spPr>
                    <a:xfrm>
                      <a:off x="0" y="0"/>
                      <a:ext cx="922655" cy="97028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w:drawing>
          <wp:anchor distT="0" distB="0" distL="114300" distR="114300" simplePos="0" relativeHeight="251667456" behindDoc="0" locked="0" layoutInCell="1" allowOverlap="1" wp14:anchorId="3D44F965" wp14:editId="1A207FB2">
            <wp:simplePos x="0" y="0"/>
            <wp:positionH relativeFrom="margin">
              <wp:posOffset>0</wp:posOffset>
            </wp:positionH>
            <wp:positionV relativeFrom="paragraph">
              <wp:posOffset>210185</wp:posOffset>
            </wp:positionV>
            <wp:extent cx="1118235" cy="653415"/>
            <wp:effectExtent l="0" t="0" r="5715" b="0"/>
            <wp:wrapNone/>
            <wp:docPr id="32" name="Picture 31">
              <a:extLst xmlns:a="http://schemas.openxmlformats.org/drawingml/2006/main">
                <a:ext uri="{FF2B5EF4-FFF2-40B4-BE49-F238E27FC236}">
                  <a16:creationId xmlns:a16="http://schemas.microsoft.com/office/drawing/2014/main" id="{3453EDE1-5264-43AD-8E30-F2CE036900E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1">
                      <a:extLst>
                        <a:ext uri="{FF2B5EF4-FFF2-40B4-BE49-F238E27FC236}">
                          <a16:creationId xmlns:a16="http://schemas.microsoft.com/office/drawing/2014/main" id="{3453EDE1-5264-43AD-8E30-F2CE036900E0}"/>
                        </a:ext>
                      </a:extLst>
                    </pic:cNvPr>
                    <pic:cNvPicPr>
                      <a:picLocks noChangeAspect="1"/>
                    </pic:cNvPicPr>
                  </pic:nvPicPr>
                  <pic:blipFill rotWithShape="1">
                    <a:blip r:embed="rId12" cstate="print">
                      <a:extLst>
                        <a:ext uri="{28A0092B-C50C-407E-A947-70E740481C1C}">
                          <a14:useLocalDpi xmlns:a14="http://schemas.microsoft.com/office/drawing/2010/main" val="0"/>
                        </a:ext>
                      </a:extLst>
                    </a:blip>
                    <a:srcRect l="9656" t="19487" r="9261" b="33128"/>
                    <a:stretch/>
                  </pic:blipFill>
                  <pic:spPr>
                    <a:xfrm>
                      <a:off x="0" y="0"/>
                      <a:ext cx="1118235" cy="653415"/>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w:drawing>
          <wp:anchor distT="0" distB="0" distL="114300" distR="114300" simplePos="0" relativeHeight="251681792" behindDoc="0" locked="0" layoutInCell="1" allowOverlap="1" wp14:anchorId="6BCF87A2" wp14:editId="139345FE">
            <wp:simplePos x="0" y="0"/>
            <wp:positionH relativeFrom="column">
              <wp:posOffset>5287010</wp:posOffset>
            </wp:positionH>
            <wp:positionV relativeFrom="paragraph">
              <wp:posOffset>20437</wp:posOffset>
            </wp:positionV>
            <wp:extent cx="988695" cy="973455"/>
            <wp:effectExtent l="0" t="0" r="1905" b="0"/>
            <wp:wrapNone/>
            <wp:docPr id="36" name="Picture 35">
              <a:extLst xmlns:a="http://schemas.openxmlformats.org/drawingml/2006/main">
                <a:ext uri="{FF2B5EF4-FFF2-40B4-BE49-F238E27FC236}">
                  <a16:creationId xmlns:a16="http://schemas.microsoft.com/office/drawing/2014/main" id="{87E79CB7-A8F7-4A6B-9145-77FA3775B4E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ure 35">
                      <a:extLst>
                        <a:ext uri="{FF2B5EF4-FFF2-40B4-BE49-F238E27FC236}">
                          <a16:creationId xmlns:a16="http://schemas.microsoft.com/office/drawing/2014/main" id="{87E79CB7-A8F7-4A6B-9145-77FA3775B4E5}"/>
                        </a:ext>
                      </a:extLst>
                    </pic:cNvPr>
                    <pic:cNvPicPr>
                      <a:picLocks noChangeAspect="1"/>
                    </pic:cNvPicPr>
                  </pic:nvPicPr>
                  <pic:blipFill rotWithShape="1">
                    <a:blip r:embed="rId13" cstate="print">
                      <a:extLst>
                        <a:ext uri="{28A0092B-C50C-407E-A947-70E740481C1C}">
                          <a14:useLocalDpi xmlns:a14="http://schemas.microsoft.com/office/drawing/2010/main" val="0"/>
                        </a:ext>
                      </a:extLst>
                    </a:blip>
                    <a:srcRect l="12214" t="4532" r="10942" b="19795"/>
                    <a:stretch/>
                  </pic:blipFill>
                  <pic:spPr>
                    <a:xfrm>
                      <a:off x="0" y="0"/>
                      <a:ext cx="988695" cy="973455"/>
                    </a:xfrm>
                    <a:prstGeom prst="rect">
                      <a:avLst/>
                    </a:prstGeom>
                  </pic:spPr>
                </pic:pic>
              </a:graphicData>
            </a:graphic>
            <wp14:sizeRelH relativeFrom="margin">
              <wp14:pctWidth>0</wp14:pctWidth>
            </wp14:sizeRelH>
            <wp14:sizeRelV relativeFrom="margin">
              <wp14:pctHeight>0</wp14:pctHeight>
            </wp14:sizeRelV>
          </wp:anchor>
        </w:drawing>
      </w:r>
    </w:p>
    <w:p w14:paraId="5F79A63B" w14:textId="77777777" w:rsidR="00FE3EB5" w:rsidRPr="008F0CD1" w:rsidRDefault="00FE3EB5">
      <w:pPr>
        <w:rPr>
          <w:b/>
        </w:rPr>
      </w:pPr>
    </w:p>
    <w:p w14:paraId="58EAFD53" w14:textId="77777777" w:rsidR="00FE3EB5" w:rsidRPr="008F0CD1" w:rsidRDefault="00FE3EB5">
      <w:pPr>
        <w:rPr>
          <w:b/>
        </w:rPr>
      </w:pPr>
    </w:p>
    <w:p w14:paraId="4A053577" w14:textId="77777777" w:rsidR="00FE3EB5" w:rsidRPr="008F0CD1" w:rsidRDefault="00FE3EB5">
      <w:pPr>
        <w:rPr>
          <w:b/>
        </w:rPr>
      </w:pPr>
    </w:p>
    <w:p w14:paraId="44E0E7AD" w14:textId="77777777" w:rsidR="00FE3EB5" w:rsidRPr="008F0CD1" w:rsidRDefault="00FE3EB5">
      <w:pPr>
        <w:rPr>
          <w:b/>
        </w:rPr>
      </w:pPr>
    </w:p>
    <w:p w14:paraId="0324C2B3" w14:textId="77777777" w:rsidR="00FE3EB5" w:rsidRPr="008F0CD1" w:rsidRDefault="00FE3EB5">
      <w:pPr>
        <w:rPr>
          <w:b/>
        </w:rPr>
      </w:pPr>
    </w:p>
    <w:p w14:paraId="344E0141" w14:textId="77777777" w:rsidR="00FE3EB5" w:rsidRPr="008F0CD1" w:rsidRDefault="00FE3EB5">
      <w:pPr>
        <w:rPr>
          <w:b/>
        </w:rPr>
      </w:pPr>
    </w:p>
    <w:p w14:paraId="2F92E53F" w14:textId="77777777" w:rsidR="00FE3EB5" w:rsidRPr="008F0CD1" w:rsidRDefault="00FE3EB5">
      <w:pPr>
        <w:rPr>
          <w:b/>
        </w:rPr>
      </w:pPr>
    </w:p>
    <w:p w14:paraId="31716912" w14:textId="77777777" w:rsidR="00FE3EB5" w:rsidRPr="008F0CD1" w:rsidRDefault="00FE3EB5">
      <w:pPr>
        <w:rPr>
          <w:b/>
        </w:rPr>
      </w:pPr>
    </w:p>
    <w:p w14:paraId="66D8A071" w14:textId="77777777" w:rsidR="00FE3EB5" w:rsidRPr="008F0CD1" w:rsidRDefault="00BA7FCF">
      <w:pPr>
        <w:rPr>
          <w:b/>
        </w:rPr>
      </w:pPr>
      <w:r>
        <w:rPr>
          <w:noProof/>
          <w:lang w:eastAsia="en-GB"/>
        </w:rPr>
        <w:drawing>
          <wp:anchor distT="0" distB="0" distL="114300" distR="114300" simplePos="0" relativeHeight="251674624" behindDoc="0" locked="0" layoutInCell="1" allowOverlap="1" wp14:anchorId="13F0E9BB" wp14:editId="1C437737">
            <wp:simplePos x="0" y="0"/>
            <wp:positionH relativeFrom="margin">
              <wp:align>center</wp:align>
            </wp:positionH>
            <wp:positionV relativeFrom="paragraph">
              <wp:posOffset>87630</wp:posOffset>
            </wp:positionV>
            <wp:extent cx="971550" cy="755015"/>
            <wp:effectExtent l="0" t="0" r="0" b="6985"/>
            <wp:wrapNone/>
            <wp:docPr id="22" name="Picture 21">
              <a:extLst xmlns:a="http://schemas.openxmlformats.org/drawingml/2006/main">
                <a:ext uri="{FF2B5EF4-FFF2-40B4-BE49-F238E27FC236}">
                  <a16:creationId xmlns:a16="http://schemas.microsoft.com/office/drawing/2014/main" id="{C950CCB9-065D-42DA-93AC-3951D40ACDA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1">
                      <a:extLst>
                        <a:ext uri="{FF2B5EF4-FFF2-40B4-BE49-F238E27FC236}">
                          <a16:creationId xmlns:a16="http://schemas.microsoft.com/office/drawing/2014/main" id="{C950CCB9-065D-42DA-93AC-3951D40ACDAF}"/>
                        </a:ext>
                      </a:extLst>
                    </pic:cNvPr>
                    <pic:cNvPicPr>
                      <a:picLocks noChangeAspect="1"/>
                    </pic:cNvPicPr>
                  </pic:nvPicPr>
                  <pic:blipFill rotWithShape="1">
                    <a:blip r:embed="rId14" cstate="print">
                      <a:extLst>
                        <a:ext uri="{28A0092B-C50C-407E-A947-70E740481C1C}">
                          <a14:useLocalDpi xmlns:a14="http://schemas.microsoft.com/office/drawing/2010/main" val="0"/>
                        </a:ext>
                      </a:extLst>
                    </a:blip>
                    <a:srcRect t="5319" b="17008"/>
                    <a:stretch/>
                  </pic:blipFill>
                  <pic:spPr>
                    <a:xfrm>
                      <a:off x="0" y="0"/>
                      <a:ext cx="971550" cy="755015"/>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w:drawing>
          <wp:anchor distT="0" distB="0" distL="114300" distR="114300" simplePos="0" relativeHeight="251668480" behindDoc="0" locked="0" layoutInCell="1" allowOverlap="1" wp14:anchorId="63412902" wp14:editId="55CF1C20">
            <wp:simplePos x="0" y="0"/>
            <wp:positionH relativeFrom="column">
              <wp:posOffset>424037</wp:posOffset>
            </wp:positionH>
            <wp:positionV relativeFrom="paragraph">
              <wp:posOffset>24311</wp:posOffset>
            </wp:positionV>
            <wp:extent cx="488315" cy="741680"/>
            <wp:effectExtent l="0" t="0" r="6985" b="1270"/>
            <wp:wrapNone/>
            <wp:docPr id="38" name="Picture 37">
              <a:extLst xmlns:a="http://schemas.openxmlformats.org/drawingml/2006/main">
                <a:ext uri="{FF2B5EF4-FFF2-40B4-BE49-F238E27FC236}">
                  <a16:creationId xmlns:a16="http://schemas.microsoft.com/office/drawing/2014/main" id="{EFA817D0-CBB7-459B-9180-243B2E54B4E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ure 37">
                      <a:extLst>
                        <a:ext uri="{FF2B5EF4-FFF2-40B4-BE49-F238E27FC236}">
                          <a16:creationId xmlns:a16="http://schemas.microsoft.com/office/drawing/2014/main" id="{EFA817D0-CBB7-459B-9180-243B2E54B4E3}"/>
                        </a:ext>
                      </a:extLst>
                    </pic:cNvPr>
                    <pic:cNvPicPr>
                      <a:picLocks noChangeAspect="1"/>
                    </pic:cNvPicPr>
                  </pic:nvPicPr>
                  <pic:blipFill rotWithShape="1">
                    <a:blip r:embed="rId15" cstate="print">
                      <a:extLst>
                        <a:ext uri="{28A0092B-C50C-407E-A947-70E740481C1C}">
                          <a14:useLocalDpi xmlns:a14="http://schemas.microsoft.com/office/drawing/2010/main" val="0"/>
                        </a:ext>
                      </a:extLst>
                    </a:blip>
                    <a:srcRect l="22994" r="22983" b="17940"/>
                    <a:stretch/>
                  </pic:blipFill>
                  <pic:spPr>
                    <a:xfrm>
                      <a:off x="0" y="0"/>
                      <a:ext cx="488315" cy="74168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w:drawing>
          <wp:anchor distT="0" distB="0" distL="114300" distR="114300" simplePos="0" relativeHeight="251678720" behindDoc="0" locked="0" layoutInCell="1" allowOverlap="1" wp14:anchorId="0576CEC5" wp14:editId="39E7188F">
            <wp:simplePos x="0" y="0"/>
            <wp:positionH relativeFrom="column">
              <wp:posOffset>5257165</wp:posOffset>
            </wp:positionH>
            <wp:positionV relativeFrom="paragraph">
              <wp:posOffset>34225</wp:posOffset>
            </wp:positionV>
            <wp:extent cx="1009650" cy="879475"/>
            <wp:effectExtent l="0" t="0" r="0" b="0"/>
            <wp:wrapNone/>
            <wp:docPr id="24" name="Picture 23">
              <a:extLst xmlns:a="http://schemas.openxmlformats.org/drawingml/2006/main">
                <a:ext uri="{FF2B5EF4-FFF2-40B4-BE49-F238E27FC236}">
                  <a16:creationId xmlns:a16="http://schemas.microsoft.com/office/drawing/2014/main" id="{8956A6EF-EF2C-4A09-B817-6AE23C8BB39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3">
                      <a:extLst>
                        <a:ext uri="{FF2B5EF4-FFF2-40B4-BE49-F238E27FC236}">
                          <a16:creationId xmlns:a16="http://schemas.microsoft.com/office/drawing/2014/main" id="{8956A6EF-EF2C-4A09-B817-6AE23C8BB392}"/>
                        </a:ext>
                      </a:extLst>
                    </pic:cNvPr>
                    <pic:cNvPicPr>
                      <a:picLocks noChangeAspect="1"/>
                    </pic:cNvPicPr>
                  </pic:nvPicPr>
                  <pic:blipFill rotWithShape="1">
                    <a:blip r:embed="rId16" cstate="print">
                      <a:extLst>
                        <a:ext uri="{28A0092B-C50C-407E-A947-70E740481C1C}">
                          <a14:useLocalDpi xmlns:a14="http://schemas.microsoft.com/office/drawing/2010/main" val="0"/>
                        </a:ext>
                      </a:extLst>
                    </a:blip>
                    <a:srcRect l="11368" t="9401" r="11299" b="23282"/>
                    <a:stretch/>
                  </pic:blipFill>
                  <pic:spPr>
                    <a:xfrm>
                      <a:off x="0" y="0"/>
                      <a:ext cx="1009650" cy="879475"/>
                    </a:xfrm>
                    <a:prstGeom prst="rect">
                      <a:avLst/>
                    </a:prstGeom>
                  </pic:spPr>
                </pic:pic>
              </a:graphicData>
            </a:graphic>
            <wp14:sizeRelH relativeFrom="margin">
              <wp14:pctWidth>0</wp14:pctWidth>
            </wp14:sizeRelH>
            <wp14:sizeRelV relativeFrom="margin">
              <wp14:pctHeight>0</wp14:pctHeight>
            </wp14:sizeRelV>
          </wp:anchor>
        </w:drawing>
      </w:r>
    </w:p>
    <w:p w14:paraId="1F900524" w14:textId="77777777" w:rsidR="00FE3EB5" w:rsidRPr="008F0CD1" w:rsidRDefault="00FE3EB5">
      <w:pPr>
        <w:rPr>
          <w:b/>
        </w:rPr>
      </w:pPr>
    </w:p>
    <w:p w14:paraId="7321F3BE" w14:textId="77777777" w:rsidR="00FE3EB5" w:rsidRPr="008F0CD1" w:rsidRDefault="00FE3EB5">
      <w:pPr>
        <w:rPr>
          <w:b/>
        </w:rPr>
      </w:pPr>
    </w:p>
    <w:p w14:paraId="7890ACAB" w14:textId="77777777" w:rsidR="00FE3EB5" w:rsidRPr="008F0CD1" w:rsidRDefault="00FE3EB5">
      <w:pPr>
        <w:rPr>
          <w:b/>
        </w:rPr>
      </w:pPr>
    </w:p>
    <w:p w14:paraId="613D04A5" w14:textId="77777777" w:rsidR="00FE3EB5" w:rsidRPr="008F0CD1" w:rsidRDefault="00FE3EB5">
      <w:pPr>
        <w:rPr>
          <w:b/>
        </w:rPr>
      </w:pPr>
    </w:p>
    <w:p w14:paraId="7CE816C3" w14:textId="77777777" w:rsidR="00FE3EB5" w:rsidRPr="008F0CD1" w:rsidRDefault="00FE3EB5">
      <w:pPr>
        <w:rPr>
          <w:b/>
        </w:rPr>
      </w:pPr>
    </w:p>
    <w:p w14:paraId="6EBE3B76" w14:textId="77777777" w:rsidR="00FE3EB5" w:rsidRPr="008F0CD1" w:rsidRDefault="00FE3EB5">
      <w:pPr>
        <w:rPr>
          <w:b/>
        </w:rPr>
      </w:pPr>
    </w:p>
    <w:p w14:paraId="12FC0B31" w14:textId="77777777" w:rsidR="00FE3EB5" w:rsidRPr="008F0CD1" w:rsidRDefault="00BA7FCF">
      <w:pPr>
        <w:rPr>
          <w:b/>
        </w:rPr>
      </w:pPr>
      <w:r>
        <w:rPr>
          <w:noProof/>
          <w:lang w:eastAsia="en-GB"/>
        </w:rPr>
        <w:drawing>
          <wp:anchor distT="0" distB="0" distL="114300" distR="114300" simplePos="0" relativeHeight="251671552" behindDoc="0" locked="0" layoutInCell="1" allowOverlap="1" wp14:anchorId="71A5FA3E" wp14:editId="077E03A1">
            <wp:simplePos x="0" y="0"/>
            <wp:positionH relativeFrom="column">
              <wp:posOffset>255905</wp:posOffset>
            </wp:positionH>
            <wp:positionV relativeFrom="paragraph">
              <wp:posOffset>359410</wp:posOffset>
            </wp:positionV>
            <wp:extent cx="776605" cy="809625"/>
            <wp:effectExtent l="0" t="0" r="4445" b="9525"/>
            <wp:wrapNone/>
            <wp:docPr id="34" name="Picture 33">
              <a:extLst xmlns:a="http://schemas.openxmlformats.org/drawingml/2006/main">
                <a:ext uri="{FF2B5EF4-FFF2-40B4-BE49-F238E27FC236}">
                  <a16:creationId xmlns:a16="http://schemas.microsoft.com/office/drawing/2014/main" id="{9B26934E-E923-4000-9C33-FBEB72C7765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ure 33">
                      <a:extLst>
                        <a:ext uri="{FF2B5EF4-FFF2-40B4-BE49-F238E27FC236}">
                          <a16:creationId xmlns:a16="http://schemas.microsoft.com/office/drawing/2014/main" id="{9B26934E-E923-4000-9C33-FBEB72C77656}"/>
                        </a:ext>
                      </a:extLst>
                    </pic:cNvPr>
                    <pic:cNvPicPr>
                      <a:picLocks noChangeAspect="1"/>
                    </pic:cNvPicPr>
                  </pic:nvPicPr>
                  <pic:blipFill rotWithShape="1">
                    <a:blip r:embed="rId17" cstate="print">
                      <a:extLst>
                        <a:ext uri="{28A0092B-C50C-407E-A947-70E740481C1C}">
                          <a14:useLocalDpi xmlns:a14="http://schemas.microsoft.com/office/drawing/2010/main" val="0"/>
                        </a:ext>
                      </a:extLst>
                    </a:blip>
                    <a:srcRect l="10511" r="10763" b="17899"/>
                    <a:stretch/>
                  </pic:blipFill>
                  <pic:spPr>
                    <a:xfrm>
                      <a:off x="0" y="0"/>
                      <a:ext cx="776605" cy="809625"/>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w:drawing>
          <wp:anchor distT="0" distB="0" distL="114300" distR="114300" simplePos="0" relativeHeight="251676672" behindDoc="0" locked="0" layoutInCell="1" allowOverlap="1" wp14:anchorId="085DE892" wp14:editId="15AFDB8B">
            <wp:simplePos x="0" y="0"/>
            <wp:positionH relativeFrom="margin">
              <wp:posOffset>2824480</wp:posOffset>
            </wp:positionH>
            <wp:positionV relativeFrom="paragraph">
              <wp:posOffset>150495</wp:posOffset>
            </wp:positionV>
            <wp:extent cx="997585" cy="1120140"/>
            <wp:effectExtent l="0" t="0" r="0" b="3810"/>
            <wp:wrapNone/>
            <wp:docPr id="42" name="Picture 41">
              <a:extLst xmlns:a="http://schemas.openxmlformats.org/drawingml/2006/main">
                <a:ext uri="{FF2B5EF4-FFF2-40B4-BE49-F238E27FC236}">
                  <a16:creationId xmlns:a16="http://schemas.microsoft.com/office/drawing/2014/main" id="{22E3DB49-AFA4-4DA6-80D9-F8734E2F91C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Picture 41">
                      <a:extLst>
                        <a:ext uri="{FF2B5EF4-FFF2-40B4-BE49-F238E27FC236}">
                          <a16:creationId xmlns:a16="http://schemas.microsoft.com/office/drawing/2014/main" id="{22E3DB49-AFA4-4DA6-80D9-F8734E2F91CA}"/>
                        </a:ext>
                      </a:extLst>
                    </pic:cNvPr>
                    <pic:cNvPicPr>
                      <a:picLocks noChangeAspect="1"/>
                    </pic:cNvPicPr>
                  </pic:nvPicPr>
                  <pic:blipFill rotWithShape="1">
                    <a:blip r:embed="rId18" cstate="print">
                      <a:extLst>
                        <a:ext uri="{28A0092B-C50C-407E-A947-70E740481C1C}">
                          <a14:useLocalDpi xmlns:a14="http://schemas.microsoft.com/office/drawing/2010/main" val="0"/>
                        </a:ext>
                      </a:extLst>
                    </a:blip>
                    <a:srcRect l="17006" t="4810" r="18849" b="23197"/>
                    <a:stretch/>
                  </pic:blipFill>
                  <pic:spPr>
                    <a:xfrm>
                      <a:off x="0" y="0"/>
                      <a:ext cx="997585" cy="112014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w:drawing>
          <wp:anchor distT="0" distB="0" distL="114300" distR="114300" simplePos="0" relativeHeight="251679744" behindDoc="0" locked="0" layoutInCell="1" allowOverlap="1" wp14:anchorId="1686274F" wp14:editId="339EC3F0">
            <wp:simplePos x="0" y="0"/>
            <wp:positionH relativeFrom="column">
              <wp:posOffset>5724525</wp:posOffset>
            </wp:positionH>
            <wp:positionV relativeFrom="paragraph">
              <wp:posOffset>329565</wp:posOffset>
            </wp:positionV>
            <wp:extent cx="499110" cy="900430"/>
            <wp:effectExtent l="0" t="0" r="0" b="0"/>
            <wp:wrapNone/>
            <wp:docPr id="26" name="Picture 25">
              <a:extLst xmlns:a="http://schemas.openxmlformats.org/drawingml/2006/main">
                <a:ext uri="{FF2B5EF4-FFF2-40B4-BE49-F238E27FC236}">
                  <a16:creationId xmlns:a16="http://schemas.microsoft.com/office/drawing/2014/main" id="{F96E5E1B-B568-4EB6-805A-177A8E7BAE4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5">
                      <a:extLst>
                        <a:ext uri="{FF2B5EF4-FFF2-40B4-BE49-F238E27FC236}">
                          <a16:creationId xmlns:a16="http://schemas.microsoft.com/office/drawing/2014/main" id="{F96E5E1B-B568-4EB6-805A-177A8E7BAE4A}"/>
                        </a:ext>
                      </a:extLst>
                    </pic:cNvPr>
                    <pic:cNvPicPr>
                      <a:picLocks noChangeAspect="1"/>
                    </pic:cNvPicPr>
                  </pic:nvPicPr>
                  <pic:blipFill rotWithShape="1">
                    <a:blip r:embed="rId19" cstate="print">
                      <a:extLst>
                        <a:ext uri="{28A0092B-C50C-407E-A947-70E740481C1C}">
                          <a14:useLocalDpi xmlns:a14="http://schemas.microsoft.com/office/drawing/2010/main" val="0"/>
                        </a:ext>
                      </a:extLst>
                    </a:blip>
                    <a:srcRect l="27163" r="25764" b="15088"/>
                    <a:stretch/>
                  </pic:blipFill>
                  <pic:spPr>
                    <a:xfrm>
                      <a:off x="0" y="0"/>
                      <a:ext cx="499110" cy="90043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w:drawing>
          <wp:anchor distT="0" distB="0" distL="114300" distR="114300" simplePos="0" relativeHeight="251680768" behindDoc="0" locked="0" layoutInCell="1" allowOverlap="1" wp14:anchorId="6CCF978A" wp14:editId="72F582AA">
            <wp:simplePos x="0" y="0"/>
            <wp:positionH relativeFrom="column">
              <wp:posOffset>5287010</wp:posOffset>
            </wp:positionH>
            <wp:positionV relativeFrom="paragraph">
              <wp:posOffset>349250</wp:posOffset>
            </wp:positionV>
            <wp:extent cx="354330" cy="857250"/>
            <wp:effectExtent l="0" t="0" r="7620" b="0"/>
            <wp:wrapNone/>
            <wp:docPr id="28" name="Picture 27">
              <a:extLst xmlns:a="http://schemas.openxmlformats.org/drawingml/2006/main">
                <a:ext uri="{FF2B5EF4-FFF2-40B4-BE49-F238E27FC236}">
                  <a16:creationId xmlns:a16="http://schemas.microsoft.com/office/drawing/2014/main" id="{DAA5783F-F07D-4B4E-9B4C-3B8D7B563AC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7">
                      <a:extLst>
                        <a:ext uri="{FF2B5EF4-FFF2-40B4-BE49-F238E27FC236}">
                          <a16:creationId xmlns:a16="http://schemas.microsoft.com/office/drawing/2014/main" id="{DAA5783F-F07D-4B4E-9B4C-3B8D7B563ACF}"/>
                        </a:ext>
                      </a:extLst>
                    </pic:cNvPr>
                    <pic:cNvPicPr>
                      <a:picLocks noChangeAspect="1"/>
                    </pic:cNvPicPr>
                  </pic:nvPicPr>
                  <pic:blipFill rotWithShape="1">
                    <a:blip r:embed="rId20" cstate="print">
                      <a:extLst>
                        <a:ext uri="{28A0092B-C50C-407E-A947-70E740481C1C}">
                          <a14:useLocalDpi xmlns:a14="http://schemas.microsoft.com/office/drawing/2010/main" val="0"/>
                        </a:ext>
                      </a:extLst>
                    </a:blip>
                    <a:srcRect l="32140" r="31924" b="13246"/>
                    <a:stretch/>
                  </pic:blipFill>
                  <pic:spPr>
                    <a:xfrm>
                      <a:off x="0" y="0"/>
                      <a:ext cx="354330" cy="857250"/>
                    </a:xfrm>
                    <a:prstGeom prst="rect">
                      <a:avLst/>
                    </a:prstGeom>
                  </pic:spPr>
                </pic:pic>
              </a:graphicData>
            </a:graphic>
            <wp14:sizeRelH relativeFrom="margin">
              <wp14:pctWidth>0</wp14:pctWidth>
            </wp14:sizeRelH>
            <wp14:sizeRelV relativeFrom="margin">
              <wp14:pctHeight>0</wp14:pctHeight>
            </wp14:sizeRelV>
          </wp:anchor>
        </w:drawing>
      </w:r>
    </w:p>
    <w:p w14:paraId="6A460AE0" w14:textId="77777777" w:rsidR="00FE3EB5" w:rsidRPr="008F0CD1" w:rsidRDefault="00FE3EB5">
      <w:pPr>
        <w:rPr>
          <w:b/>
        </w:rPr>
      </w:pPr>
    </w:p>
    <w:p w14:paraId="1C1C166F" w14:textId="77777777" w:rsidR="00FE3EB5" w:rsidRPr="008F0CD1" w:rsidRDefault="00FE3EB5">
      <w:pPr>
        <w:rPr>
          <w:b/>
        </w:rPr>
      </w:pPr>
    </w:p>
    <w:p w14:paraId="7C9558BE" w14:textId="77777777" w:rsidR="00FE3EB5" w:rsidRPr="008F0CD1" w:rsidRDefault="00FE3EB5">
      <w:pPr>
        <w:rPr>
          <w:b/>
        </w:rPr>
      </w:pPr>
    </w:p>
    <w:tbl>
      <w:tblPr>
        <w:tblStyle w:val="TableGrid"/>
        <w:tblW w:w="0" w:type="auto"/>
        <w:tblLook w:val="04A0" w:firstRow="1" w:lastRow="0" w:firstColumn="1" w:lastColumn="0" w:noHBand="0" w:noVBand="1"/>
      </w:tblPr>
      <w:tblGrid>
        <w:gridCol w:w="10456"/>
      </w:tblGrid>
      <w:tr w:rsidR="00DE6687" w14:paraId="5B0BFE9D" w14:textId="77777777" w:rsidTr="00DE6687">
        <w:tc>
          <w:tcPr>
            <w:tcW w:w="10456" w:type="dxa"/>
            <w:shd w:val="clear" w:color="auto" w:fill="000000" w:themeFill="text1"/>
          </w:tcPr>
          <w:p w14:paraId="087A689D" w14:textId="77777777" w:rsidR="00DE6687" w:rsidRPr="00F156FD" w:rsidRDefault="00DE6687">
            <w:pPr>
              <w:rPr>
                <w:b/>
                <w:sz w:val="24"/>
                <w:szCs w:val="24"/>
              </w:rPr>
            </w:pPr>
            <w:r w:rsidRPr="00F156FD">
              <w:rPr>
                <w:b/>
                <w:sz w:val="24"/>
                <w:szCs w:val="24"/>
              </w:rPr>
              <w:lastRenderedPageBreak/>
              <w:t xml:space="preserve">Activity 3: </w:t>
            </w:r>
            <w:r w:rsidR="00E529CE" w:rsidRPr="00F156FD">
              <w:rPr>
                <w:b/>
                <w:sz w:val="24"/>
                <w:szCs w:val="24"/>
              </w:rPr>
              <w:t>Word Challenge Grid</w:t>
            </w:r>
          </w:p>
        </w:tc>
      </w:tr>
    </w:tbl>
    <w:p w14:paraId="7633B3FC" w14:textId="77777777" w:rsidR="00E529CE" w:rsidRDefault="00E529CE" w:rsidP="00E529CE">
      <w:pPr>
        <w:jc w:val="both"/>
        <w:rPr>
          <w:i/>
        </w:rPr>
      </w:pPr>
      <w:r w:rsidRPr="00E529CE">
        <w:rPr>
          <w:i/>
        </w:rPr>
        <w:t>Below are two grids containing a selection of random words. Connect each of the words to ‘An Inspector Calls’, explaining how they link to the plot, characters or themes</w:t>
      </w:r>
      <w:r>
        <w:rPr>
          <w:i/>
        </w:rPr>
        <w:t xml:space="preserve"> of Priestley’s play. The words have been selected at random so some may be a challenge but ensure you give it a go. There are multiple links that could be made so there are no answers in the back of the booklet for this activity. One has been done for you so you can see what I am expecting. </w:t>
      </w:r>
      <w:r w:rsidR="008B15C1">
        <w:rPr>
          <w:i/>
        </w:rPr>
        <w:t>There are no specific answers I am looking for here, so be creative with your links!</w:t>
      </w:r>
    </w:p>
    <w:p w14:paraId="388CBA6A" w14:textId="77777777" w:rsidR="009F0B11" w:rsidRDefault="009F0B11" w:rsidP="00E529CE">
      <w:pPr>
        <w:jc w:val="both"/>
        <w:rPr>
          <w:i/>
        </w:rPr>
      </w:pPr>
    </w:p>
    <w:p w14:paraId="09D855B2" w14:textId="77777777" w:rsidR="009F0B11" w:rsidRDefault="008B15C1" w:rsidP="00E529CE">
      <w:pPr>
        <w:jc w:val="both"/>
        <w:rPr>
          <w:i/>
        </w:rPr>
      </w:pPr>
      <w:r w:rsidRPr="008B15C1">
        <w:rPr>
          <w:i/>
          <w:noProof/>
          <w:lang w:eastAsia="en-GB"/>
        </w:rPr>
        <mc:AlternateContent>
          <mc:Choice Requires="wps">
            <w:drawing>
              <wp:anchor distT="45720" distB="45720" distL="114300" distR="114300" simplePos="0" relativeHeight="251727872" behindDoc="1" locked="0" layoutInCell="1" allowOverlap="1" wp14:anchorId="4FA2A593" wp14:editId="2DB6CEF2">
                <wp:simplePos x="0" y="0"/>
                <wp:positionH relativeFrom="page">
                  <wp:posOffset>6066155</wp:posOffset>
                </wp:positionH>
                <wp:positionV relativeFrom="paragraph">
                  <wp:posOffset>1366568</wp:posOffset>
                </wp:positionV>
                <wp:extent cx="1439203" cy="1404620"/>
                <wp:effectExtent l="0" t="0" r="27940" b="23495"/>
                <wp:wrapNone/>
                <wp:docPr id="4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39203" cy="1404620"/>
                        </a:xfrm>
                        <a:prstGeom prst="rect">
                          <a:avLst/>
                        </a:prstGeom>
                        <a:solidFill>
                          <a:srgbClr val="FFFFFF"/>
                        </a:solidFill>
                        <a:ln w="9525">
                          <a:solidFill>
                            <a:schemeClr val="bg1"/>
                          </a:solidFill>
                          <a:miter lim="800000"/>
                          <a:headEnd/>
                          <a:tailEnd/>
                        </a:ln>
                      </wps:spPr>
                      <wps:txbx>
                        <w:txbxContent>
                          <w:p w14:paraId="5F213372" w14:textId="77777777" w:rsidR="00661F9E" w:rsidRPr="00253CF6" w:rsidRDefault="00661F9E" w:rsidP="00253CF6">
                            <w:pPr>
                              <w:jc w:val="center"/>
                              <w:rPr>
                                <w:sz w:val="16"/>
                              </w:rPr>
                            </w:pPr>
                            <w:r w:rsidRPr="00253CF6">
                              <w:rPr>
                                <w:sz w:val="16"/>
                              </w:rPr>
                              <w:t>Sound could link to the arrival of the Inspector. The sound of the doorbell cuts Birling off in the middle of talking about his beliefs.</w:t>
                            </w:r>
                            <w:r>
                              <w:rPr>
                                <w:sz w:val="16"/>
                              </w:rPr>
                              <w:t xml:space="preserve"> Priestley uses sound to signal the beginning of the Birlings’ interrogation.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id="_x0000_s1029" type="#_x0000_t202" style="position:absolute;left:0;text-align:left;margin-left:477.65pt;margin-top:107.6pt;width:113.3pt;height:110.6pt;z-index:-251588608;visibility:visible;mso-wrap-style:square;mso-width-percent:0;mso-height-percent:200;mso-wrap-distance-left:9pt;mso-wrap-distance-top:3.6pt;mso-wrap-distance-right:9pt;mso-wrap-distance-bottom:3.6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" strokecolor="white [3212]">
                <v:textbox style="mso-fit-shape-to-text:t">
                  <w:txbxContent>
                    <w:p w:rsidR="00661F9E" w:rsidRPr="00253CF6" w:rsidRDefault="00661F9E" w:rsidP="00253CF6">
                      <w:pPr>
                        <w:jc w:val="center"/>
                        <w:rPr>
                          <w:sz w:val="16"/>
                        </w:rPr>
                      </w:pPr>
                      <w:r w:rsidRPr="00253CF6">
                        <w:rPr>
                          <w:sz w:val="16"/>
                        </w:rPr>
                        <w:t>Sound could link to the arrival of the Inspector. The sound of the doorbell cuts Birling off in the middle of talking about his beliefs.</w:t>
                      </w:r>
                      <w:r>
                        <w:rPr>
                          <w:sz w:val="16"/>
                        </w:rPr>
                        <w:t xml:space="preserve"> Priestley uses sound to signal the beginning of the Birlings’ interrogation.</w:t>
                      </w:r>
                    </w:p>
                  </w:txbxContent>
                </v:textbox>
                <w10:wrap anchorx="page"/>
              </v:shape>
            </w:pict>
          </mc:Fallback>
        </mc:AlternateContent>
      </w:r>
    </w:p>
    <w:tbl>
      <w:tblPr>
        <w:tblStyle w:val="TableGrid"/>
        <w:tblW w:w="0" w:type="auto"/>
        <w:jc w:val="center"/>
        <w:tblLook w:val="04A0" w:firstRow="1" w:lastRow="0" w:firstColumn="1" w:lastColumn="0" w:noHBand="0" w:noVBand="1"/>
      </w:tblPr>
      <w:tblGrid>
        <w:gridCol w:w="2497"/>
        <w:gridCol w:w="2464"/>
        <w:gridCol w:w="2410"/>
      </w:tblGrid>
      <w:tr w:rsidR="00E529CE" w14:paraId="10FCE39D" w14:textId="77777777" w:rsidTr="00E529CE">
        <w:trPr>
          <w:jc w:val="center"/>
        </w:trPr>
        <w:tc>
          <w:tcPr>
            <w:tcW w:w="2497" w:type="dxa"/>
          </w:tcPr>
          <w:p w14:paraId="4B5C3154" w14:textId="77777777" w:rsidR="00E529CE" w:rsidRPr="009F0B11" w:rsidRDefault="00E529CE" w:rsidP="009F0B11">
            <w:pPr>
              <w:jc w:val="center"/>
              <w:rPr>
                <w:b/>
                <w:sz w:val="28"/>
              </w:rPr>
            </w:pPr>
          </w:p>
          <w:p w14:paraId="2ADD4F0A" w14:textId="77777777" w:rsidR="00E529CE" w:rsidRPr="009F0B11" w:rsidRDefault="00E529CE" w:rsidP="009F0B11">
            <w:pPr>
              <w:jc w:val="center"/>
              <w:rPr>
                <w:b/>
                <w:sz w:val="28"/>
              </w:rPr>
            </w:pPr>
          </w:p>
          <w:p w14:paraId="072DFF37" w14:textId="77777777" w:rsidR="00E529CE" w:rsidRPr="009F0B11" w:rsidRDefault="00E529CE" w:rsidP="009F0B11">
            <w:pPr>
              <w:jc w:val="center"/>
              <w:rPr>
                <w:b/>
                <w:sz w:val="28"/>
              </w:rPr>
            </w:pPr>
            <w:r w:rsidRPr="009F0B11">
              <w:rPr>
                <w:b/>
                <w:sz w:val="28"/>
              </w:rPr>
              <w:t>hope</w:t>
            </w:r>
          </w:p>
          <w:p w14:paraId="0AA48686" w14:textId="77777777" w:rsidR="00E529CE" w:rsidRPr="009F0B11" w:rsidRDefault="00E529CE" w:rsidP="009F0B11">
            <w:pPr>
              <w:jc w:val="center"/>
              <w:rPr>
                <w:b/>
                <w:sz w:val="28"/>
              </w:rPr>
            </w:pPr>
          </w:p>
          <w:p w14:paraId="64C9763A" w14:textId="77777777" w:rsidR="00E529CE" w:rsidRPr="009F0B11" w:rsidRDefault="00E529CE" w:rsidP="009F0B11">
            <w:pPr>
              <w:jc w:val="center"/>
              <w:rPr>
                <w:b/>
                <w:sz w:val="28"/>
              </w:rPr>
            </w:pPr>
          </w:p>
        </w:tc>
        <w:tc>
          <w:tcPr>
            <w:tcW w:w="2464" w:type="dxa"/>
          </w:tcPr>
          <w:p w14:paraId="1FC98E13" w14:textId="77777777" w:rsidR="00E529CE" w:rsidRPr="009F0B11" w:rsidRDefault="00E529CE" w:rsidP="009F0B11">
            <w:pPr>
              <w:jc w:val="center"/>
              <w:rPr>
                <w:b/>
                <w:sz w:val="28"/>
              </w:rPr>
            </w:pPr>
          </w:p>
          <w:p w14:paraId="125C442D" w14:textId="77777777" w:rsidR="00E529CE" w:rsidRPr="009F0B11" w:rsidRDefault="00E529CE" w:rsidP="009F0B11">
            <w:pPr>
              <w:jc w:val="center"/>
              <w:rPr>
                <w:b/>
                <w:sz w:val="28"/>
              </w:rPr>
            </w:pPr>
          </w:p>
          <w:p w14:paraId="78B01A95" w14:textId="77777777" w:rsidR="00E529CE" w:rsidRPr="009F0B11" w:rsidRDefault="00E529CE" w:rsidP="009F0B11">
            <w:pPr>
              <w:jc w:val="center"/>
              <w:rPr>
                <w:b/>
                <w:sz w:val="28"/>
              </w:rPr>
            </w:pPr>
            <w:r w:rsidRPr="009F0B11">
              <w:rPr>
                <w:b/>
                <w:sz w:val="28"/>
              </w:rPr>
              <w:t>challenge</w:t>
            </w:r>
          </w:p>
        </w:tc>
        <w:tc>
          <w:tcPr>
            <w:tcW w:w="2410" w:type="dxa"/>
          </w:tcPr>
          <w:p w14:paraId="16F8B4BA" w14:textId="77777777" w:rsidR="00E529CE" w:rsidRPr="009F0B11" w:rsidRDefault="00E529CE" w:rsidP="009F0B11">
            <w:pPr>
              <w:jc w:val="center"/>
              <w:rPr>
                <w:b/>
                <w:sz w:val="28"/>
              </w:rPr>
            </w:pPr>
          </w:p>
          <w:p w14:paraId="5E39FAF1" w14:textId="77777777" w:rsidR="009F0B11" w:rsidRPr="009F0B11" w:rsidRDefault="009F0B11" w:rsidP="009F0B11">
            <w:pPr>
              <w:jc w:val="center"/>
              <w:rPr>
                <w:b/>
                <w:sz w:val="28"/>
              </w:rPr>
            </w:pPr>
          </w:p>
          <w:p w14:paraId="715CD24E" w14:textId="77777777" w:rsidR="009F0B11" w:rsidRPr="009F0B11" w:rsidRDefault="009F0B11" w:rsidP="009F0B11">
            <w:pPr>
              <w:jc w:val="center"/>
              <w:rPr>
                <w:b/>
                <w:sz w:val="28"/>
              </w:rPr>
            </w:pPr>
            <w:r w:rsidRPr="009F0B11">
              <w:rPr>
                <w:b/>
                <w:sz w:val="28"/>
              </w:rPr>
              <w:t>history</w:t>
            </w:r>
          </w:p>
        </w:tc>
      </w:tr>
      <w:tr w:rsidR="00E529CE" w14:paraId="6119D052" w14:textId="77777777" w:rsidTr="00E529CE">
        <w:trPr>
          <w:jc w:val="center"/>
        </w:trPr>
        <w:tc>
          <w:tcPr>
            <w:tcW w:w="2497" w:type="dxa"/>
          </w:tcPr>
          <w:p w14:paraId="50B4B974" w14:textId="77777777" w:rsidR="00E529CE" w:rsidRPr="009F0B11" w:rsidRDefault="00E529CE" w:rsidP="009F0B11">
            <w:pPr>
              <w:jc w:val="center"/>
              <w:rPr>
                <w:b/>
                <w:sz w:val="28"/>
              </w:rPr>
            </w:pPr>
          </w:p>
          <w:p w14:paraId="403B728E" w14:textId="77777777" w:rsidR="00E529CE" w:rsidRPr="009F0B11" w:rsidRDefault="00E529CE" w:rsidP="009F0B11">
            <w:pPr>
              <w:jc w:val="center"/>
              <w:rPr>
                <w:b/>
                <w:sz w:val="28"/>
              </w:rPr>
            </w:pPr>
          </w:p>
          <w:p w14:paraId="43A67C24" w14:textId="77777777" w:rsidR="00E529CE" w:rsidRPr="009F0B11" w:rsidRDefault="00E529CE" w:rsidP="009F0B11">
            <w:pPr>
              <w:jc w:val="center"/>
              <w:rPr>
                <w:b/>
                <w:sz w:val="28"/>
              </w:rPr>
            </w:pPr>
            <w:r w:rsidRPr="009F0B11">
              <w:rPr>
                <w:b/>
                <w:sz w:val="28"/>
              </w:rPr>
              <w:t>walls</w:t>
            </w:r>
          </w:p>
          <w:p w14:paraId="64F540A6" w14:textId="77777777" w:rsidR="00E529CE" w:rsidRPr="009F0B11" w:rsidRDefault="00E529CE" w:rsidP="009F0B11">
            <w:pPr>
              <w:jc w:val="center"/>
              <w:rPr>
                <w:b/>
                <w:sz w:val="28"/>
              </w:rPr>
            </w:pPr>
          </w:p>
          <w:p w14:paraId="2FBE1CC3" w14:textId="77777777" w:rsidR="00E529CE" w:rsidRPr="009F0B11" w:rsidRDefault="00E529CE" w:rsidP="009F0B11">
            <w:pPr>
              <w:jc w:val="center"/>
              <w:rPr>
                <w:b/>
                <w:sz w:val="28"/>
              </w:rPr>
            </w:pPr>
          </w:p>
        </w:tc>
        <w:tc>
          <w:tcPr>
            <w:tcW w:w="2464" w:type="dxa"/>
          </w:tcPr>
          <w:p w14:paraId="2B62335E" w14:textId="77777777" w:rsidR="00E529CE" w:rsidRPr="009F0B11" w:rsidRDefault="00E529CE" w:rsidP="009F0B11">
            <w:pPr>
              <w:jc w:val="center"/>
              <w:rPr>
                <w:b/>
                <w:sz w:val="28"/>
              </w:rPr>
            </w:pPr>
          </w:p>
          <w:p w14:paraId="71595E69" w14:textId="77777777" w:rsidR="00E529CE" w:rsidRPr="009F0B11" w:rsidRDefault="00E529CE" w:rsidP="009F0B11">
            <w:pPr>
              <w:jc w:val="center"/>
              <w:rPr>
                <w:b/>
                <w:sz w:val="28"/>
              </w:rPr>
            </w:pPr>
          </w:p>
          <w:p w14:paraId="0C87C401" w14:textId="77777777" w:rsidR="00E529CE" w:rsidRPr="009F0B11" w:rsidRDefault="00E529CE" w:rsidP="009F0B11">
            <w:pPr>
              <w:jc w:val="center"/>
              <w:rPr>
                <w:b/>
                <w:sz w:val="28"/>
              </w:rPr>
            </w:pPr>
            <w:r w:rsidRPr="009F0B11">
              <w:rPr>
                <w:b/>
                <w:sz w:val="28"/>
              </w:rPr>
              <w:t>money</w:t>
            </w:r>
          </w:p>
        </w:tc>
        <w:tc>
          <w:tcPr>
            <w:tcW w:w="2410" w:type="dxa"/>
          </w:tcPr>
          <w:p w14:paraId="4F771688" w14:textId="77777777" w:rsidR="00E529CE" w:rsidRPr="009F0B11" w:rsidRDefault="00E529CE" w:rsidP="009F0B11">
            <w:pPr>
              <w:jc w:val="center"/>
              <w:rPr>
                <w:b/>
                <w:sz w:val="28"/>
              </w:rPr>
            </w:pPr>
          </w:p>
          <w:p w14:paraId="26A833C7" w14:textId="77777777" w:rsidR="009F0B11" w:rsidRPr="009F0B11" w:rsidRDefault="009F0B11" w:rsidP="009F0B11">
            <w:pPr>
              <w:jc w:val="center"/>
              <w:rPr>
                <w:b/>
                <w:sz w:val="28"/>
              </w:rPr>
            </w:pPr>
          </w:p>
          <w:p w14:paraId="1DD72100" w14:textId="77777777" w:rsidR="009F0B11" w:rsidRPr="009F0B11" w:rsidRDefault="00253CF6" w:rsidP="009F0B11">
            <w:pPr>
              <w:jc w:val="center"/>
              <w:rPr>
                <w:b/>
                <w:sz w:val="28"/>
              </w:rPr>
            </w:pPr>
            <w:r>
              <w:rPr>
                <w:b/>
                <w:noProof/>
                <w:sz w:val="28"/>
                <w:lang w:eastAsia="en-GB"/>
              </w:rPr>
              <mc:AlternateContent>
                <mc:Choice Requires="wps">
                  <w:drawing>
                    <wp:anchor distT="0" distB="0" distL="114300" distR="114300" simplePos="0" relativeHeight="251728896" behindDoc="0" locked="0" layoutInCell="1" allowOverlap="1" wp14:anchorId="592DEBE2" wp14:editId="51BF325D">
                      <wp:simplePos x="0" y="0"/>
                      <wp:positionH relativeFrom="column">
                        <wp:posOffset>1205474</wp:posOffset>
                      </wp:positionH>
                      <wp:positionV relativeFrom="paragraph">
                        <wp:posOffset>164612</wp:posOffset>
                      </wp:positionV>
                      <wp:extent cx="386862" cy="114300"/>
                      <wp:effectExtent l="0" t="38100" r="51435" b="19050"/>
                      <wp:wrapNone/>
                      <wp:docPr id="49" name="Straight Arrow Connector 49"/>
                      <wp:cNvGraphicFramePr/>
                      <a:graphic xmlns:a="http://schemas.openxmlformats.org/drawingml/2006/main">
                        <a:graphicData uri="http://schemas.microsoft.com/office/word/2010/wordprocessingShape">
                          <wps:wsp>
                            <wps:cNvCnPr/>
                            <wps:spPr>
                              <a:xfrm flipV="1">
                                <a:off x="0" y="0"/>
                                <a:ext cx="386862" cy="1143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type w14:anchorId="4FCC354C" id="_x0000_t32" coordsize="21600,21600" o:spt="32" o:oned="t" path="m,l21600,21600e" filled="f">
                      <v:path arrowok="t" fillok="f" o:connecttype="none"/>
                      <o:lock v:ext="edit" shapetype="t"/>
                    </v:shapetype>
                    <v:shape id="Straight Arrow Connector 49" o:spid="_x0000_s1026" type="#_x0000_t32" style="position:absolute;margin-left:94.9pt;margin-top:12.95pt;width:30.45pt;height:9pt;flip:y;z-index:2517288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" strokecolor="black [3200]" strokeweight=".5pt">
                      <v:stroke endarrow="block" joinstyle="miter"/>
                    </v:shape>
                  </w:pict>
                </mc:Fallback>
              </mc:AlternateContent>
            </w:r>
            <w:r w:rsidR="009F0B11" w:rsidRPr="009F0B11">
              <w:rPr>
                <w:b/>
                <w:sz w:val="28"/>
              </w:rPr>
              <w:t>sound</w:t>
            </w:r>
          </w:p>
        </w:tc>
      </w:tr>
      <w:tr w:rsidR="00E529CE" w14:paraId="07A9C21C" w14:textId="77777777" w:rsidTr="00E529CE">
        <w:trPr>
          <w:jc w:val="center"/>
        </w:trPr>
        <w:tc>
          <w:tcPr>
            <w:tcW w:w="2497" w:type="dxa"/>
          </w:tcPr>
          <w:p w14:paraId="3659B308" w14:textId="77777777" w:rsidR="00E529CE" w:rsidRPr="009F0B11" w:rsidRDefault="00E529CE" w:rsidP="009F0B11">
            <w:pPr>
              <w:jc w:val="center"/>
              <w:rPr>
                <w:b/>
                <w:sz w:val="28"/>
              </w:rPr>
            </w:pPr>
          </w:p>
          <w:p w14:paraId="2A35FA32" w14:textId="77777777" w:rsidR="00E529CE" w:rsidRPr="009F0B11" w:rsidRDefault="00E529CE" w:rsidP="009F0B11">
            <w:pPr>
              <w:jc w:val="center"/>
              <w:rPr>
                <w:b/>
                <w:sz w:val="28"/>
              </w:rPr>
            </w:pPr>
          </w:p>
          <w:p w14:paraId="73CC2428" w14:textId="77777777" w:rsidR="00E529CE" w:rsidRPr="009F0B11" w:rsidRDefault="00E529CE" w:rsidP="009F0B11">
            <w:pPr>
              <w:jc w:val="center"/>
              <w:rPr>
                <w:b/>
                <w:sz w:val="28"/>
              </w:rPr>
            </w:pPr>
            <w:r w:rsidRPr="009F0B11">
              <w:rPr>
                <w:b/>
                <w:sz w:val="28"/>
              </w:rPr>
              <w:t>fear</w:t>
            </w:r>
          </w:p>
          <w:p w14:paraId="7994041F" w14:textId="77777777" w:rsidR="00E529CE" w:rsidRPr="009F0B11" w:rsidRDefault="00E529CE" w:rsidP="009F0B11">
            <w:pPr>
              <w:jc w:val="center"/>
              <w:rPr>
                <w:b/>
                <w:sz w:val="28"/>
              </w:rPr>
            </w:pPr>
          </w:p>
          <w:p w14:paraId="3E6F0130" w14:textId="77777777" w:rsidR="00E529CE" w:rsidRPr="009F0B11" w:rsidRDefault="00E529CE" w:rsidP="009F0B11">
            <w:pPr>
              <w:jc w:val="center"/>
              <w:rPr>
                <w:b/>
                <w:sz w:val="28"/>
              </w:rPr>
            </w:pPr>
          </w:p>
        </w:tc>
        <w:tc>
          <w:tcPr>
            <w:tcW w:w="2464" w:type="dxa"/>
          </w:tcPr>
          <w:p w14:paraId="438D65E1" w14:textId="77777777" w:rsidR="00E529CE" w:rsidRPr="009F0B11" w:rsidRDefault="00E529CE" w:rsidP="009F0B11">
            <w:pPr>
              <w:jc w:val="center"/>
              <w:rPr>
                <w:b/>
                <w:sz w:val="28"/>
              </w:rPr>
            </w:pPr>
          </w:p>
          <w:p w14:paraId="228A419B" w14:textId="77777777" w:rsidR="009F0B11" w:rsidRPr="009F0B11" w:rsidRDefault="009F0B11" w:rsidP="009F0B11">
            <w:pPr>
              <w:jc w:val="center"/>
              <w:rPr>
                <w:b/>
                <w:sz w:val="28"/>
              </w:rPr>
            </w:pPr>
          </w:p>
          <w:p w14:paraId="2D039B1F" w14:textId="77777777" w:rsidR="009F0B11" w:rsidRPr="009F0B11" w:rsidRDefault="009F0B11" w:rsidP="009F0B11">
            <w:pPr>
              <w:jc w:val="center"/>
              <w:rPr>
                <w:b/>
                <w:sz w:val="28"/>
              </w:rPr>
            </w:pPr>
            <w:r w:rsidRPr="009F0B11">
              <w:rPr>
                <w:b/>
                <w:sz w:val="28"/>
              </w:rPr>
              <w:t>colour</w:t>
            </w:r>
          </w:p>
        </w:tc>
        <w:tc>
          <w:tcPr>
            <w:tcW w:w="2410" w:type="dxa"/>
          </w:tcPr>
          <w:p w14:paraId="7E62B67F" w14:textId="77777777" w:rsidR="00E529CE" w:rsidRPr="009F0B11" w:rsidRDefault="00E529CE" w:rsidP="009F0B11">
            <w:pPr>
              <w:jc w:val="center"/>
              <w:rPr>
                <w:b/>
                <w:sz w:val="28"/>
              </w:rPr>
            </w:pPr>
          </w:p>
          <w:p w14:paraId="2C0015DB" w14:textId="77777777" w:rsidR="009F0B11" w:rsidRPr="009F0B11" w:rsidRDefault="009F0B11" w:rsidP="009F0B11">
            <w:pPr>
              <w:jc w:val="center"/>
              <w:rPr>
                <w:b/>
                <w:sz w:val="28"/>
              </w:rPr>
            </w:pPr>
          </w:p>
          <w:p w14:paraId="1A5345CE" w14:textId="77777777" w:rsidR="009F0B11" w:rsidRPr="009F0B11" w:rsidRDefault="009F0B11" w:rsidP="009F0B11">
            <w:pPr>
              <w:jc w:val="center"/>
              <w:rPr>
                <w:b/>
                <w:sz w:val="28"/>
              </w:rPr>
            </w:pPr>
            <w:r w:rsidRPr="009F0B11">
              <w:rPr>
                <w:b/>
                <w:sz w:val="28"/>
              </w:rPr>
              <w:t>silence</w:t>
            </w:r>
          </w:p>
        </w:tc>
      </w:tr>
    </w:tbl>
    <w:p w14:paraId="16887096" w14:textId="77777777" w:rsidR="00E529CE" w:rsidRPr="00E529CE" w:rsidRDefault="00E529CE" w:rsidP="00E529CE">
      <w:pPr>
        <w:jc w:val="both"/>
      </w:pPr>
    </w:p>
    <w:p w14:paraId="0B53D7C1" w14:textId="77777777" w:rsidR="008B15C1" w:rsidRDefault="008B15C1"/>
    <w:p w14:paraId="2A88AF80" w14:textId="77777777" w:rsidR="008B15C1" w:rsidRDefault="008B15C1"/>
    <w:tbl>
      <w:tblPr>
        <w:tblStyle w:val="TableGrid"/>
        <w:tblW w:w="0" w:type="auto"/>
        <w:jc w:val="center"/>
        <w:tblLook w:val="04A0" w:firstRow="1" w:lastRow="0" w:firstColumn="1" w:lastColumn="0" w:noHBand="0" w:noVBand="1"/>
      </w:tblPr>
      <w:tblGrid>
        <w:gridCol w:w="2497"/>
        <w:gridCol w:w="2464"/>
        <w:gridCol w:w="2410"/>
      </w:tblGrid>
      <w:tr w:rsidR="008B15C1" w:rsidRPr="009F0B11" w14:paraId="5A39AE30" w14:textId="77777777" w:rsidTr="00FF05C2">
        <w:trPr>
          <w:jc w:val="center"/>
        </w:trPr>
        <w:tc>
          <w:tcPr>
            <w:tcW w:w="2497" w:type="dxa"/>
          </w:tcPr>
          <w:p w14:paraId="58C197AB" w14:textId="77777777" w:rsidR="008B15C1" w:rsidRPr="009F0B11" w:rsidRDefault="008B15C1" w:rsidP="00FF05C2">
            <w:pPr>
              <w:jc w:val="center"/>
              <w:rPr>
                <w:b/>
                <w:sz w:val="28"/>
              </w:rPr>
            </w:pPr>
          </w:p>
          <w:p w14:paraId="15E4509E" w14:textId="77777777" w:rsidR="008B15C1" w:rsidRPr="009F0B11" w:rsidRDefault="008B15C1" w:rsidP="00FF05C2">
            <w:pPr>
              <w:jc w:val="center"/>
              <w:rPr>
                <w:b/>
                <w:sz w:val="28"/>
              </w:rPr>
            </w:pPr>
          </w:p>
          <w:p w14:paraId="72F57A8A" w14:textId="77777777" w:rsidR="008B15C1" w:rsidRPr="009F0B11" w:rsidRDefault="008B15C1" w:rsidP="00FF05C2">
            <w:pPr>
              <w:jc w:val="center"/>
              <w:rPr>
                <w:b/>
                <w:sz w:val="28"/>
              </w:rPr>
            </w:pPr>
            <w:r>
              <w:rPr>
                <w:b/>
                <w:sz w:val="28"/>
              </w:rPr>
              <w:t>food</w:t>
            </w:r>
          </w:p>
          <w:p w14:paraId="4E6AE25D" w14:textId="77777777" w:rsidR="008B15C1" w:rsidRPr="009F0B11" w:rsidRDefault="008B15C1" w:rsidP="00FF05C2">
            <w:pPr>
              <w:jc w:val="center"/>
              <w:rPr>
                <w:b/>
                <w:sz w:val="28"/>
              </w:rPr>
            </w:pPr>
          </w:p>
          <w:p w14:paraId="757AE8B7" w14:textId="77777777" w:rsidR="008B15C1" w:rsidRPr="009F0B11" w:rsidRDefault="008B15C1" w:rsidP="00FF05C2">
            <w:pPr>
              <w:jc w:val="center"/>
              <w:rPr>
                <w:b/>
                <w:sz w:val="28"/>
              </w:rPr>
            </w:pPr>
          </w:p>
        </w:tc>
        <w:tc>
          <w:tcPr>
            <w:tcW w:w="2464" w:type="dxa"/>
          </w:tcPr>
          <w:p w14:paraId="073EBA02" w14:textId="77777777" w:rsidR="008B15C1" w:rsidRPr="009F0B11" w:rsidRDefault="008B15C1" w:rsidP="00FF05C2">
            <w:pPr>
              <w:jc w:val="center"/>
              <w:rPr>
                <w:b/>
                <w:sz w:val="28"/>
              </w:rPr>
            </w:pPr>
          </w:p>
          <w:p w14:paraId="0C728638" w14:textId="77777777" w:rsidR="008B15C1" w:rsidRPr="009F0B11" w:rsidRDefault="008B15C1" w:rsidP="00FF05C2">
            <w:pPr>
              <w:jc w:val="center"/>
              <w:rPr>
                <w:b/>
                <w:sz w:val="28"/>
              </w:rPr>
            </w:pPr>
          </w:p>
          <w:p w14:paraId="2093BB42" w14:textId="77777777" w:rsidR="008B15C1" w:rsidRPr="009F0B11" w:rsidRDefault="008B15C1" w:rsidP="00FF05C2">
            <w:pPr>
              <w:jc w:val="center"/>
              <w:rPr>
                <w:b/>
                <w:sz w:val="28"/>
              </w:rPr>
            </w:pPr>
            <w:r>
              <w:rPr>
                <w:b/>
                <w:sz w:val="28"/>
              </w:rPr>
              <w:t>books</w:t>
            </w:r>
          </w:p>
        </w:tc>
        <w:tc>
          <w:tcPr>
            <w:tcW w:w="2410" w:type="dxa"/>
          </w:tcPr>
          <w:p w14:paraId="5E838D32" w14:textId="77777777" w:rsidR="008B15C1" w:rsidRPr="009F0B11" w:rsidRDefault="008B15C1" w:rsidP="00FF05C2">
            <w:pPr>
              <w:jc w:val="center"/>
              <w:rPr>
                <w:b/>
                <w:sz w:val="28"/>
              </w:rPr>
            </w:pPr>
          </w:p>
          <w:p w14:paraId="77CC962C" w14:textId="77777777" w:rsidR="008B15C1" w:rsidRPr="009F0B11" w:rsidRDefault="008B15C1" w:rsidP="00FF05C2">
            <w:pPr>
              <w:jc w:val="center"/>
              <w:rPr>
                <w:b/>
                <w:sz w:val="28"/>
              </w:rPr>
            </w:pPr>
          </w:p>
          <w:p w14:paraId="7EA9FC1C" w14:textId="77777777" w:rsidR="008B15C1" w:rsidRPr="009F0B11" w:rsidRDefault="008B15C1" w:rsidP="00FF05C2">
            <w:pPr>
              <w:jc w:val="center"/>
              <w:rPr>
                <w:b/>
                <w:sz w:val="28"/>
              </w:rPr>
            </w:pPr>
            <w:r>
              <w:rPr>
                <w:b/>
                <w:sz w:val="28"/>
              </w:rPr>
              <w:t>talk</w:t>
            </w:r>
          </w:p>
        </w:tc>
      </w:tr>
      <w:tr w:rsidR="008B15C1" w:rsidRPr="009F0B11" w14:paraId="5B987A9A" w14:textId="77777777" w:rsidTr="00FF05C2">
        <w:trPr>
          <w:jc w:val="center"/>
        </w:trPr>
        <w:tc>
          <w:tcPr>
            <w:tcW w:w="2497" w:type="dxa"/>
          </w:tcPr>
          <w:p w14:paraId="71DC568E" w14:textId="77777777" w:rsidR="008B15C1" w:rsidRPr="009F0B11" w:rsidRDefault="008B15C1" w:rsidP="00FF05C2">
            <w:pPr>
              <w:jc w:val="center"/>
              <w:rPr>
                <w:b/>
                <w:sz w:val="28"/>
              </w:rPr>
            </w:pPr>
          </w:p>
          <w:p w14:paraId="2CF16DBD" w14:textId="77777777" w:rsidR="008B15C1" w:rsidRPr="009F0B11" w:rsidRDefault="008B15C1" w:rsidP="00FF05C2">
            <w:pPr>
              <w:jc w:val="center"/>
              <w:rPr>
                <w:b/>
                <w:sz w:val="28"/>
              </w:rPr>
            </w:pPr>
          </w:p>
          <w:p w14:paraId="450BB1B8" w14:textId="77777777" w:rsidR="008B15C1" w:rsidRPr="009F0B11" w:rsidRDefault="008B15C1" w:rsidP="00FF05C2">
            <w:pPr>
              <w:jc w:val="center"/>
              <w:rPr>
                <w:b/>
                <w:sz w:val="28"/>
              </w:rPr>
            </w:pPr>
            <w:r>
              <w:rPr>
                <w:b/>
                <w:sz w:val="28"/>
              </w:rPr>
              <w:t>divide</w:t>
            </w:r>
          </w:p>
          <w:p w14:paraId="6CADB350" w14:textId="77777777" w:rsidR="008B15C1" w:rsidRPr="009F0B11" w:rsidRDefault="008B15C1" w:rsidP="00FF05C2">
            <w:pPr>
              <w:jc w:val="center"/>
              <w:rPr>
                <w:b/>
                <w:sz w:val="28"/>
              </w:rPr>
            </w:pPr>
          </w:p>
          <w:p w14:paraId="5EC4EB3D" w14:textId="77777777" w:rsidR="008B15C1" w:rsidRPr="009F0B11" w:rsidRDefault="008B15C1" w:rsidP="00FF05C2">
            <w:pPr>
              <w:jc w:val="center"/>
              <w:rPr>
                <w:b/>
                <w:sz w:val="28"/>
              </w:rPr>
            </w:pPr>
          </w:p>
        </w:tc>
        <w:tc>
          <w:tcPr>
            <w:tcW w:w="2464" w:type="dxa"/>
          </w:tcPr>
          <w:p w14:paraId="438161A5" w14:textId="77777777" w:rsidR="008B15C1" w:rsidRPr="009F0B11" w:rsidRDefault="008B15C1" w:rsidP="00FF05C2">
            <w:pPr>
              <w:jc w:val="center"/>
              <w:rPr>
                <w:b/>
                <w:sz w:val="28"/>
              </w:rPr>
            </w:pPr>
          </w:p>
          <w:p w14:paraId="558BD2A7" w14:textId="77777777" w:rsidR="008B15C1" w:rsidRPr="009F0B11" w:rsidRDefault="008B15C1" w:rsidP="00FF05C2">
            <w:pPr>
              <w:jc w:val="center"/>
              <w:rPr>
                <w:b/>
                <w:sz w:val="28"/>
              </w:rPr>
            </w:pPr>
          </w:p>
          <w:p w14:paraId="701D3718" w14:textId="77777777" w:rsidR="008B15C1" w:rsidRPr="009F0B11" w:rsidRDefault="008B15C1" w:rsidP="00FF05C2">
            <w:pPr>
              <w:jc w:val="center"/>
              <w:rPr>
                <w:b/>
                <w:sz w:val="28"/>
              </w:rPr>
            </w:pPr>
            <w:r>
              <w:rPr>
                <w:b/>
                <w:sz w:val="28"/>
              </w:rPr>
              <w:t>liberty</w:t>
            </w:r>
          </w:p>
        </w:tc>
        <w:tc>
          <w:tcPr>
            <w:tcW w:w="2410" w:type="dxa"/>
          </w:tcPr>
          <w:p w14:paraId="2BD7792C" w14:textId="77777777" w:rsidR="008B15C1" w:rsidRPr="009F0B11" w:rsidRDefault="008B15C1" w:rsidP="00FF05C2">
            <w:pPr>
              <w:jc w:val="center"/>
              <w:rPr>
                <w:b/>
                <w:sz w:val="28"/>
              </w:rPr>
            </w:pPr>
          </w:p>
          <w:p w14:paraId="045064BB" w14:textId="77777777" w:rsidR="008B15C1" w:rsidRPr="009F0B11" w:rsidRDefault="008B15C1" w:rsidP="00FF05C2">
            <w:pPr>
              <w:jc w:val="center"/>
              <w:rPr>
                <w:b/>
                <w:sz w:val="28"/>
              </w:rPr>
            </w:pPr>
          </w:p>
          <w:p w14:paraId="1B3501F3" w14:textId="77777777" w:rsidR="008B15C1" w:rsidRPr="009F0B11" w:rsidRDefault="008B15C1" w:rsidP="008B15C1">
            <w:pPr>
              <w:jc w:val="center"/>
              <w:rPr>
                <w:b/>
                <w:sz w:val="28"/>
              </w:rPr>
            </w:pPr>
            <w:r>
              <w:rPr>
                <w:b/>
                <w:sz w:val="28"/>
              </w:rPr>
              <w:t>lost</w:t>
            </w:r>
          </w:p>
        </w:tc>
      </w:tr>
      <w:tr w:rsidR="008B15C1" w:rsidRPr="009F0B11" w14:paraId="587B9E75" w14:textId="77777777" w:rsidTr="00FF05C2">
        <w:trPr>
          <w:jc w:val="center"/>
        </w:trPr>
        <w:tc>
          <w:tcPr>
            <w:tcW w:w="2497" w:type="dxa"/>
          </w:tcPr>
          <w:p w14:paraId="03A4500C" w14:textId="77777777" w:rsidR="008B15C1" w:rsidRPr="009F0B11" w:rsidRDefault="008B15C1" w:rsidP="00FF05C2">
            <w:pPr>
              <w:jc w:val="center"/>
              <w:rPr>
                <w:b/>
                <w:sz w:val="28"/>
              </w:rPr>
            </w:pPr>
          </w:p>
          <w:p w14:paraId="519F97A0" w14:textId="77777777" w:rsidR="008B15C1" w:rsidRPr="009F0B11" w:rsidRDefault="008B15C1" w:rsidP="00FF05C2">
            <w:pPr>
              <w:jc w:val="center"/>
              <w:rPr>
                <w:b/>
                <w:sz w:val="28"/>
              </w:rPr>
            </w:pPr>
          </w:p>
          <w:p w14:paraId="7288C8F6" w14:textId="77777777" w:rsidR="008B15C1" w:rsidRPr="009F0B11" w:rsidRDefault="008B15C1" w:rsidP="00FF05C2">
            <w:pPr>
              <w:jc w:val="center"/>
              <w:rPr>
                <w:b/>
                <w:sz w:val="28"/>
              </w:rPr>
            </w:pPr>
            <w:r>
              <w:rPr>
                <w:b/>
                <w:sz w:val="28"/>
              </w:rPr>
              <w:t>unknown</w:t>
            </w:r>
          </w:p>
          <w:p w14:paraId="04927E88" w14:textId="77777777" w:rsidR="008B15C1" w:rsidRPr="009F0B11" w:rsidRDefault="008B15C1" w:rsidP="00FF05C2">
            <w:pPr>
              <w:jc w:val="center"/>
              <w:rPr>
                <w:b/>
                <w:sz w:val="28"/>
              </w:rPr>
            </w:pPr>
          </w:p>
          <w:p w14:paraId="030CCFF2" w14:textId="77777777" w:rsidR="008B15C1" w:rsidRPr="009F0B11" w:rsidRDefault="008B15C1" w:rsidP="00FF05C2">
            <w:pPr>
              <w:jc w:val="center"/>
              <w:rPr>
                <w:b/>
                <w:sz w:val="28"/>
              </w:rPr>
            </w:pPr>
          </w:p>
        </w:tc>
        <w:tc>
          <w:tcPr>
            <w:tcW w:w="2464" w:type="dxa"/>
          </w:tcPr>
          <w:p w14:paraId="1D9234A8" w14:textId="77777777" w:rsidR="008B15C1" w:rsidRPr="009F0B11" w:rsidRDefault="008B15C1" w:rsidP="00FF05C2">
            <w:pPr>
              <w:jc w:val="center"/>
              <w:rPr>
                <w:b/>
                <w:sz w:val="28"/>
              </w:rPr>
            </w:pPr>
          </w:p>
          <w:p w14:paraId="0CFADE4A" w14:textId="77777777" w:rsidR="008B15C1" w:rsidRPr="009F0B11" w:rsidRDefault="008B15C1" w:rsidP="00FF05C2">
            <w:pPr>
              <w:jc w:val="center"/>
              <w:rPr>
                <w:b/>
                <w:sz w:val="28"/>
              </w:rPr>
            </w:pPr>
          </w:p>
          <w:p w14:paraId="0F2E6B6B" w14:textId="77777777" w:rsidR="008B15C1" w:rsidRPr="009F0B11" w:rsidRDefault="008B15C1" w:rsidP="00FF05C2">
            <w:pPr>
              <w:jc w:val="center"/>
              <w:rPr>
                <w:b/>
                <w:sz w:val="28"/>
              </w:rPr>
            </w:pPr>
            <w:r>
              <w:rPr>
                <w:b/>
                <w:sz w:val="28"/>
              </w:rPr>
              <w:t>illuminate</w:t>
            </w:r>
          </w:p>
        </w:tc>
        <w:tc>
          <w:tcPr>
            <w:tcW w:w="2410" w:type="dxa"/>
          </w:tcPr>
          <w:p w14:paraId="02DB93A2" w14:textId="77777777" w:rsidR="008B15C1" w:rsidRPr="009F0B11" w:rsidRDefault="008B15C1" w:rsidP="00FF05C2">
            <w:pPr>
              <w:jc w:val="center"/>
              <w:rPr>
                <w:b/>
                <w:sz w:val="28"/>
              </w:rPr>
            </w:pPr>
          </w:p>
          <w:p w14:paraId="3CBB6453" w14:textId="77777777" w:rsidR="008B15C1" w:rsidRPr="009F0B11" w:rsidRDefault="008B15C1" w:rsidP="00FF05C2">
            <w:pPr>
              <w:jc w:val="center"/>
              <w:rPr>
                <w:b/>
                <w:sz w:val="28"/>
              </w:rPr>
            </w:pPr>
          </w:p>
          <w:p w14:paraId="7C04A003" w14:textId="77777777" w:rsidR="008B15C1" w:rsidRPr="009F0B11" w:rsidRDefault="008B15C1" w:rsidP="00FF05C2">
            <w:pPr>
              <w:jc w:val="center"/>
              <w:rPr>
                <w:b/>
                <w:sz w:val="28"/>
              </w:rPr>
            </w:pPr>
            <w:r>
              <w:rPr>
                <w:b/>
                <w:sz w:val="28"/>
              </w:rPr>
              <w:t>plans</w:t>
            </w:r>
          </w:p>
        </w:tc>
      </w:tr>
    </w:tbl>
    <w:p w14:paraId="197AC2A7" w14:textId="77777777" w:rsidR="008B15C1" w:rsidRDefault="008B15C1"/>
    <w:tbl>
      <w:tblPr>
        <w:tblStyle w:val="TableGrid"/>
        <w:tblW w:w="0" w:type="auto"/>
        <w:tblLook w:val="04A0" w:firstRow="1" w:lastRow="0" w:firstColumn="1" w:lastColumn="0" w:noHBand="0" w:noVBand="1"/>
      </w:tblPr>
      <w:tblGrid>
        <w:gridCol w:w="10456"/>
      </w:tblGrid>
      <w:tr w:rsidR="00F156FD" w14:paraId="71E56246" w14:textId="77777777" w:rsidTr="00F156FD">
        <w:tc>
          <w:tcPr>
            <w:tcW w:w="10456" w:type="dxa"/>
            <w:shd w:val="clear" w:color="auto" w:fill="000000" w:themeFill="text1"/>
          </w:tcPr>
          <w:p w14:paraId="158A3379" w14:textId="77777777" w:rsidR="00F156FD" w:rsidRPr="00F156FD" w:rsidRDefault="00F156FD">
            <w:pPr>
              <w:rPr>
                <w:b/>
                <w:sz w:val="24"/>
                <w:szCs w:val="24"/>
              </w:rPr>
            </w:pPr>
            <w:r w:rsidRPr="00F156FD">
              <w:rPr>
                <w:b/>
                <w:sz w:val="24"/>
                <w:szCs w:val="24"/>
              </w:rPr>
              <w:lastRenderedPageBreak/>
              <w:t xml:space="preserve">Activity 4: </w:t>
            </w:r>
            <w:r w:rsidR="00357DEA">
              <w:rPr>
                <w:b/>
                <w:sz w:val="24"/>
                <w:szCs w:val="24"/>
              </w:rPr>
              <w:t>Quotation Retrieval</w:t>
            </w:r>
          </w:p>
        </w:tc>
      </w:tr>
    </w:tbl>
    <w:p w14:paraId="07F815EA" w14:textId="77777777" w:rsidR="008B15C1" w:rsidRDefault="00357DEA" w:rsidP="00357DEA">
      <w:pPr>
        <w:jc w:val="both"/>
        <w:rPr>
          <w:i/>
        </w:rPr>
      </w:pPr>
      <w:r>
        <w:rPr>
          <w:i/>
        </w:rPr>
        <w:t>The grid below contains a selection of quotations with words missing. Fill in the missing gaps in each quotation with the correct words and complete the rest of the grid with information on who says the quotation and what it tells us about each character. One has been completed for you. Check your work with the answers at the back of the booklet and correct any mistakes you have made in a different colour.</w:t>
      </w:r>
      <w:r w:rsidR="00014009">
        <w:rPr>
          <w:i/>
        </w:rPr>
        <w:t xml:space="preserve"> </w:t>
      </w:r>
    </w:p>
    <w:p w14:paraId="536D567F" w14:textId="77777777" w:rsidR="00014009" w:rsidRDefault="00014009" w:rsidP="00357DEA">
      <w:pPr>
        <w:jc w:val="both"/>
        <w:rPr>
          <w:i/>
        </w:rPr>
      </w:pPr>
      <w:r>
        <w:rPr>
          <w:noProof/>
          <w:lang w:eastAsia="en-GB"/>
        </w:rPr>
        <w:drawing>
          <wp:anchor distT="0" distB="0" distL="114300" distR="114300" simplePos="0" relativeHeight="251729920" behindDoc="0" locked="0" layoutInCell="1" allowOverlap="1" wp14:anchorId="2EFBFDE4" wp14:editId="1447E115">
            <wp:simplePos x="0" y="0"/>
            <wp:positionH relativeFrom="margin">
              <wp:align>left</wp:align>
            </wp:positionH>
            <wp:positionV relativeFrom="paragraph">
              <wp:posOffset>429764</wp:posOffset>
            </wp:positionV>
            <wp:extent cx="6485890" cy="567055"/>
            <wp:effectExtent l="0" t="0" r="0" b="4445"/>
            <wp:wrapSquare wrapText="bothSides"/>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1">
                      <a:extLst>
                        <a:ext uri="{28A0092B-C50C-407E-A947-70E740481C1C}">
                          <a14:useLocalDpi xmlns:a14="http://schemas.microsoft.com/office/drawing/2010/main" val="0"/>
                        </a:ext>
                      </a:extLst>
                    </a:blip>
                    <a:srcRect t="10127" r="36661" b="80015"/>
                    <a:stretch/>
                  </pic:blipFill>
                  <pic:spPr bwMode="auto">
                    <a:xfrm>
                      <a:off x="0" y="0"/>
                      <a:ext cx="6485890" cy="56705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i/>
        </w:rPr>
        <w:t>If you cannot remember a quotation, try and find it in your script before looking at the answers. Haven’t got a script? Find it on Google!</w:t>
      </w:r>
    </w:p>
    <w:tbl>
      <w:tblPr>
        <w:tblStyle w:val="TableGrid"/>
        <w:tblW w:w="0" w:type="auto"/>
        <w:tblLook w:val="04A0" w:firstRow="1" w:lastRow="0" w:firstColumn="1" w:lastColumn="0" w:noHBand="0" w:noVBand="1"/>
      </w:tblPr>
      <w:tblGrid>
        <w:gridCol w:w="4531"/>
        <w:gridCol w:w="1843"/>
        <w:gridCol w:w="4082"/>
      </w:tblGrid>
      <w:tr w:rsidR="00357DEA" w14:paraId="2050CB23" w14:textId="77777777" w:rsidTr="00357DEA">
        <w:tc>
          <w:tcPr>
            <w:tcW w:w="4531" w:type="dxa"/>
            <w:shd w:val="clear" w:color="auto" w:fill="000000" w:themeFill="text1"/>
          </w:tcPr>
          <w:p w14:paraId="249C3196" w14:textId="77777777" w:rsidR="00357DEA" w:rsidRPr="00357DEA" w:rsidRDefault="00357DEA" w:rsidP="00357DEA">
            <w:pPr>
              <w:jc w:val="center"/>
              <w:rPr>
                <w:b/>
                <w:color w:val="FFFFFF" w:themeColor="background1"/>
              </w:rPr>
            </w:pPr>
            <w:r w:rsidRPr="00357DEA">
              <w:rPr>
                <w:b/>
                <w:color w:val="FFFFFF" w:themeColor="background1"/>
              </w:rPr>
              <w:t>Quotation</w:t>
            </w:r>
          </w:p>
        </w:tc>
        <w:tc>
          <w:tcPr>
            <w:tcW w:w="1843" w:type="dxa"/>
            <w:shd w:val="clear" w:color="auto" w:fill="000000" w:themeFill="text1"/>
          </w:tcPr>
          <w:p w14:paraId="17270D1A" w14:textId="77777777" w:rsidR="00357DEA" w:rsidRPr="00357DEA" w:rsidRDefault="00357DEA" w:rsidP="00357DEA">
            <w:pPr>
              <w:jc w:val="center"/>
              <w:rPr>
                <w:b/>
                <w:color w:val="FFFFFF" w:themeColor="background1"/>
              </w:rPr>
            </w:pPr>
            <w:r w:rsidRPr="00357DEA">
              <w:rPr>
                <w:b/>
                <w:color w:val="FFFFFF" w:themeColor="background1"/>
              </w:rPr>
              <w:t>Who says it?</w:t>
            </w:r>
          </w:p>
        </w:tc>
        <w:tc>
          <w:tcPr>
            <w:tcW w:w="4082" w:type="dxa"/>
            <w:shd w:val="clear" w:color="auto" w:fill="000000" w:themeFill="text1"/>
          </w:tcPr>
          <w:p w14:paraId="502E6E78" w14:textId="77777777" w:rsidR="00357DEA" w:rsidRPr="00357DEA" w:rsidRDefault="00357DEA" w:rsidP="00357DEA">
            <w:pPr>
              <w:jc w:val="center"/>
              <w:rPr>
                <w:b/>
                <w:color w:val="FFFFFF" w:themeColor="background1"/>
              </w:rPr>
            </w:pPr>
            <w:r w:rsidRPr="00357DEA">
              <w:rPr>
                <w:b/>
                <w:color w:val="FFFFFF" w:themeColor="background1"/>
              </w:rPr>
              <w:t>What does this tell us about their character?</w:t>
            </w:r>
          </w:p>
        </w:tc>
      </w:tr>
      <w:tr w:rsidR="00357DEA" w14:paraId="3159159E" w14:textId="77777777" w:rsidTr="00357DEA">
        <w:tc>
          <w:tcPr>
            <w:tcW w:w="4531" w:type="dxa"/>
          </w:tcPr>
          <w:p w14:paraId="568DB383" w14:textId="77777777" w:rsidR="00357DEA" w:rsidRPr="00357DEA" w:rsidRDefault="00D84BBB" w:rsidP="00357DEA">
            <w:pPr>
              <w:spacing w:line="360" w:lineRule="auto"/>
              <w:jc w:val="both"/>
              <w:rPr>
                <w:b/>
              </w:rPr>
            </w:pPr>
            <w:r w:rsidRPr="00D84BBB">
              <w:rPr>
                <w:b/>
                <w:noProof/>
                <w:lang w:eastAsia="en-GB"/>
              </w:rPr>
              <mc:AlternateContent>
                <mc:Choice Requires="wps">
                  <w:drawing>
                    <wp:anchor distT="45720" distB="45720" distL="114300" distR="114300" simplePos="0" relativeHeight="251731968" behindDoc="1" locked="0" layoutInCell="1" allowOverlap="1" wp14:anchorId="2492A086" wp14:editId="2824E982">
                      <wp:simplePos x="0" y="0"/>
                      <wp:positionH relativeFrom="column">
                        <wp:posOffset>910436</wp:posOffset>
                      </wp:positionH>
                      <wp:positionV relativeFrom="paragraph">
                        <wp:posOffset>42064</wp:posOffset>
                      </wp:positionV>
                      <wp:extent cx="682625" cy="377825"/>
                      <wp:effectExtent l="0" t="0" r="22225" b="22225"/>
                      <wp:wrapNone/>
                      <wp:docPr id="5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2625" cy="377825"/>
                              </a:xfrm>
                              <a:prstGeom prst="rect">
                                <a:avLst/>
                              </a:prstGeom>
                              <a:solidFill>
                                <a:srgbClr val="FFFFFF"/>
                              </a:solidFill>
                              <a:ln w="9525">
                                <a:solidFill>
                                  <a:schemeClr val="bg1"/>
                                </a:solidFill>
                                <a:miter lim="800000"/>
                                <a:headEnd/>
                                <a:tailEnd/>
                              </a:ln>
                            </wps:spPr>
                            <wps:txbx>
                              <w:txbxContent>
                                <w:p w14:paraId="2BDCD719" w14:textId="77777777" w:rsidR="00661F9E" w:rsidRPr="00D84BBB" w:rsidRDefault="00661F9E">
                                  <w:pPr>
                                    <w:rPr>
                                      <w:rFonts w:ascii="MV Boli" w:hAnsi="MV Boli" w:cs="MV Boli"/>
                                      <w:color w:val="FF0000"/>
                                      <w:sz w:val="28"/>
                                    </w:rPr>
                                  </w:pPr>
                                  <w:r w:rsidRPr="00D84BBB">
                                    <w:rPr>
                                      <w:rFonts w:ascii="MV Boli" w:hAnsi="MV Boli" w:cs="MV Boli"/>
                                      <w:color w:val="FF0000"/>
                                      <w:sz w:val="28"/>
                                    </w:rPr>
                                    <w:t>never</w:t>
                                  </w:r>
                                </w:p>
                                <w:p w14:paraId="5234B319" w14:textId="77777777" w:rsidR="00661F9E" w:rsidRPr="00D84BBB" w:rsidRDefault="00661F9E">
                                  <w:pPr>
                                    <w:rPr>
                                      <w:rFonts w:ascii="MV Boli" w:hAnsi="MV Boli" w:cs="MV Boli"/>
                                      <w:color w:val="FF000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id="_x0000_s1030" type="#_x0000_t202" style="position:absolute;left:0;text-align:left;margin-left:71.7pt;margin-top:3.3pt;width:53.75pt;height:29.75pt;z-index:-2515845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" strokecolor="white [3212]">
                      <v:textbox>
                        <w:txbxContent>
                          <w:p w:rsidR="00661F9E" w:rsidRPr="00D84BBB" w:rsidRDefault="00661F9E">
                            <w:pPr>
                              <w:rPr>
                                <w:rFonts w:ascii="MV Boli" w:hAnsi="MV Boli" w:cs="MV Boli"/>
                                <w:color w:val="FF0000"/>
                                <w:sz w:val="28"/>
                              </w:rPr>
                            </w:pPr>
                            <w:r w:rsidRPr="00D84BBB">
                              <w:rPr>
                                <w:rFonts w:ascii="MV Boli" w:hAnsi="MV Boli" w:cs="MV Boli"/>
                                <w:color w:val="FF0000"/>
                                <w:sz w:val="28"/>
                              </w:rPr>
                              <w:t>never</w:t>
                            </w:r>
                          </w:p>
                          <w:p w:rsidR="00661F9E" w:rsidRPr="00D84BBB" w:rsidRDefault="00661F9E">
                            <w:pPr>
                              <w:rPr>
                                <w:rFonts w:ascii="MV Boli" w:hAnsi="MV Boli" w:cs="MV Boli"/>
                                <w:color w:val="FF0000"/>
                              </w:rPr>
                            </w:pPr>
                          </w:p>
                        </w:txbxContent>
                      </v:textbox>
                    </v:shape>
                  </w:pict>
                </mc:Fallback>
              </mc:AlternateContent>
            </w:r>
          </w:p>
          <w:p w14:paraId="152C9277" w14:textId="77777777" w:rsidR="00357DEA" w:rsidRPr="00357DEA" w:rsidRDefault="00D84BBB" w:rsidP="00357DEA">
            <w:pPr>
              <w:spacing w:line="360" w:lineRule="auto"/>
              <w:jc w:val="both"/>
              <w:rPr>
                <w:b/>
              </w:rPr>
            </w:pPr>
            <w:r w:rsidRPr="00D84BBB">
              <w:rPr>
                <w:b/>
                <w:noProof/>
                <w:lang w:eastAsia="en-GB"/>
              </w:rPr>
              <mc:AlternateContent>
                <mc:Choice Requires="wps">
                  <w:drawing>
                    <wp:anchor distT="45720" distB="45720" distL="114300" distR="114300" simplePos="0" relativeHeight="251736064" behindDoc="1" locked="0" layoutInCell="1" allowOverlap="1" wp14:anchorId="2B1ED5E0" wp14:editId="58FFCE50">
                      <wp:simplePos x="0" y="0"/>
                      <wp:positionH relativeFrom="column">
                        <wp:posOffset>1110462</wp:posOffset>
                      </wp:positionH>
                      <wp:positionV relativeFrom="paragraph">
                        <wp:posOffset>80273</wp:posOffset>
                      </wp:positionV>
                      <wp:extent cx="903605" cy="377825"/>
                      <wp:effectExtent l="0" t="0" r="10795" b="22225"/>
                      <wp:wrapNone/>
                      <wp:docPr id="5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3605" cy="377825"/>
                              </a:xfrm>
                              <a:prstGeom prst="rect">
                                <a:avLst/>
                              </a:prstGeom>
                              <a:solidFill>
                                <a:srgbClr val="FFFFFF"/>
                              </a:solidFill>
                              <a:ln w="9525">
                                <a:solidFill>
                                  <a:schemeClr val="bg1"/>
                                </a:solidFill>
                                <a:miter lim="800000"/>
                                <a:headEnd/>
                                <a:tailEnd/>
                              </a:ln>
                            </wps:spPr>
                            <wps:txbx>
                              <w:txbxContent>
                                <w:p w14:paraId="6618805F" w14:textId="77777777" w:rsidR="00661F9E" w:rsidRPr="00D84BBB" w:rsidRDefault="00661F9E" w:rsidP="00D84BBB">
                                  <w:pPr>
                                    <w:rPr>
                                      <w:rFonts w:ascii="MV Boli" w:hAnsi="MV Boli" w:cs="MV Boli"/>
                                      <w:color w:val="FF0000"/>
                                      <w:sz w:val="28"/>
                                    </w:rPr>
                                  </w:pPr>
                                  <w:r>
                                    <w:rPr>
                                      <w:rFonts w:ascii="MV Boli" w:hAnsi="MV Boli" w:cs="MV Boli"/>
                                      <w:color w:val="FF0000"/>
                                      <w:sz w:val="28"/>
                                    </w:rPr>
                                    <w:t>instant</w:t>
                                  </w:r>
                                </w:p>
                                <w:p w14:paraId="5501ACFA" w14:textId="77777777" w:rsidR="00661F9E" w:rsidRPr="00D84BBB" w:rsidRDefault="00661F9E" w:rsidP="00D84BBB">
                                  <w:pPr>
                                    <w:rPr>
                                      <w:rFonts w:ascii="MV Boli" w:hAnsi="MV Boli" w:cs="MV Boli"/>
                                      <w:color w:val="FF000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543D9AB2" id="_x0000_s1031" type="#_x0000_t202" style="position:absolute;left:0;text-align:left;margin-left:87.45pt;margin-top:6.3pt;width:71.15pt;height:29.75pt;z-index:-2515804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" strokecolor="white [3212]">
                      <v:textbox>
                        <w:txbxContent>
                          <w:p w:rsidR="00661F9E" w:rsidRPr="00D84BBB" w:rsidRDefault="00661F9E" w:rsidP="00D84BBB">
                            <w:pPr>
                              <w:rPr>
                                <w:rFonts w:ascii="MV Boli" w:hAnsi="MV Boli" w:cs="MV Boli"/>
                                <w:color w:val="FF0000"/>
                                <w:sz w:val="28"/>
                              </w:rPr>
                            </w:pPr>
                            <w:r>
                              <w:rPr>
                                <w:rFonts w:ascii="MV Boli" w:hAnsi="MV Boli" w:cs="MV Boli"/>
                                <w:color w:val="FF0000"/>
                                <w:sz w:val="28"/>
                              </w:rPr>
                              <w:t>instant</w:t>
                            </w:r>
                          </w:p>
                          <w:p w:rsidR="00661F9E" w:rsidRPr="00D84BBB" w:rsidRDefault="00661F9E" w:rsidP="00D84BBB">
                            <w:pPr>
                              <w:rPr>
                                <w:rFonts w:ascii="MV Boli" w:hAnsi="MV Boli" w:cs="MV Boli"/>
                                <w:color w:val="FF0000"/>
                              </w:rPr>
                            </w:pPr>
                          </w:p>
                        </w:txbxContent>
                      </v:textbox>
                    </v:shape>
                  </w:pict>
                </mc:Fallback>
              </mc:AlternateContent>
            </w:r>
            <w:r w:rsidRPr="00D84BBB">
              <w:rPr>
                <w:b/>
                <w:noProof/>
                <w:lang w:eastAsia="en-GB"/>
              </w:rPr>
              <mc:AlternateContent>
                <mc:Choice Requires="wps">
                  <w:drawing>
                    <wp:anchor distT="45720" distB="45720" distL="114300" distR="114300" simplePos="0" relativeHeight="251734016" behindDoc="1" locked="0" layoutInCell="1" allowOverlap="1" wp14:anchorId="689AA807" wp14:editId="102D1400">
                      <wp:simplePos x="0" y="0"/>
                      <wp:positionH relativeFrom="column">
                        <wp:posOffset>38429</wp:posOffset>
                      </wp:positionH>
                      <wp:positionV relativeFrom="paragraph">
                        <wp:posOffset>59427</wp:posOffset>
                      </wp:positionV>
                      <wp:extent cx="682625" cy="377825"/>
                      <wp:effectExtent l="0" t="0" r="22225" b="22225"/>
                      <wp:wrapNone/>
                      <wp:docPr id="5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2625" cy="377825"/>
                              </a:xfrm>
                              <a:prstGeom prst="rect">
                                <a:avLst/>
                              </a:prstGeom>
                              <a:solidFill>
                                <a:srgbClr val="FFFFFF"/>
                              </a:solidFill>
                              <a:ln w="9525">
                                <a:solidFill>
                                  <a:schemeClr val="bg1"/>
                                </a:solidFill>
                                <a:miter lim="800000"/>
                                <a:headEnd/>
                                <a:tailEnd/>
                              </a:ln>
                            </wps:spPr>
                            <wps:txbx>
                              <w:txbxContent>
                                <w:p w14:paraId="464AF685" w14:textId="77777777" w:rsidR="00661F9E" w:rsidRPr="00D84BBB" w:rsidRDefault="00661F9E" w:rsidP="00D84BBB">
                                  <w:pPr>
                                    <w:rPr>
                                      <w:rFonts w:ascii="MV Boli" w:hAnsi="MV Boli" w:cs="MV Boli"/>
                                      <w:color w:val="FF0000"/>
                                      <w:sz w:val="28"/>
                                    </w:rPr>
                                  </w:pPr>
                                  <w:r>
                                    <w:rPr>
                                      <w:rFonts w:ascii="MV Boli" w:hAnsi="MV Boli" w:cs="MV Boli"/>
                                      <w:color w:val="FF0000"/>
                                      <w:sz w:val="28"/>
                                    </w:rPr>
                                    <w:t>sight</w:t>
                                  </w:r>
                                </w:p>
                                <w:p w14:paraId="44E01898" w14:textId="77777777" w:rsidR="00661F9E" w:rsidRPr="00D84BBB" w:rsidRDefault="00661F9E" w:rsidP="00D84BBB">
                                  <w:pPr>
                                    <w:rPr>
                                      <w:rFonts w:ascii="MV Boli" w:hAnsi="MV Boli" w:cs="MV Boli"/>
                                      <w:color w:val="FF000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543D9AB2" id="_x0000_s1032" type="#_x0000_t202" style="position:absolute;left:0;text-align:left;margin-left:3.05pt;margin-top:4.7pt;width:53.75pt;height:29.75pt;z-index:-2515824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" strokecolor="white [3212]">
                      <v:textbox>
                        <w:txbxContent>
                          <w:p w:rsidR="00661F9E" w:rsidRPr="00D84BBB" w:rsidRDefault="00661F9E" w:rsidP="00D84BBB">
                            <w:pPr>
                              <w:rPr>
                                <w:rFonts w:ascii="MV Boli" w:hAnsi="MV Boli" w:cs="MV Boli"/>
                                <w:color w:val="FF0000"/>
                                <w:sz w:val="28"/>
                              </w:rPr>
                            </w:pPr>
                            <w:r>
                              <w:rPr>
                                <w:rFonts w:ascii="MV Boli" w:hAnsi="MV Boli" w:cs="MV Boli"/>
                                <w:color w:val="FF0000"/>
                                <w:sz w:val="28"/>
                              </w:rPr>
                              <w:t>sight</w:t>
                            </w:r>
                          </w:p>
                          <w:p w:rsidR="00661F9E" w:rsidRPr="00D84BBB" w:rsidRDefault="00661F9E" w:rsidP="00D84BBB">
                            <w:pPr>
                              <w:rPr>
                                <w:rFonts w:ascii="MV Boli" w:hAnsi="MV Boli" w:cs="MV Boli"/>
                                <w:color w:val="FF0000"/>
                              </w:rPr>
                            </w:pPr>
                          </w:p>
                        </w:txbxContent>
                      </v:textbox>
                    </v:shape>
                  </w:pict>
                </mc:Fallback>
              </mc:AlternateContent>
            </w:r>
            <w:r w:rsidR="00357DEA" w:rsidRPr="00357DEA">
              <w:rPr>
                <w:b/>
              </w:rPr>
              <w:t>‘Careful! I’ll ___________ let it out of my __________ for an ___________.’</w:t>
            </w:r>
          </w:p>
          <w:p w14:paraId="69FBABF4" w14:textId="77777777" w:rsidR="00357DEA" w:rsidRPr="00357DEA" w:rsidRDefault="00357DEA" w:rsidP="00357DEA">
            <w:pPr>
              <w:spacing w:line="360" w:lineRule="auto"/>
              <w:jc w:val="both"/>
              <w:rPr>
                <w:b/>
              </w:rPr>
            </w:pPr>
          </w:p>
        </w:tc>
        <w:tc>
          <w:tcPr>
            <w:tcW w:w="1843" w:type="dxa"/>
          </w:tcPr>
          <w:p w14:paraId="7700AFD7" w14:textId="77777777" w:rsidR="00357DEA" w:rsidRDefault="00D84BBB" w:rsidP="00357DEA">
            <w:pPr>
              <w:jc w:val="both"/>
            </w:pPr>
            <w:r w:rsidRPr="00D84BBB">
              <w:rPr>
                <w:b/>
                <w:noProof/>
                <w:lang w:eastAsia="en-GB"/>
              </w:rPr>
              <mc:AlternateContent>
                <mc:Choice Requires="wps">
                  <w:drawing>
                    <wp:anchor distT="45720" distB="45720" distL="114300" distR="114300" simplePos="0" relativeHeight="251738112" behindDoc="0" locked="0" layoutInCell="1" allowOverlap="1" wp14:anchorId="2C64F65A" wp14:editId="384BB6EF">
                      <wp:simplePos x="0" y="0"/>
                      <wp:positionH relativeFrom="column">
                        <wp:posOffset>119862</wp:posOffset>
                      </wp:positionH>
                      <wp:positionV relativeFrom="paragraph">
                        <wp:posOffset>194025</wp:posOffset>
                      </wp:positionV>
                      <wp:extent cx="682625" cy="377825"/>
                      <wp:effectExtent l="0" t="0" r="22225" b="22225"/>
                      <wp:wrapSquare wrapText="bothSides"/>
                      <wp:docPr id="5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2625" cy="377825"/>
                              </a:xfrm>
                              <a:prstGeom prst="rect">
                                <a:avLst/>
                              </a:prstGeom>
                              <a:solidFill>
                                <a:srgbClr val="FFFFFF"/>
                              </a:solidFill>
                              <a:ln w="9525">
                                <a:solidFill>
                                  <a:schemeClr val="bg1"/>
                                </a:solidFill>
                                <a:miter lim="800000"/>
                                <a:headEnd/>
                                <a:tailEnd/>
                              </a:ln>
                            </wps:spPr>
                            <wps:txbx>
                              <w:txbxContent>
                                <w:p w14:paraId="2E0D2C12" w14:textId="77777777" w:rsidR="00661F9E" w:rsidRPr="00D84BBB" w:rsidRDefault="00661F9E" w:rsidP="00D84BBB">
                                  <w:pPr>
                                    <w:rPr>
                                      <w:rFonts w:ascii="MV Boli" w:hAnsi="MV Boli" w:cs="MV Boli"/>
                                      <w:color w:val="FF0000"/>
                                      <w:sz w:val="28"/>
                                    </w:rPr>
                                  </w:pPr>
                                  <w:r>
                                    <w:rPr>
                                      <w:rFonts w:ascii="MV Boli" w:hAnsi="MV Boli" w:cs="MV Boli"/>
                                      <w:color w:val="FF0000"/>
                                      <w:sz w:val="28"/>
                                    </w:rPr>
                                    <w:t>Sheila</w:t>
                                  </w:r>
                                </w:p>
                                <w:p w14:paraId="4A6085AE" w14:textId="77777777" w:rsidR="00661F9E" w:rsidRPr="00D84BBB" w:rsidRDefault="00661F9E" w:rsidP="00D84BBB">
                                  <w:pPr>
                                    <w:rPr>
                                      <w:rFonts w:ascii="MV Boli" w:hAnsi="MV Boli" w:cs="MV Boli"/>
                                      <w:color w:val="FF000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543D9AB2" id="_x0000_s1033" type="#_x0000_t202" style="position:absolute;left:0;text-align:left;margin-left:9.45pt;margin-top:15.3pt;width:53.75pt;height:29.75pt;z-index:2517381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" strokecolor="white [3212]">
                      <v:textbox>
                        <w:txbxContent>
                          <w:p w:rsidR="00661F9E" w:rsidRPr="00D84BBB" w:rsidRDefault="00661F9E" w:rsidP="00D84BBB">
                            <w:pPr>
                              <w:rPr>
                                <w:rFonts w:ascii="MV Boli" w:hAnsi="MV Boli" w:cs="MV Boli"/>
                                <w:color w:val="FF0000"/>
                                <w:sz w:val="28"/>
                              </w:rPr>
                            </w:pPr>
                            <w:r>
                              <w:rPr>
                                <w:rFonts w:ascii="MV Boli" w:hAnsi="MV Boli" w:cs="MV Boli"/>
                                <w:color w:val="FF0000"/>
                                <w:sz w:val="28"/>
                              </w:rPr>
                              <w:t>Sheila</w:t>
                            </w:r>
                          </w:p>
                          <w:p w:rsidR="00661F9E" w:rsidRPr="00D84BBB" w:rsidRDefault="00661F9E" w:rsidP="00D84BBB">
                            <w:pPr>
                              <w:rPr>
                                <w:rFonts w:ascii="MV Boli" w:hAnsi="MV Boli" w:cs="MV Boli"/>
                                <w:color w:val="FF0000"/>
                              </w:rPr>
                            </w:pPr>
                          </w:p>
                        </w:txbxContent>
                      </v:textbox>
                      <w10:wrap type="square"/>
                    </v:shape>
                  </w:pict>
                </mc:Fallback>
              </mc:AlternateContent>
            </w:r>
          </w:p>
        </w:tc>
        <w:tc>
          <w:tcPr>
            <w:tcW w:w="4082" w:type="dxa"/>
          </w:tcPr>
          <w:p w14:paraId="7066C323" w14:textId="77777777" w:rsidR="00357DEA" w:rsidRPr="00F7501B" w:rsidRDefault="00F7501B" w:rsidP="00357DEA">
            <w:pPr>
              <w:jc w:val="both"/>
              <w:rPr>
                <w:rFonts w:ascii="MV Boli" w:hAnsi="MV Boli" w:cs="MV Boli"/>
              </w:rPr>
            </w:pPr>
            <w:r w:rsidRPr="00F7501B">
              <w:rPr>
                <w:rFonts w:ascii="MV Boli" w:hAnsi="MV Boli" w:cs="MV Boli"/>
                <w:color w:val="FF0000"/>
              </w:rPr>
              <w:t xml:space="preserve">This tells us that Sheila is very materialistic at the beginning of the play. She is </w:t>
            </w:r>
            <w:r>
              <w:rPr>
                <w:rFonts w:ascii="MV Boli" w:hAnsi="MV Boli" w:cs="MV Boli"/>
                <w:color w:val="FF0000"/>
              </w:rPr>
              <w:t>very immature because she has been protected by her family.</w:t>
            </w:r>
          </w:p>
        </w:tc>
      </w:tr>
      <w:tr w:rsidR="00357DEA" w14:paraId="4B588B4B" w14:textId="77777777" w:rsidTr="00357DEA">
        <w:tc>
          <w:tcPr>
            <w:tcW w:w="4531" w:type="dxa"/>
          </w:tcPr>
          <w:p w14:paraId="419F2AA3" w14:textId="77777777" w:rsidR="00357DEA" w:rsidRPr="00357DEA" w:rsidRDefault="00357DEA" w:rsidP="00357DEA">
            <w:pPr>
              <w:jc w:val="both"/>
              <w:rPr>
                <w:b/>
              </w:rPr>
            </w:pPr>
          </w:p>
          <w:p w14:paraId="123379B2" w14:textId="77777777" w:rsidR="00357DEA" w:rsidRPr="00357DEA" w:rsidRDefault="00357DEA" w:rsidP="00357DEA">
            <w:pPr>
              <w:jc w:val="both"/>
              <w:rPr>
                <w:b/>
              </w:rPr>
            </w:pPr>
          </w:p>
          <w:p w14:paraId="5BD06A45" w14:textId="77777777" w:rsidR="00357DEA" w:rsidRPr="00357DEA" w:rsidRDefault="00357DEA" w:rsidP="00357DEA">
            <w:pPr>
              <w:spacing w:line="360" w:lineRule="auto"/>
              <w:jc w:val="both"/>
              <w:rPr>
                <w:b/>
              </w:rPr>
            </w:pPr>
            <w:r w:rsidRPr="00357DEA">
              <w:rPr>
                <w:b/>
              </w:rPr>
              <w:t>‘We’re in for a _________ of steadily increasing _____________.’</w:t>
            </w:r>
          </w:p>
          <w:p w14:paraId="6589B347" w14:textId="77777777" w:rsidR="00357DEA" w:rsidRPr="00357DEA" w:rsidRDefault="00357DEA" w:rsidP="00357DEA">
            <w:pPr>
              <w:spacing w:line="360" w:lineRule="auto"/>
              <w:jc w:val="both"/>
              <w:rPr>
                <w:b/>
              </w:rPr>
            </w:pPr>
          </w:p>
        </w:tc>
        <w:tc>
          <w:tcPr>
            <w:tcW w:w="1843" w:type="dxa"/>
          </w:tcPr>
          <w:p w14:paraId="6EAF9F4E" w14:textId="77777777" w:rsidR="00357DEA" w:rsidRDefault="00357DEA" w:rsidP="00357DEA">
            <w:pPr>
              <w:jc w:val="both"/>
            </w:pPr>
          </w:p>
        </w:tc>
        <w:tc>
          <w:tcPr>
            <w:tcW w:w="4082" w:type="dxa"/>
          </w:tcPr>
          <w:p w14:paraId="627F5E7B" w14:textId="77777777" w:rsidR="00357DEA" w:rsidRDefault="00357DEA" w:rsidP="00357DEA">
            <w:pPr>
              <w:jc w:val="both"/>
            </w:pPr>
          </w:p>
        </w:tc>
      </w:tr>
      <w:tr w:rsidR="00357DEA" w14:paraId="7614588C" w14:textId="77777777" w:rsidTr="00357DEA">
        <w:tc>
          <w:tcPr>
            <w:tcW w:w="4531" w:type="dxa"/>
          </w:tcPr>
          <w:p w14:paraId="1EE4AAB1" w14:textId="77777777" w:rsidR="00357DEA" w:rsidRPr="00357DEA" w:rsidRDefault="00357DEA" w:rsidP="00357DEA">
            <w:pPr>
              <w:jc w:val="both"/>
              <w:rPr>
                <w:b/>
              </w:rPr>
            </w:pPr>
          </w:p>
          <w:p w14:paraId="45751819" w14:textId="77777777" w:rsidR="00357DEA" w:rsidRPr="00357DEA" w:rsidRDefault="00357DEA" w:rsidP="00357DEA">
            <w:pPr>
              <w:spacing w:line="360" w:lineRule="auto"/>
              <w:jc w:val="both"/>
              <w:rPr>
                <w:b/>
              </w:rPr>
            </w:pPr>
            <w:r w:rsidRPr="00357DEA">
              <w:rPr>
                <w:b/>
              </w:rPr>
              <w:t>‘You’d think ____________ has to look after ______________ else.’</w:t>
            </w:r>
          </w:p>
          <w:p w14:paraId="382A6215" w14:textId="77777777" w:rsidR="00357DEA" w:rsidRPr="00357DEA" w:rsidRDefault="00357DEA" w:rsidP="00357DEA">
            <w:pPr>
              <w:spacing w:line="360" w:lineRule="auto"/>
              <w:jc w:val="both"/>
              <w:rPr>
                <w:b/>
              </w:rPr>
            </w:pPr>
          </w:p>
        </w:tc>
        <w:tc>
          <w:tcPr>
            <w:tcW w:w="1843" w:type="dxa"/>
          </w:tcPr>
          <w:p w14:paraId="4D0181CA" w14:textId="77777777" w:rsidR="00357DEA" w:rsidRDefault="00357DEA" w:rsidP="00357DEA">
            <w:pPr>
              <w:jc w:val="both"/>
            </w:pPr>
          </w:p>
          <w:p w14:paraId="4DDD0B22" w14:textId="77777777" w:rsidR="00357DEA" w:rsidRDefault="00357DEA" w:rsidP="00357DEA">
            <w:pPr>
              <w:jc w:val="both"/>
            </w:pPr>
          </w:p>
          <w:p w14:paraId="3400EEA5" w14:textId="77777777" w:rsidR="00357DEA" w:rsidRDefault="00357DEA" w:rsidP="00357DEA">
            <w:pPr>
              <w:jc w:val="both"/>
            </w:pPr>
          </w:p>
          <w:p w14:paraId="22CFFADF" w14:textId="77777777" w:rsidR="00357DEA" w:rsidRDefault="00357DEA" w:rsidP="00357DEA">
            <w:pPr>
              <w:jc w:val="both"/>
            </w:pPr>
          </w:p>
          <w:p w14:paraId="1FD80911" w14:textId="77777777" w:rsidR="00357DEA" w:rsidRDefault="00357DEA" w:rsidP="00357DEA">
            <w:pPr>
              <w:jc w:val="both"/>
            </w:pPr>
          </w:p>
          <w:p w14:paraId="3DE092AA" w14:textId="77777777" w:rsidR="00357DEA" w:rsidRDefault="00357DEA" w:rsidP="00357DEA">
            <w:pPr>
              <w:jc w:val="both"/>
            </w:pPr>
          </w:p>
        </w:tc>
        <w:tc>
          <w:tcPr>
            <w:tcW w:w="4082" w:type="dxa"/>
          </w:tcPr>
          <w:p w14:paraId="6B675427" w14:textId="77777777" w:rsidR="00357DEA" w:rsidRDefault="00357DEA" w:rsidP="00357DEA">
            <w:pPr>
              <w:jc w:val="both"/>
            </w:pPr>
          </w:p>
        </w:tc>
      </w:tr>
      <w:tr w:rsidR="00357DEA" w14:paraId="37089054" w14:textId="77777777" w:rsidTr="00357DEA">
        <w:tc>
          <w:tcPr>
            <w:tcW w:w="4531" w:type="dxa"/>
          </w:tcPr>
          <w:p w14:paraId="0595E0C8" w14:textId="77777777" w:rsidR="00357DEA" w:rsidRDefault="00357DEA" w:rsidP="00357DEA">
            <w:pPr>
              <w:jc w:val="both"/>
            </w:pPr>
          </w:p>
          <w:p w14:paraId="61DD1E1D" w14:textId="77777777" w:rsidR="00357DEA" w:rsidRDefault="00357DEA" w:rsidP="00357DEA">
            <w:pPr>
              <w:spacing w:line="360" w:lineRule="auto"/>
              <w:jc w:val="both"/>
            </w:pPr>
            <w:r w:rsidRPr="00357DEA">
              <w:rPr>
                <w:b/>
              </w:rPr>
              <w:t>‘But these __________ aren’t cheap ___________. They’re _____________.’</w:t>
            </w:r>
          </w:p>
          <w:p w14:paraId="7AD926FB" w14:textId="77777777" w:rsidR="00357DEA" w:rsidRDefault="00357DEA" w:rsidP="00357DEA">
            <w:pPr>
              <w:jc w:val="both"/>
            </w:pPr>
          </w:p>
        </w:tc>
        <w:tc>
          <w:tcPr>
            <w:tcW w:w="1843" w:type="dxa"/>
          </w:tcPr>
          <w:p w14:paraId="77B97353" w14:textId="77777777" w:rsidR="00357DEA" w:rsidRDefault="00357DEA" w:rsidP="00357DEA">
            <w:pPr>
              <w:jc w:val="both"/>
            </w:pPr>
          </w:p>
          <w:p w14:paraId="208A3901" w14:textId="77777777" w:rsidR="00357DEA" w:rsidRDefault="00357DEA" w:rsidP="00357DEA">
            <w:pPr>
              <w:jc w:val="both"/>
            </w:pPr>
          </w:p>
          <w:p w14:paraId="71B9ACF5" w14:textId="77777777" w:rsidR="00357DEA" w:rsidRDefault="00357DEA" w:rsidP="00357DEA">
            <w:pPr>
              <w:jc w:val="both"/>
            </w:pPr>
          </w:p>
          <w:p w14:paraId="7B2D2BC9" w14:textId="77777777" w:rsidR="00357DEA" w:rsidRDefault="00357DEA" w:rsidP="00357DEA">
            <w:pPr>
              <w:jc w:val="both"/>
            </w:pPr>
          </w:p>
          <w:p w14:paraId="0EF5B6BB" w14:textId="77777777" w:rsidR="00357DEA" w:rsidRDefault="00357DEA" w:rsidP="00357DEA">
            <w:pPr>
              <w:jc w:val="both"/>
            </w:pPr>
          </w:p>
          <w:p w14:paraId="036FEF64" w14:textId="77777777" w:rsidR="00357DEA" w:rsidRDefault="00357DEA" w:rsidP="00357DEA">
            <w:pPr>
              <w:jc w:val="both"/>
            </w:pPr>
          </w:p>
        </w:tc>
        <w:tc>
          <w:tcPr>
            <w:tcW w:w="4082" w:type="dxa"/>
          </w:tcPr>
          <w:p w14:paraId="783F7F6E" w14:textId="77777777" w:rsidR="00357DEA" w:rsidRDefault="00357DEA" w:rsidP="00357DEA">
            <w:pPr>
              <w:jc w:val="both"/>
            </w:pPr>
          </w:p>
        </w:tc>
      </w:tr>
      <w:tr w:rsidR="00357DEA" w14:paraId="054F3EC9" w14:textId="77777777" w:rsidTr="00357DEA">
        <w:tc>
          <w:tcPr>
            <w:tcW w:w="4531" w:type="dxa"/>
          </w:tcPr>
          <w:p w14:paraId="5E95B99C" w14:textId="77777777" w:rsidR="00357DEA" w:rsidRPr="00357DEA" w:rsidRDefault="00357DEA" w:rsidP="00357DEA">
            <w:pPr>
              <w:spacing w:line="360" w:lineRule="auto"/>
              <w:jc w:val="both"/>
              <w:rPr>
                <w:b/>
              </w:rPr>
            </w:pPr>
          </w:p>
          <w:p w14:paraId="30FE805F" w14:textId="77777777" w:rsidR="00357DEA" w:rsidRDefault="00357DEA" w:rsidP="00357DEA">
            <w:pPr>
              <w:spacing w:line="360" w:lineRule="auto"/>
              <w:jc w:val="both"/>
            </w:pPr>
            <w:r w:rsidRPr="00357DEA">
              <w:rPr>
                <w:b/>
              </w:rPr>
              <w:t>‘And you think ___________ women ought to be _____________ against unpleasant and ___________ things?’</w:t>
            </w:r>
          </w:p>
        </w:tc>
        <w:tc>
          <w:tcPr>
            <w:tcW w:w="1843" w:type="dxa"/>
          </w:tcPr>
          <w:p w14:paraId="2E8F892A" w14:textId="77777777" w:rsidR="00357DEA" w:rsidRDefault="00357DEA" w:rsidP="00357DEA">
            <w:pPr>
              <w:jc w:val="both"/>
            </w:pPr>
          </w:p>
        </w:tc>
        <w:tc>
          <w:tcPr>
            <w:tcW w:w="4082" w:type="dxa"/>
          </w:tcPr>
          <w:p w14:paraId="538DE321" w14:textId="77777777" w:rsidR="00357DEA" w:rsidRDefault="00357DEA" w:rsidP="00357DEA">
            <w:pPr>
              <w:jc w:val="both"/>
            </w:pPr>
          </w:p>
        </w:tc>
      </w:tr>
      <w:tr w:rsidR="00357DEA" w14:paraId="3EEC79A9" w14:textId="77777777" w:rsidTr="00357DEA">
        <w:tc>
          <w:tcPr>
            <w:tcW w:w="4531" w:type="dxa"/>
          </w:tcPr>
          <w:p w14:paraId="4C2857AC" w14:textId="77777777" w:rsidR="00357DEA" w:rsidRDefault="00357DEA" w:rsidP="00357DEA">
            <w:pPr>
              <w:jc w:val="both"/>
            </w:pPr>
          </w:p>
          <w:p w14:paraId="42B8333B" w14:textId="77777777" w:rsidR="00FF05C2" w:rsidRPr="008B2CB5" w:rsidRDefault="00FF05C2" w:rsidP="008B2CB5">
            <w:pPr>
              <w:spacing w:line="360" w:lineRule="auto"/>
              <w:jc w:val="both"/>
              <w:rPr>
                <w:b/>
              </w:rPr>
            </w:pPr>
            <w:r w:rsidRPr="008B2CB5">
              <w:rPr>
                <w:b/>
              </w:rPr>
              <w:t xml:space="preserve">‘You were the </w:t>
            </w:r>
            <w:r w:rsidR="008B2CB5" w:rsidRPr="008B2CB5">
              <w:rPr>
                <w:b/>
              </w:rPr>
              <w:t>______________ Fairy ___________. You must have ___________ it, Gerald.’</w:t>
            </w:r>
          </w:p>
        </w:tc>
        <w:tc>
          <w:tcPr>
            <w:tcW w:w="1843" w:type="dxa"/>
          </w:tcPr>
          <w:p w14:paraId="2F923ECB" w14:textId="77777777" w:rsidR="00357DEA" w:rsidRDefault="00357DEA" w:rsidP="00357DEA">
            <w:pPr>
              <w:jc w:val="both"/>
            </w:pPr>
          </w:p>
          <w:p w14:paraId="187FBBDA" w14:textId="77777777" w:rsidR="00357DEA" w:rsidRDefault="00357DEA" w:rsidP="00357DEA">
            <w:pPr>
              <w:jc w:val="both"/>
            </w:pPr>
          </w:p>
          <w:p w14:paraId="77566652" w14:textId="77777777" w:rsidR="00357DEA" w:rsidRDefault="00357DEA" w:rsidP="00357DEA">
            <w:pPr>
              <w:jc w:val="both"/>
            </w:pPr>
          </w:p>
          <w:p w14:paraId="48A0469C" w14:textId="77777777" w:rsidR="00357DEA" w:rsidRDefault="00357DEA" w:rsidP="00357DEA">
            <w:pPr>
              <w:jc w:val="both"/>
            </w:pPr>
          </w:p>
          <w:p w14:paraId="47C19B06" w14:textId="77777777" w:rsidR="00357DEA" w:rsidRDefault="00357DEA" w:rsidP="00357DEA">
            <w:pPr>
              <w:jc w:val="both"/>
            </w:pPr>
          </w:p>
          <w:p w14:paraId="6965128A" w14:textId="77777777" w:rsidR="00357DEA" w:rsidRDefault="00357DEA" w:rsidP="00357DEA">
            <w:pPr>
              <w:jc w:val="both"/>
            </w:pPr>
          </w:p>
        </w:tc>
        <w:tc>
          <w:tcPr>
            <w:tcW w:w="4082" w:type="dxa"/>
          </w:tcPr>
          <w:p w14:paraId="65851E68" w14:textId="77777777" w:rsidR="00357DEA" w:rsidRDefault="00357DEA" w:rsidP="00357DEA">
            <w:pPr>
              <w:jc w:val="both"/>
            </w:pPr>
          </w:p>
        </w:tc>
      </w:tr>
    </w:tbl>
    <w:p w14:paraId="1104283B" w14:textId="77777777" w:rsidR="00357DEA" w:rsidRPr="00357DEA" w:rsidRDefault="00357DEA" w:rsidP="00357DEA">
      <w:pPr>
        <w:jc w:val="both"/>
      </w:pPr>
    </w:p>
    <w:p w14:paraId="67881F1F" w14:textId="77777777" w:rsidR="008B15C1" w:rsidRDefault="008B15C1"/>
    <w:p w14:paraId="6C1ED13C" w14:textId="77777777" w:rsidR="008B15C1" w:rsidRDefault="008B15C1"/>
    <w:tbl>
      <w:tblPr>
        <w:tblStyle w:val="TableGrid"/>
        <w:tblW w:w="0" w:type="auto"/>
        <w:tblLook w:val="04A0" w:firstRow="1" w:lastRow="0" w:firstColumn="1" w:lastColumn="0" w:noHBand="0" w:noVBand="1"/>
      </w:tblPr>
      <w:tblGrid>
        <w:gridCol w:w="4531"/>
        <w:gridCol w:w="1843"/>
        <w:gridCol w:w="4082"/>
      </w:tblGrid>
      <w:tr w:rsidR="00014009" w14:paraId="69B70C2F" w14:textId="77777777" w:rsidTr="00661F9E">
        <w:tc>
          <w:tcPr>
            <w:tcW w:w="4531" w:type="dxa"/>
          </w:tcPr>
          <w:p w14:paraId="754DD6FE" w14:textId="77777777" w:rsidR="00014009" w:rsidRDefault="00014009" w:rsidP="00014009">
            <w:pPr>
              <w:spacing w:line="360" w:lineRule="auto"/>
              <w:jc w:val="both"/>
              <w:rPr>
                <w:b/>
              </w:rPr>
            </w:pPr>
          </w:p>
          <w:p w14:paraId="463DB334" w14:textId="77777777" w:rsidR="00014009" w:rsidRDefault="00014009" w:rsidP="00014009">
            <w:pPr>
              <w:spacing w:line="360" w:lineRule="auto"/>
              <w:jc w:val="both"/>
              <w:rPr>
                <w:b/>
              </w:rPr>
            </w:pPr>
            <w:r w:rsidRPr="008B2CB5">
              <w:rPr>
                <w:b/>
              </w:rPr>
              <w:t>‘Public men, Mr Birling, have ______________ as well as _____________.’</w:t>
            </w:r>
          </w:p>
          <w:p w14:paraId="48109F24" w14:textId="77777777" w:rsidR="00014009" w:rsidRPr="00357DEA" w:rsidRDefault="00014009" w:rsidP="00014009">
            <w:pPr>
              <w:spacing w:line="360" w:lineRule="auto"/>
              <w:jc w:val="both"/>
              <w:rPr>
                <w:b/>
              </w:rPr>
            </w:pPr>
          </w:p>
        </w:tc>
        <w:tc>
          <w:tcPr>
            <w:tcW w:w="1843" w:type="dxa"/>
          </w:tcPr>
          <w:p w14:paraId="40B60C55" w14:textId="77777777" w:rsidR="00014009" w:rsidRDefault="00014009" w:rsidP="00661F9E">
            <w:pPr>
              <w:jc w:val="both"/>
            </w:pPr>
          </w:p>
        </w:tc>
        <w:tc>
          <w:tcPr>
            <w:tcW w:w="4082" w:type="dxa"/>
          </w:tcPr>
          <w:p w14:paraId="2303F412" w14:textId="77777777" w:rsidR="00014009" w:rsidRDefault="00014009" w:rsidP="00661F9E">
            <w:pPr>
              <w:jc w:val="both"/>
            </w:pPr>
          </w:p>
        </w:tc>
      </w:tr>
      <w:tr w:rsidR="00014009" w14:paraId="0C440732" w14:textId="77777777" w:rsidTr="00661F9E">
        <w:tc>
          <w:tcPr>
            <w:tcW w:w="4531" w:type="dxa"/>
          </w:tcPr>
          <w:p w14:paraId="2E5B6960" w14:textId="77777777" w:rsidR="00014009" w:rsidRDefault="00014009" w:rsidP="00661F9E">
            <w:pPr>
              <w:spacing w:line="360" w:lineRule="auto"/>
              <w:jc w:val="both"/>
              <w:rPr>
                <w:b/>
              </w:rPr>
            </w:pPr>
          </w:p>
          <w:p w14:paraId="03E65CD9" w14:textId="77777777" w:rsidR="00014009" w:rsidRDefault="00014009" w:rsidP="00661F9E">
            <w:pPr>
              <w:spacing w:line="360" w:lineRule="auto"/>
              <w:jc w:val="both"/>
              <w:rPr>
                <w:b/>
              </w:rPr>
            </w:pPr>
            <w:r>
              <w:rPr>
                <w:b/>
              </w:rPr>
              <w:t>‘Mother, I think it was _________ and _________.’</w:t>
            </w:r>
          </w:p>
          <w:p w14:paraId="3784A38F" w14:textId="77777777" w:rsidR="00014009" w:rsidRPr="00357DEA" w:rsidRDefault="00014009" w:rsidP="00661F9E">
            <w:pPr>
              <w:spacing w:line="360" w:lineRule="auto"/>
              <w:jc w:val="both"/>
              <w:rPr>
                <w:b/>
              </w:rPr>
            </w:pPr>
          </w:p>
        </w:tc>
        <w:tc>
          <w:tcPr>
            <w:tcW w:w="1843" w:type="dxa"/>
          </w:tcPr>
          <w:p w14:paraId="76837DA9" w14:textId="77777777" w:rsidR="00014009" w:rsidRDefault="00014009" w:rsidP="00661F9E">
            <w:pPr>
              <w:jc w:val="both"/>
            </w:pPr>
          </w:p>
        </w:tc>
        <w:tc>
          <w:tcPr>
            <w:tcW w:w="4082" w:type="dxa"/>
          </w:tcPr>
          <w:p w14:paraId="2D78BEFF" w14:textId="77777777" w:rsidR="00014009" w:rsidRDefault="00014009" w:rsidP="00661F9E">
            <w:pPr>
              <w:jc w:val="both"/>
            </w:pPr>
          </w:p>
        </w:tc>
      </w:tr>
      <w:tr w:rsidR="00014009" w14:paraId="2A0D9FE7" w14:textId="77777777" w:rsidTr="00661F9E">
        <w:tc>
          <w:tcPr>
            <w:tcW w:w="4531" w:type="dxa"/>
          </w:tcPr>
          <w:p w14:paraId="28D4B260" w14:textId="77777777" w:rsidR="00014009" w:rsidRDefault="00014009" w:rsidP="00661F9E">
            <w:pPr>
              <w:spacing w:line="360" w:lineRule="auto"/>
              <w:jc w:val="both"/>
              <w:rPr>
                <w:b/>
              </w:rPr>
            </w:pPr>
          </w:p>
          <w:p w14:paraId="02CBE2F9" w14:textId="77777777" w:rsidR="00014009" w:rsidRPr="00357DEA" w:rsidRDefault="00014009" w:rsidP="00661F9E">
            <w:pPr>
              <w:spacing w:line="360" w:lineRule="auto"/>
              <w:jc w:val="both"/>
              <w:rPr>
                <w:b/>
              </w:rPr>
            </w:pPr>
            <w:r>
              <w:rPr>
                <w:b/>
              </w:rPr>
              <w:t>‘</w:t>
            </w:r>
            <w:r w:rsidR="00CE184E">
              <w:rPr>
                <w:b/>
              </w:rPr>
              <w:t>I blame the young man who was the _________ of the __________ she was going to have.’</w:t>
            </w:r>
          </w:p>
        </w:tc>
        <w:tc>
          <w:tcPr>
            <w:tcW w:w="1843" w:type="dxa"/>
          </w:tcPr>
          <w:p w14:paraId="62CF129E" w14:textId="77777777" w:rsidR="00014009" w:rsidRDefault="00014009" w:rsidP="00661F9E">
            <w:pPr>
              <w:jc w:val="both"/>
            </w:pPr>
          </w:p>
          <w:p w14:paraId="3D0A1F07" w14:textId="77777777" w:rsidR="00014009" w:rsidRDefault="00014009" w:rsidP="00661F9E">
            <w:pPr>
              <w:jc w:val="both"/>
            </w:pPr>
          </w:p>
          <w:p w14:paraId="4855220A" w14:textId="77777777" w:rsidR="00014009" w:rsidRDefault="00014009" w:rsidP="00661F9E">
            <w:pPr>
              <w:jc w:val="both"/>
            </w:pPr>
          </w:p>
          <w:p w14:paraId="0507B2F4" w14:textId="77777777" w:rsidR="00014009" w:rsidRDefault="00014009" w:rsidP="00661F9E">
            <w:pPr>
              <w:jc w:val="both"/>
            </w:pPr>
          </w:p>
          <w:p w14:paraId="1368DB8A" w14:textId="77777777" w:rsidR="00014009" w:rsidRDefault="00014009" w:rsidP="00661F9E">
            <w:pPr>
              <w:jc w:val="both"/>
            </w:pPr>
          </w:p>
          <w:p w14:paraId="38BAE6A5" w14:textId="77777777" w:rsidR="00014009" w:rsidRDefault="00014009" w:rsidP="00661F9E">
            <w:pPr>
              <w:jc w:val="both"/>
            </w:pPr>
          </w:p>
        </w:tc>
        <w:tc>
          <w:tcPr>
            <w:tcW w:w="4082" w:type="dxa"/>
          </w:tcPr>
          <w:p w14:paraId="752F138B" w14:textId="77777777" w:rsidR="00014009" w:rsidRDefault="00014009" w:rsidP="00661F9E">
            <w:pPr>
              <w:jc w:val="both"/>
            </w:pPr>
          </w:p>
        </w:tc>
      </w:tr>
      <w:tr w:rsidR="00014009" w14:paraId="473B5A8C" w14:textId="77777777" w:rsidTr="00661F9E">
        <w:tc>
          <w:tcPr>
            <w:tcW w:w="4531" w:type="dxa"/>
          </w:tcPr>
          <w:p w14:paraId="67BC23AD" w14:textId="77777777" w:rsidR="00014009" w:rsidRDefault="00014009" w:rsidP="00661F9E">
            <w:pPr>
              <w:jc w:val="both"/>
            </w:pPr>
          </w:p>
          <w:p w14:paraId="37B19DFB" w14:textId="77777777" w:rsidR="00CE184E" w:rsidRPr="00CE184E" w:rsidRDefault="00CE184E" w:rsidP="00CE184E">
            <w:pPr>
              <w:spacing w:line="360" w:lineRule="auto"/>
              <w:jc w:val="both"/>
              <w:rPr>
                <w:b/>
              </w:rPr>
            </w:pPr>
            <w:r>
              <w:rPr>
                <w:b/>
              </w:rPr>
              <w:t>‘Because you’re not the kind of _________ a chap could go to when he’s in ___________.’</w:t>
            </w:r>
          </w:p>
        </w:tc>
        <w:tc>
          <w:tcPr>
            <w:tcW w:w="1843" w:type="dxa"/>
          </w:tcPr>
          <w:p w14:paraId="340682DF" w14:textId="77777777" w:rsidR="00014009" w:rsidRDefault="00014009" w:rsidP="00661F9E">
            <w:pPr>
              <w:jc w:val="both"/>
            </w:pPr>
          </w:p>
          <w:p w14:paraId="78D772EF" w14:textId="77777777" w:rsidR="00014009" w:rsidRDefault="00014009" w:rsidP="00661F9E">
            <w:pPr>
              <w:jc w:val="both"/>
            </w:pPr>
          </w:p>
          <w:p w14:paraId="7C61376D" w14:textId="77777777" w:rsidR="00014009" w:rsidRDefault="00014009" w:rsidP="00661F9E">
            <w:pPr>
              <w:jc w:val="both"/>
            </w:pPr>
          </w:p>
          <w:p w14:paraId="38985380" w14:textId="77777777" w:rsidR="00014009" w:rsidRDefault="00014009" w:rsidP="00661F9E">
            <w:pPr>
              <w:jc w:val="both"/>
            </w:pPr>
          </w:p>
          <w:p w14:paraId="46C81590" w14:textId="77777777" w:rsidR="00014009" w:rsidRDefault="00014009" w:rsidP="00661F9E">
            <w:pPr>
              <w:jc w:val="both"/>
            </w:pPr>
          </w:p>
          <w:p w14:paraId="04F01AC5" w14:textId="77777777" w:rsidR="00014009" w:rsidRDefault="00014009" w:rsidP="00661F9E">
            <w:pPr>
              <w:jc w:val="both"/>
            </w:pPr>
          </w:p>
        </w:tc>
        <w:tc>
          <w:tcPr>
            <w:tcW w:w="4082" w:type="dxa"/>
          </w:tcPr>
          <w:p w14:paraId="0A3FA8CC" w14:textId="77777777" w:rsidR="00014009" w:rsidRDefault="00014009" w:rsidP="00661F9E">
            <w:pPr>
              <w:jc w:val="both"/>
            </w:pPr>
          </w:p>
        </w:tc>
      </w:tr>
      <w:tr w:rsidR="00014009" w14:paraId="0956B069" w14:textId="77777777" w:rsidTr="00661F9E">
        <w:tc>
          <w:tcPr>
            <w:tcW w:w="4531" w:type="dxa"/>
          </w:tcPr>
          <w:p w14:paraId="4B0D8ECA" w14:textId="77777777" w:rsidR="00014009" w:rsidRPr="00CE184E" w:rsidRDefault="00014009" w:rsidP="00661F9E">
            <w:pPr>
              <w:spacing w:line="360" w:lineRule="auto"/>
              <w:jc w:val="both"/>
              <w:rPr>
                <w:b/>
              </w:rPr>
            </w:pPr>
          </w:p>
          <w:p w14:paraId="622BC4BB" w14:textId="77777777" w:rsidR="00CE184E" w:rsidRPr="00CE184E" w:rsidRDefault="00CE184E" w:rsidP="00661F9E">
            <w:pPr>
              <w:spacing w:line="360" w:lineRule="auto"/>
              <w:jc w:val="both"/>
              <w:rPr>
                <w:b/>
              </w:rPr>
            </w:pPr>
            <w:r w:rsidRPr="00CE184E">
              <w:rPr>
                <w:b/>
              </w:rPr>
              <w:t>‘We don’t live __________. We are members of one _____________.’</w:t>
            </w:r>
          </w:p>
          <w:p w14:paraId="4427229C" w14:textId="77777777" w:rsidR="00CE184E" w:rsidRDefault="00CE184E" w:rsidP="00661F9E">
            <w:pPr>
              <w:spacing w:line="360" w:lineRule="auto"/>
              <w:jc w:val="both"/>
            </w:pPr>
          </w:p>
          <w:p w14:paraId="2C678AFF" w14:textId="77777777" w:rsidR="00CE184E" w:rsidRDefault="00CE184E" w:rsidP="00661F9E">
            <w:pPr>
              <w:spacing w:line="360" w:lineRule="auto"/>
              <w:jc w:val="both"/>
            </w:pPr>
          </w:p>
        </w:tc>
        <w:tc>
          <w:tcPr>
            <w:tcW w:w="1843" w:type="dxa"/>
          </w:tcPr>
          <w:p w14:paraId="1B4C27B0" w14:textId="77777777" w:rsidR="00014009" w:rsidRDefault="00014009" w:rsidP="00661F9E">
            <w:pPr>
              <w:jc w:val="both"/>
            </w:pPr>
          </w:p>
        </w:tc>
        <w:tc>
          <w:tcPr>
            <w:tcW w:w="4082" w:type="dxa"/>
          </w:tcPr>
          <w:p w14:paraId="539B569D" w14:textId="77777777" w:rsidR="00014009" w:rsidRDefault="00014009" w:rsidP="00661F9E">
            <w:pPr>
              <w:jc w:val="both"/>
            </w:pPr>
          </w:p>
        </w:tc>
      </w:tr>
      <w:tr w:rsidR="00014009" w14:paraId="375AE872" w14:textId="77777777" w:rsidTr="00661F9E">
        <w:tc>
          <w:tcPr>
            <w:tcW w:w="4531" w:type="dxa"/>
          </w:tcPr>
          <w:p w14:paraId="5DBA6AC8" w14:textId="77777777" w:rsidR="00014009" w:rsidRDefault="00014009" w:rsidP="00661F9E">
            <w:pPr>
              <w:spacing w:line="360" w:lineRule="auto"/>
              <w:jc w:val="both"/>
              <w:rPr>
                <w:b/>
              </w:rPr>
            </w:pPr>
          </w:p>
          <w:p w14:paraId="539F752A" w14:textId="77777777" w:rsidR="00CE184E" w:rsidRPr="008B2CB5" w:rsidRDefault="00CE184E" w:rsidP="00661F9E">
            <w:pPr>
              <w:spacing w:line="360" w:lineRule="auto"/>
              <w:jc w:val="both"/>
              <w:rPr>
                <w:b/>
              </w:rPr>
            </w:pPr>
            <w:r>
              <w:rPr>
                <w:b/>
              </w:rPr>
              <w:t>‘If men will not learn that __________, then they will be taught it in ___________ and ____________ and ____________.’</w:t>
            </w:r>
          </w:p>
        </w:tc>
        <w:tc>
          <w:tcPr>
            <w:tcW w:w="1843" w:type="dxa"/>
          </w:tcPr>
          <w:p w14:paraId="275EA56D" w14:textId="77777777" w:rsidR="00014009" w:rsidRDefault="00014009" w:rsidP="00661F9E">
            <w:pPr>
              <w:jc w:val="both"/>
            </w:pPr>
          </w:p>
          <w:p w14:paraId="74FCFFEA" w14:textId="77777777" w:rsidR="00014009" w:rsidRDefault="00014009" w:rsidP="00661F9E">
            <w:pPr>
              <w:jc w:val="both"/>
            </w:pPr>
          </w:p>
          <w:p w14:paraId="28F2B27D" w14:textId="77777777" w:rsidR="00014009" w:rsidRDefault="00014009" w:rsidP="00661F9E">
            <w:pPr>
              <w:jc w:val="both"/>
            </w:pPr>
          </w:p>
          <w:p w14:paraId="01B63045" w14:textId="77777777" w:rsidR="00014009" w:rsidRDefault="00014009" w:rsidP="00661F9E">
            <w:pPr>
              <w:jc w:val="both"/>
            </w:pPr>
          </w:p>
          <w:p w14:paraId="456665C9" w14:textId="77777777" w:rsidR="00014009" w:rsidRDefault="00014009" w:rsidP="00661F9E">
            <w:pPr>
              <w:jc w:val="both"/>
            </w:pPr>
          </w:p>
          <w:p w14:paraId="045BBBFF" w14:textId="77777777" w:rsidR="00014009" w:rsidRDefault="00014009" w:rsidP="00661F9E">
            <w:pPr>
              <w:jc w:val="both"/>
            </w:pPr>
          </w:p>
        </w:tc>
        <w:tc>
          <w:tcPr>
            <w:tcW w:w="4082" w:type="dxa"/>
          </w:tcPr>
          <w:p w14:paraId="4E47E64D" w14:textId="77777777" w:rsidR="00014009" w:rsidRDefault="00014009" w:rsidP="00661F9E">
            <w:pPr>
              <w:jc w:val="both"/>
            </w:pPr>
          </w:p>
        </w:tc>
      </w:tr>
      <w:tr w:rsidR="00014009" w14:paraId="3793E743" w14:textId="77777777" w:rsidTr="00661F9E">
        <w:tc>
          <w:tcPr>
            <w:tcW w:w="4531" w:type="dxa"/>
          </w:tcPr>
          <w:p w14:paraId="35943A67" w14:textId="77777777" w:rsidR="00014009" w:rsidRDefault="00014009" w:rsidP="00661F9E">
            <w:pPr>
              <w:spacing w:line="360" w:lineRule="auto"/>
              <w:jc w:val="both"/>
              <w:rPr>
                <w:b/>
              </w:rPr>
            </w:pPr>
          </w:p>
          <w:p w14:paraId="129144DB" w14:textId="77777777" w:rsidR="00CE184E" w:rsidRPr="008B2CB5" w:rsidRDefault="001C605F" w:rsidP="00EC1A7D">
            <w:pPr>
              <w:spacing w:line="360" w:lineRule="auto"/>
              <w:jc w:val="both"/>
              <w:rPr>
                <w:b/>
              </w:rPr>
            </w:pPr>
            <w:r>
              <w:rPr>
                <w:b/>
              </w:rPr>
              <w:t>‘Now look at the pair of them – the ___________ younger ____________</w:t>
            </w:r>
            <w:r w:rsidR="00EC1A7D">
              <w:rPr>
                <w:b/>
              </w:rPr>
              <w:t xml:space="preserve"> who _____________ it all.’</w:t>
            </w:r>
          </w:p>
        </w:tc>
        <w:tc>
          <w:tcPr>
            <w:tcW w:w="1843" w:type="dxa"/>
          </w:tcPr>
          <w:p w14:paraId="6A0B4B51" w14:textId="77777777" w:rsidR="00014009" w:rsidRDefault="00014009" w:rsidP="00661F9E">
            <w:pPr>
              <w:jc w:val="both"/>
            </w:pPr>
          </w:p>
        </w:tc>
        <w:tc>
          <w:tcPr>
            <w:tcW w:w="4082" w:type="dxa"/>
          </w:tcPr>
          <w:p w14:paraId="4E554063" w14:textId="77777777" w:rsidR="00014009" w:rsidRDefault="00014009" w:rsidP="00661F9E">
            <w:pPr>
              <w:jc w:val="both"/>
            </w:pPr>
          </w:p>
        </w:tc>
      </w:tr>
    </w:tbl>
    <w:p w14:paraId="401BD240" w14:textId="77777777" w:rsidR="008B15C1" w:rsidRDefault="008B15C1"/>
    <w:p w14:paraId="065DC416" w14:textId="77777777" w:rsidR="008B15C1" w:rsidRPr="00EC1A7D" w:rsidRDefault="00EC1A7D">
      <w:pPr>
        <w:rPr>
          <w:i/>
        </w:rPr>
      </w:pPr>
      <w:r>
        <w:rPr>
          <w:i/>
        </w:rPr>
        <w:t>Now mark your answers at the back of the booklet. Add in any missing gaps in your knowledge in a different colour pen and focus your revision on what you got incorrect.</w:t>
      </w:r>
    </w:p>
    <w:p w14:paraId="56382382" w14:textId="77777777" w:rsidR="008B15C1" w:rsidRDefault="008B15C1"/>
    <w:p w14:paraId="42B70FD0" w14:textId="77777777" w:rsidR="008B15C1" w:rsidRDefault="008B15C1"/>
    <w:p w14:paraId="03E67363" w14:textId="77777777" w:rsidR="008B15C1" w:rsidRDefault="008B15C1"/>
    <w:p w14:paraId="3AE541C1" w14:textId="77777777" w:rsidR="008B15C1" w:rsidRDefault="008B15C1"/>
    <w:p w14:paraId="08186A13" w14:textId="77777777" w:rsidR="00F7501B" w:rsidRPr="009C6C6E" w:rsidRDefault="00F7501B" w:rsidP="00F7501B">
      <w:pPr>
        <w:jc w:val="both"/>
        <w:rPr>
          <w:i/>
        </w:rPr>
      </w:pPr>
      <w:r w:rsidRPr="009845DA">
        <w:rPr>
          <w:i/>
        </w:rPr>
        <w:lastRenderedPageBreak/>
        <w:t xml:space="preserve">The following activities are designed around </w:t>
      </w:r>
      <w:r>
        <w:rPr>
          <w:i/>
          <w:u w:val="single"/>
        </w:rPr>
        <w:t>academic reading.</w:t>
      </w:r>
      <w:r w:rsidR="009C6C6E">
        <w:rPr>
          <w:i/>
        </w:rPr>
        <w:t xml:space="preserve"> This means you will be given an article to read and answer questions on. These articles have been selected because they will aid your understand of Priestley’s play and the big ideas he explores. There are no answers at the back of the booklet for this section so do your best. If you need any assistance, email your teacher and if you have no access to email, do what you can and then move on to the next activity.</w:t>
      </w:r>
    </w:p>
    <w:tbl>
      <w:tblPr>
        <w:tblStyle w:val="TableGrid"/>
        <w:tblW w:w="0" w:type="auto"/>
        <w:tblLook w:val="04A0" w:firstRow="1" w:lastRow="0" w:firstColumn="1" w:lastColumn="0" w:noHBand="0" w:noVBand="1"/>
      </w:tblPr>
      <w:tblGrid>
        <w:gridCol w:w="10456"/>
      </w:tblGrid>
      <w:tr w:rsidR="009C6C6E" w14:paraId="3635AE11" w14:textId="77777777" w:rsidTr="00FB6F8C">
        <w:tc>
          <w:tcPr>
            <w:tcW w:w="10456" w:type="dxa"/>
            <w:shd w:val="clear" w:color="auto" w:fill="000000" w:themeFill="text1"/>
          </w:tcPr>
          <w:p w14:paraId="2BAA1007" w14:textId="77777777" w:rsidR="009C6C6E" w:rsidRPr="00FB6F8C" w:rsidRDefault="009C6C6E">
            <w:pPr>
              <w:rPr>
                <w:b/>
                <w:sz w:val="24"/>
              </w:rPr>
            </w:pPr>
            <w:r w:rsidRPr="00FB6F8C">
              <w:rPr>
                <w:b/>
                <w:sz w:val="24"/>
              </w:rPr>
              <w:t xml:space="preserve">Activity 5: </w:t>
            </w:r>
            <w:r w:rsidR="00052E96">
              <w:rPr>
                <w:b/>
                <w:sz w:val="24"/>
              </w:rPr>
              <w:t>Pre-Reading Activities</w:t>
            </w:r>
          </w:p>
        </w:tc>
      </w:tr>
    </w:tbl>
    <w:p w14:paraId="44638DA1" w14:textId="77777777" w:rsidR="00052E96" w:rsidRDefault="00052E96">
      <w:r>
        <w:rPr>
          <w:noProof/>
          <w:lang w:eastAsia="en-GB"/>
        </w:rPr>
        <w:drawing>
          <wp:anchor distT="0" distB="0" distL="114300" distR="114300" simplePos="0" relativeHeight="251745280" behindDoc="0" locked="0" layoutInCell="1" allowOverlap="1" wp14:anchorId="4BB5B94D" wp14:editId="1592ADF2">
            <wp:simplePos x="0" y="0"/>
            <wp:positionH relativeFrom="margin">
              <wp:align>left</wp:align>
            </wp:positionH>
            <wp:positionV relativeFrom="paragraph">
              <wp:posOffset>112176</wp:posOffset>
            </wp:positionV>
            <wp:extent cx="718820" cy="1397635"/>
            <wp:effectExtent l="0" t="0" r="5080" b="0"/>
            <wp:wrapSquare wrapText="bothSides"/>
            <wp:docPr id="60" name="Picture 60" descr="Image result for british libr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british library logo"/>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718820" cy="139763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A3D2FF5" w14:textId="77777777" w:rsidR="00052E96" w:rsidRDefault="00052E96">
      <w:r>
        <w:rPr>
          <w:i/>
        </w:rPr>
        <w:t xml:space="preserve">This section of the booklet will focus on extracts from ‘An Introduction to ‘An Inspector Calls’, an article that can be found on the British Library website. Before you read the extracts, complete the following pre-reading activities to help you understand what the article. Answer in full sentences. If you would like to access the full article, you can find it here: </w:t>
      </w:r>
      <w:hyperlink r:id="rId23" w:history="1">
        <w:r w:rsidRPr="001F13D1">
          <w:rPr>
            <w:rStyle w:val="Hyperlink"/>
          </w:rPr>
          <w:t>https://www.bl.uk/20th-century-literature/articles/ an-introduction-to-an-inspector-calls</w:t>
        </w:r>
      </w:hyperlink>
      <w:r>
        <w:t>.</w:t>
      </w:r>
    </w:p>
    <w:p w14:paraId="58659502" w14:textId="77777777" w:rsidR="00052E96" w:rsidRPr="00052E96" w:rsidRDefault="00052E96">
      <w:pPr>
        <w:rPr>
          <w:i/>
          <w:sz w:val="24"/>
        </w:rPr>
      </w:pPr>
    </w:p>
    <w:p w14:paraId="4C1240BF" w14:textId="77777777" w:rsidR="00052E96" w:rsidRPr="00052E96" w:rsidRDefault="00052E96">
      <w:pPr>
        <w:rPr>
          <w:b/>
          <w:sz w:val="24"/>
          <w:u w:val="single"/>
        </w:rPr>
      </w:pPr>
      <w:r w:rsidRPr="00052E96">
        <w:rPr>
          <w:b/>
          <w:sz w:val="24"/>
          <w:u w:val="single"/>
        </w:rPr>
        <w:t>Pre-Reading questions</w:t>
      </w:r>
    </w:p>
    <w:p w14:paraId="734AC31D" w14:textId="77777777" w:rsidR="00052E96" w:rsidRDefault="00052E96" w:rsidP="00052E96">
      <w:pPr>
        <w:pStyle w:val="ListParagraph"/>
        <w:numPr>
          <w:ilvl w:val="0"/>
          <w:numId w:val="1"/>
        </w:numPr>
        <w:rPr>
          <w:b/>
          <w:sz w:val="24"/>
        </w:rPr>
      </w:pPr>
      <w:r w:rsidRPr="00052E96">
        <w:rPr>
          <w:b/>
          <w:sz w:val="24"/>
        </w:rPr>
        <w:t>The British Library have filed this article under the following categories</w:t>
      </w:r>
      <w:r>
        <w:rPr>
          <w:b/>
          <w:sz w:val="24"/>
        </w:rPr>
        <w:t>. Make notes around each category which explain how</w:t>
      </w:r>
      <w:r w:rsidR="006A5DF2">
        <w:rPr>
          <w:b/>
          <w:sz w:val="24"/>
        </w:rPr>
        <w:t xml:space="preserve"> they link to</w:t>
      </w:r>
      <w:r>
        <w:rPr>
          <w:b/>
          <w:sz w:val="24"/>
        </w:rPr>
        <w:t xml:space="preserve"> ‘An Inspector Calls’</w:t>
      </w:r>
      <w:r w:rsidR="006A5DF2">
        <w:rPr>
          <w:b/>
          <w:sz w:val="24"/>
        </w:rPr>
        <w:t>.</w:t>
      </w:r>
    </w:p>
    <w:p w14:paraId="162C26AD" w14:textId="77777777" w:rsidR="006A5DF2" w:rsidRDefault="006A5DF2" w:rsidP="006A5DF2">
      <w:pPr>
        <w:pStyle w:val="ListParagraph"/>
        <w:rPr>
          <w:b/>
          <w:sz w:val="24"/>
        </w:rPr>
      </w:pPr>
    </w:p>
    <w:p w14:paraId="36D46722" w14:textId="77777777" w:rsidR="00052E96" w:rsidRDefault="00052E96" w:rsidP="00052E96">
      <w:pPr>
        <w:ind w:left="360"/>
        <w:rPr>
          <w:b/>
          <w:sz w:val="24"/>
        </w:rPr>
      </w:pPr>
    </w:p>
    <w:p w14:paraId="0D85443E" w14:textId="77777777" w:rsidR="00052E96" w:rsidRDefault="00052E96" w:rsidP="00052E96">
      <w:pPr>
        <w:ind w:left="360"/>
        <w:jc w:val="center"/>
        <w:rPr>
          <w:rFonts w:ascii="Arial Black" w:hAnsi="Arial Black"/>
          <w:b/>
          <w:sz w:val="28"/>
        </w:rPr>
      </w:pPr>
      <w:r w:rsidRPr="00052E96">
        <w:rPr>
          <w:rFonts w:ascii="Arial Black" w:hAnsi="Arial Black"/>
          <w:b/>
          <w:sz w:val="28"/>
        </w:rPr>
        <w:t>POWER AND CONFLICT</w:t>
      </w:r>
      <w:r w:rsidRPr="00052E96">
        <w:rPr>
          <w:rFonts w:ascii="Arial Black" w:hAnsi="Arial Black"/>
          <w:b/>
          <w:sz w:val="28"/>
        </w:rPr>
        <w:tab/>
      </w:r>
      <w:r w:rsidRPr="00052E96">
        <w:rPr>
          <w:rFonts w:ascii="Arial Black" w:hAnsi="Arial Black"/>
          <w:b/>
          <w:sz w:val="28"/>
        </w:rPr>
        <w:tab/>
      </w:r>
      <w:r w:rsidRPr="00052E96">
        <w:rPr>
          <w:rFonts w:ascii="Arial Black" w:hAnsi="Arial Black"/>
          <w:b/>
          <w:sz w:val="28"/>
        </w:rPr>
        <w:tab/>
      </w:r>
      <w:r w:rsidRPr="00052E96">
        <w:rPr>
          <w:rFonts w:ascii="Arial Black" w:hAnsi="Arial Black"/>
          <w:b/>
          <w:sz w:val="28"/>
        </w:rPr>
        <w:tab/>
        <w:t>EXPLORING IDENTITY</w:t>
      </w:r>
    </w:p>
    <w:p w14:paraId="4C97BD8A" w14:textId="77777777" w:rsidR="006A5DF2" w:rsidRDefault="006A5DF2" w:rsidP="00052E96">
      <w:pPr>
        <w:ind w:left="360"/>
        <w:jc w:val="center"/>
        <w:rPr>
          <w:rFonts w:ascii="Arial Black" w:hAnsi="Arial Black"/>
          <w:b/>
          <w:sz w:val="28"/>
        </w:rPr>
      </w:pPr>
    </w:p>
    <w:p w14:paraId="744F27C1" w14:textId="77777777" w:rsidR="006A5DF2" w:rsidRDefault="00A26B7F" w:rsidP="006A5DF2">
      <w:pPr>
        <w:pStyle w:val="ListParagraph"/>
        <w:numPr>
          <w:ilvl w:val="0"/>
          <w:numId w:val="1"/>
        </w:numPr>
        <w:rPr>
          <w:rFonts w:cstheme="minorHAnsi"/>
          <w:b/>
          <w:sz w:val="24"/>
          <w:szCs w:val="24"/>
        </w:rPr>
      </w:pPr>
      <w:r>
        <w:rPr>
          <w:rFonts w:cstheme="minorHAnsi"/>
          <w:b/>
          <w:sz w:val="24"/>
          <w:szCs w:val="24"/>
        </w:rPr>
        <w:t>The summary for the article reads as:</w:t>
      </w:r>
    </w:p>
    <w:p w14:paraId="1BB5020A" w14:textId="77777777" w:rsidR="00A26B7F" w:rsidRDefault="00A26B7F" w:rsidP="00A26B7F">
      <w:pPr>
        <w:pStyle w:val="ListParagraph"/>
        <w:rPr>
          <w:rFonts w:cstheme="minorHAnsi"/>
          <w:b/>
          <w:sz w:val="24"/>
          <w:szCs w:val="24"/>
        </w:rPr>
      </w:pPr>
      <w:r>
        <w:rPr>
          <w:rFonts w:cstheme="minorHAnsi"/>
          <w:b/>
          <w:noProof/>
          <w:sz w:val="24"/>
          <w:szCs w:val="24"/>
          <w:lang w:eastAsia="en-GB"/>
        </w:rPr>
        <mc:AlternateContent>
          <mc:Choice Requires="wps">
            <w:drawing>
              <wp:anchor distT="0" distB="0" distL="114300" distR="114300" simplePos="0" relativeHeight="251746304" behindDoc="0" locked="0" layoutInCell="1" allowOverlap="1" wp14:anchorId="3727D0C4" wp14:editId="0D80BD5B">
                <wp:simplePos x="0" y="0"/>
                <wp:positionH relativeFrom="column">
                  <wp:posOffset>341586</wp:posOffset>
                </wp:positionH>
                <wp:positionV relativeFrom="paragraph">
                  <wp:posOffset>172370</wp:posOffset>
                </wp:positionV>
                <wp:extent cx="6432331" cy="767255"/>
                <wp:effectExtent l="0" t="0" r="26035" b="13970"/>
                <wp:wrapNone/>
                <wp:docPr id="61" name="Rectangle 61"/>
                <wp:cNvGraphicFramePr/>
                <a:graphic xmlns:a="http://schemas.openxmlformats.org/drawingml/2006/main">
                  <a:graphicData uri="http://schemas.microsoft.com/office/word/2010/wordprocessingShape">
                    <wps:wsp>
                      <wps:cNvSpPr/>
                      <wps:spPr>
                        <a:xfrm>
                          <a:off x="0" y="0"/>
                          <a:ext cx="6432331" cy="767255"/>
                        </a:xfrm>
                        <a:prstGeom prst="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09263432" id="Rectangle 61" o:spid="_x0000_s1026" style="position:absolute;margin-left:26.9pt;margin-top:13.55pt;width:506.5pt;height:60.4pt;z-index:2517463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" filled="f" strokecolor="black [3213]" strokeweight="1pt"/>
            </w:pict>
          </mc:Fallback>
        </mc:AlternateContent>
      </w:r>
    </w:p>
    <w:p w14:paraId="0A1BF4E8" w14:textId="77777777" w:rsidR="00A26B7F" w:rsidRPr="00A26B7F" w:rsidRDefault="00A26B7F" w:rsidP="00A26B7F">
      <w:pPr>
        <w:pStyle w:val="ListParagraph"/>
        <w:jc w:val="both"/>
        <w:rPr>
          <w:rFonts w:cstheme="minorHAnsi"/>
          <w:b/>
          <w:sz w:val="32"/>
          <w:szCs w:val="24"/>
        </w:rPr>
      </w:pPr>
      <w:r w:rsidRPr="00A26B7F">
        <w:rPr>
          <w:rFonts w:cstheme="minorHAnsi"/>
          <w:b/>
          <w:bCs/>
          <w:color w:val="000000"/>
          <w:sz w:val="28"/>
          <w:shd w:val="clear" w:color="auto" w:fill="FFFFFF"/>
        </w:rPr>
        <w:t>Chris Power introduces </w:t>
      </w:r>
      <w:r w:rsidRPr="00A26B7F">
        <w:rPr>
          <w:rStyle w:val="Emphasis"/>
          <w:rFonts w:cstheme="minorHAnsi"/>
          <w:b/>
          <w:bCs/>
          <w:color w:val="000000"/>
          <w:sz w:val="28"/>
          <w:shd w:val="clear" w:color="auto" w:fill="FFFFFF"/>
        </w:rPr>
        <w:t>An Inspector Calls</w:t>
      </w:r>
      <w:r w:rsidRPr="00A26B7F">
        <w:rPr>
          <w:rFonts w:cstheme="minorHAnsi"/>
          <w:b/>
          <w:bCs/>
          <w:color w:val="000000"/>
          <w:sz w:val="28"/>
          <w:shd w:val="clear" w:color="auto" w:fill="FFFFFF"/>
        </w:rPr>
        <w:t xml:space="preserve"> as a </w:t>
      </w:r>
      <w:r w:rsidRPr="00A26B7F">
        <w:rPr>
          <w:rFonts w:cstheme="minorHAnsi"/>
          <w:b/>
          <w:bCs/>
          <w:color w:val="FF0000"/>
          <w:sz w:val="28"/>
          <w:shd w:val="clear" w:color="auto" w:fill="FFFFFF"/>
        </w:rPr>
        <w:t>morality</w:t>
      </w:r>
      <w:r w:rsidRPr="00A26B7F">
        <w:rPr>
          <w:rFonts w:cstheme="minorHAnsi"/>
          <w:b/>
          <w:bCs/>
          <w:color w:val="000000"/>
          <w:sz w:val="28"/>
          <w:shd w:val="clear" w:color="auto" w:fill="FFFFFF"/>
        </w:rPr>
        <w:t xml:space="preserve"> play that </w:t>
      </w:r>
      <w:r w:rsidRPr="00A26B7F">
        <w:rPr>
          <w:rFonts w:cstheme="minorHAnsi"/>
          <w:b/>
          <w:bCs/>
          <w:color w:val="FF0000"/>
          <w:sz w:val="28"/>
          <w:shd w:val="clear" w:color="auto" w:fill="FFFFFF"/>
        </w:rPr>
        <w:t>denounces</w:t>
      </w:r>
      <w:r w:rsidRPr="00A26B7F">
        <w:rPr>
          <w:rFonts w:cstheme="minorHAnsi"/>
          <w:b/>
          <w:bCs/>
          <w:color w:val="000000"/>
          <w:sz w:val="28"/>
          <w:shd w:val="clear" w:color="auto" w:fill="FFFFFF"/>
        </w:rPr>
        <w:t xml:space="preserve"> the </w:t>
      </w:r>
      <w:r w:rsidRPr="00A26B7F">
        <w:rPr>
          <w:rFonts w:cstheme="minorHAnsi"/>
          <w:b/>
          <w:bCs/>
          <w:color w:val="FF0000"/>
          <w:sz w:val="28"/>
          <w:shd w:val="clear" w:color="auto" w:fill="FFFFFF"/>
        </w:rPr>
        <w:t>hypocrisy</w:t>
      </w:r>
      <w:r w:rsidRPr="00A26B7F">
        <w:rPr>
          <w:rFonts w:cstheme="minorHAnsi"/>
          <w:b/>
          <w:bCs/>
          <w:color w:val="000000"/>
          <w:sz w:val="28"/>
          <w:shd w:val="clear" w:color="auto" w:fill="FFFFFF"/>
        </w:rPr>
        <w:t xml:space="preserve"> and </w:t>
      </w:r>
      <w:r w:rsidRPr="00A26B7F">
        <w:rPr>
          <w:rFonts w:cstheme="minorHAnsi"/>
          <w:b/>
          <w:bCs/>
          <w:color w:val="FF0000"/>
          <w:sz w:val="28"/>
          <w:shd w:val="clear" w:color="auto" w:fill="FFFFFF"/>
        </w:rPr>
        <w:t>callousness</w:t>
      </w:r>
      <w:r w:rsidRPr="00A26B7F">
        <w:rPr>
          <w:rFonts w:cstheme="minorHAnsi"/>
          <w:b/>
          <w:bCs/>
          <w:color w:val="000000"/>
          <w:sz w:val="28"/>
          <w:shd w:val="clear" w:color="auto" w:fill="FFFFFF"/>
        </w:rPr>
        <w:t xml:space="preserve"> of capitalism and argues that a just society can only be achieved if all individuals feel a sense of social responsibility.</w:t>
      </w:r>
    </w:p>
    <w:p w14:paraId="6D8F0F64" w14:textId="77777777" w:rsidR="006A5DF2" w:rsidRDefault="006A5DF2" w:rsidP="00A26B7F">
      <w:pPr>
        <w:ind w:left="360"/>
        <w:rPr>
          <w:rFonts w:cstheme="minorHAnsi"/>
          <w:b/>
          <w:sz w:val="24"/>
          <w:szCs w:val="24"/>
        </w:rPr>
      </w:pPr>
    </w:p>
    <w:p w14:paraId="244E687D" w14:textId="77777777" w:rsidR="00A26B7F" w:rsidRDefault="00A26B7F" w:rsidP="00A26B7F">
      <w:pPr>
        <w:ind w:left="360"/>
        <w:rPr>
          <w:rFonts w:cstheme="minorHAnsi"/>
          <w:b/>
          <w:sz w:val="24"/>
          <w:szCs w:val="24"/>
        </w:rPr>
      </w:pPr>
      <w:r>
        <w:rPr>
          <w:rFonts w:cstheme="minorHAnsi"/>
          <w:b/>
          <w:sz w:val="24"/>
          <w:szCs w:val="24"/>
        </w:rPr>
        <w:t>What is a morality play? _______________________________________________________________</w:t>
      </w:r>
    </w:p>
    <w:p w14:paraId="6F0B524F" w14:textId="77777777" w:rsidR="00A26B7F" w:rsidRDefault="00A26B7F" w:rsidP="00A26B7F">
      <w:pPr>
        <w:ind w:left="360"/>
        <w:rPr>
          <w:rFonts w:cstheme="minorHAnsi"/>
          <w:b/>
          <w:sz w:val="24"/>
          <w:szCs w:val="24"/>
        </w:rPr>
      </w:pPr>
      <w:r>
        <w:rPr>
          <w:rFonts w:cstheme="minorHAnsi"/>
          <w:b/>
          <w:sz w:val="24"/>
          <w:szCs w:val="24"/>
        </w:rPr>
        <w:t>What does the word ‘denounces’ mean? _________________________________________________</w:t>
      </w:r>
    </w:p>
    <w:p w14:paraId="206184CE" w14:textId="77777777" w:rsidR="00A26B7F" w:rsidRDefault="00A26B7F" w:rsidP="00A26B7F">
      <w:pPr>
        <w:ind w:left="360"/>
        <w:rPr>
          <w:rFonts w:cstheme="minorHAnsi"/>
          <w:b/>
          <w:sz w:val="24"/>
          <w:szCs w:val="24"/>
        </w:rPr>
      </w:pPr>
      <w:r>
        <w:rPr>
          <w:rFonts w:cstheme="minorHAnsi"/>
          <w:b/>
          <w:sz w:val="24"/>
          <w:szCs w:val="24"/>
        </w:rPr>
        <w:t>What does the word ‘hypocrisy’ mean? __________________________________________________</w:t>
      </w:r>
    </w:p>
    <w:p w14:paraId="5830A016" w14:textId="77777777" w:rsidR="00A26B7F" w:rsidRDefault="00A26B7F" w:rsidP="00A26B7F">
      <w:pPr>
        <w:ind w:left="360"/>
        <w:rPr>
          <w:rFonts w:cstheme="minorHAnsi"/>
          <w:b/>
          <w:sz w:val="24"/>
          <w:szCs w:val="24"/>
        </w:rPr>
      </w:pPr>
      <w:r>
        <w:rPr>
          <w:rFonts w:cstheme="minorHAnsi"/>
          <w:b/>
          <w:sz w:val="24"/>
          <w:szCs w:val="24"/>
        </w:rPr>
        <w:t>What does the word ‘callousness’ mean? _________________________________________________</w:t>
      </w:r>
    </w:p>
    <w:p w14:paraId="5C7A503F" w14:textId="77777777" w:rsidR="00A26B7F" w:rsidRDefault="00A26B7F" w:rsidP="00A26B7F">
      <w:pPr>
        <w:ind w:left="360"/>
        <w:rPr>
          <w:rFonts w:cstheme="minorHAnsi"/>
          <w:b/>
          <w:sz w:val="24"/>
          <w:szCs w:val="24"/>
        </w:rPr>
      </w:pPr>
    </w:p>
    <w:p w14:paraId="5B655C13" w14:textId="77777777" w:rsidR="00A26B7F" w:rsidRDefault="00A26B7F" w:rsidP="00A26B7F">
      <w:pPr>
        <w:pStyle w:val="ListParagraph"/>
        <w:numPr>
          <w:ilvl w:val="0"/>
          <w:numId w:val="1"/>
        </w:numPr>
        <w:rPr>
          <w:rFonts w:cstheme="minorHAnsi"/>
          <w:b/>
          <w:sz w:val="24"/>
          <w:szCs w:val="24"/>
        </w:rPr>
      </w:pPr>
      <w:r>
        <w:rPr>
          <w:rFonts w:cstheme="minorHAnsi"/>
          <w:b/>
          <w:sz w:val="24"/>
          <w:szCs w:val="24"/>
        </w:rPr>
        <w:t>Using the information above, predict what ideas you think the article is going to explore:</w:t>
      </w:r>
    </w:p>
    <w:p w14:paraId="5A8A20EA" w14:textId="77777777" w:rsidR="00A26B7F" w:rsidRDefault="00A26B7F" w:rsidP="00A26B7F">
      <w:pPr>
        <w:pStyle w:val="ListParagraph"/>
        <w:rPr>
          <w:rFonts w:cstheme="minorHAnsi"/>
          <w:b/>
          <w:sz w:val="24"/>
          <w:szCs w:val="24"/>
        </w:rPr>
      </w:pPr>
    </w:p>
    <w:p w14:paraId="001D8CF3" w14:textId="77777777" w:rsidR="00A26B7F" w:rsidRPr="00A26B7F" w:rsidRDefault="00A26B7F" w:rsidP="00A26B7F">
      <w:pPr>
        <w:pStyle w:val="ListParagraph"/>
        <w:spacing w:line="360" w:lineRule="auto"/>
        <w:rPr>
          <w:rFonts w:cstheme="minorHAnsi"/>
          <w:sz w:val="24"/>
          <w:szCs w:val="24"/>
        </w:rPr>
      </w:pPr>
      <w:r w:rsidRPr="00A26B7F">
        <w:rPr>
          <w:rFonts w:ascii="MV Boli" w:hAnsi="MV Boli" w:cs="MV Boli"/>
          <w:b/>
          <w:sz w:val="24"/>
          <w:szCs w:val="24"/>
        </w:rPr>
        <w:t>I think this article</w:t>
      </w:r>
      <w:r>
        <w:rPr>
          <w:rFonts w:ascii="MV Boli" w:hAnsi="MV Boli" w:cs="MV Boli"/>
          <w:b/>
          <w:sz w:val="24"/>
          <w:szCs w:val="24"/>
        </w:rPr>
        <w:t xml:space="preserve"> </w:t>
      </w:r>
      <w:r>
        <w:rPr>
          <w:rFonts w:cstheme="minorHAnsi"/>
          <w:sz w:val="24"/>
          <w:szCs w:val="24"/>
        </w:rPr>
        <w:t>_______________________________________________________________ __________________________________________________________________________________________________________________________________________________________________</w:t>
      </w:r>
    </w:p>
    <w:tbl>
      <w:tblPr>
        <w:tblStyle w:val="TableGrid"/>
        <w:tblW w:w="0" w:type="auto"/>
        <w:tblInd w:w="360" w:type="dxa"/>
        <w:tblLook w:val="04A0" w:firstRow="1" w:lastRow="0" w:firstColumn="1" w:lastColumn="0" w:noHBand="0" w:noVBand="1"/>
      </w:tblPr>
      <w:tblGrid>
        <w:gridCol w:w="10096"/>
      </w:tblGrid>
      <w:tr w:rsidR="00B01DAF" w14:paraId="21235B32" w14:textId="77777777" w:rsidTr="00B01DAF">
        <w:tc>
          <w:tcPr>
            <w:tcW w:w="10456" w:type="dxa"/>
            <w:shd w:val="clear" w:color="auto" w:fill="000000" w:themeFill="text1"/>
          </w:tcPr>
          <w:p w14:paraId="08B4F4E3" w14:textId="77777777" w:rsidR="00B01DAF" w:rsidRPr="00B01DAF" w:rsidRDefault="00B01DAF" w:rsidP="00A26B7F">
            <w:pPr>
              <w:rPr>
                <w:rFonts w:cstheme="minorHAnsi"/>
                <w:b/>
                <w:sz w:val="24"/>
                <w:szCs w:val="24"/>
              </w:rPr>
            </w:pPr>
            <w:r w:rsidRPr="00B01DAF">
              <w:rPr>
                <w:rFonts w:cstheme="minorHAnsi"/>
                <w:b/>
                <w:sz w:val="24"/>
                <w:szCs w:val="24"/>
              </w:rPr>
              <w:lastRenderedPageBreak/>
              <w:t xml:space="preserve">Activity 6: </w:t>
            </w:r>
            <w:r>
              <w:rPr>
                <w:rFonts w:cstheme="minorHAnsi"/>
                <w:b/>
                <w:sz w:val="24"/>
                <w:szCs w:val="24"/>
              </w:rPr>
              <w:t>Guided Reading</w:t>
            </w:r>
          </w:p>
        </w:tc>
      </w:tr>
    </w:tbl>
    <w:p w14:paraId="646E4DE4" w14:textId="77777777" w:rsidR="00052E96" w:rsidRPr="00B01DAF" w:rsidRDefault="00F23982" w:rsidP="00B01DAF">
      <w:pPr>
        <w:ind w:left="360"/>
        <w:jc w:val="both"/>
        <w:rPr>
          <w:rFonts w:cstheme="minorHAnsi"/>
          <w:i/>
          <w:szCs w:val="24"/>
        </w:rPr>
      </w:pPr>
      <w:r>
        <w:rPr>
          <w:noProof/>
          <w:lang w:eastAsia="en-GB"/>
        </w:rPr>
        <mc:AlternateContent>
          <mc:Choice Requires="wps">
            <w:drawing>
              <wp:anchor distT="45720" distB="45720" distL="114300" distR="114300" simplePos="0" relativeHeight="251750400" behindDoc="1" locked="0" layoutInCell="1" allowOverlap="1" wp14:anchorId="1EED10D8" wp14:editId="07ABFE92">
                <wp:simplePos x="0" y="0"/>
                <wp:positionH relativeFrom="column">
                  <wp:posOffset>-299720</wp:posOffset>
                </wp:positionH>
                <wp:positionV relativeFrom="paragraph">
                  <wp:posOffset>741680</wp:posOffset>
                </wp:positionV>
                <wp:extent cx="1313180" cy="1404620"/>
                <wp:effectExtent l="0" t="0" r="20320" b="13970"/>
                <wp:wrapNone/>
                <wp:docPr id="6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3180" cy="1404620"/>
                        </a:xfrm>
                        <a:prstGeom prst="rect">
                          <a:avLst/>
                        </a:prstGeom>
                        <a:solidFill>
                          <a:srgbClr val="FFFFFF"/>
                        </a:solidFill>
                        <a:ln w="9525">
                          <a:solidFill>
                            <a:schemeClr val="bg1"/>
                          </a:solidFill>
                          <a:miter lim="800000"/>
                          <a:headEnd/>
                          <a:tailEnd/>
                        </a:ln>
                      </wps:spPr>
                      <wps:txbx>
                        <w:txbxContent>
                          <w:p w14:paraId="23C759F9" w14:textId="77777777" w:rsidR="00661F9E" w:rsidRPr="00136EEE" w:rsidRDefault="00661F9E" w:rsidP="00136EEE">
                            <w:pPr>
                              <w:jc w:val="center"/>
                              <w:rPr>
                                <w:b/>
                                <w:u w:val="single"/>
                              </w:rPr>
                            </w:pPr>
                            <w:r w:rsidRPr="00136EEE">
                              <w:rPr>
                                <w:b/>
                                <w:u w:val="single"/>
                              </w:rPr>
                              <w:t>Paragraph Titles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id="_x0000_s1034" type="#_x0000_t202" style="position:absolute;left:0;text-align:left;margin-left:-23.6pt;margin-top:58.4pt;width:103.4pt;height:110.6pt;z-index:-25156608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" strokecolor="white [3212]">
                <v:textbox style="mso-fit-shape-to-text:t">
                  <w:txbxContent>
                    <w:p w:rsidR="00661F9E" w:rsidRPr="00136EEE" w:rsidRDefault="00661F9E" w:rsidP="00136EEE">
                      <w:pPr>
                        <w:jc w:val="center"/>
                        <w:rPr>
                          <w:b/>
                          <w:u w:val="single"/>
                        </w:rPr>
                      </w:pPr>
                      <w:r w:rsidRPr="00136EEE">
                        <w:rPr>
                          <w:b/>
                          <w:u w:val="single"/>
                        </w:rPr>
                        <w:t>Paragraph Titles</w:t>
                      </w:r>
                    </w:p>
                  </w:txbxContent>
                </v:textbox>
              </v:shape>
            </w:pict>
          </mc:Fallback>
        </mc:AlternateContent>
      </w:r>
      <w:r w:rsidRPr="00136EEE">
        <w:rPr>
          <w:noProof/>
          <w:lang w:eastAsia="en-GB"/>
        </w:rPr>
        <mc:AlternateContent>
          <mc:Choice Requires="wps">
            <w:drawing>
              <wp:anchor distT="45720" distB="45720" distL="114300" distR="114300" simplePos="0" relativeHeight="251752448" behindDoc="0" locked="0" layoutInCell="1" allowOverlap="1" wp14:anchorId="6C51E12E" wp14:editId="1C38A01E">
                <wp:simplePos x="0" y="0"/>
                <wp:positionH relativeFrom="page">
                  <wp:posOffset>6112510</wp:posOffset>
                </wp:positionH>
                <wp:positionV relativeFrom="paragraph">
                  <wp:posOffset>646715</wp:posOffset>
                </wp:positionV>
                <wp:extent cx="1428750" cy="1404620"/>
                <wp:effectExtent l="0" t="0" r="19050" b="20320"/>
                <wp:wrapSquare wrapText="bothSides"/>
                <wp:docPr id="19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28750" cy="1404620"/>
                        </a:xfrm>
                        <a:prstGeom prst="rect">
                          <a:avLst/>
                        </a:prstGeom>
                        <a:solidFill>
                          <a:srgbClr val="FFFFFF"/>
                        </a:solidFill>
                        <a:ln w="9525">
                          <a:solidFill>
                            <a:sysClr val="window" lastClr="FFFFFF"/>
                          </a:solidFill>
                          <a:miter lim="800000"/>
                          <a:headEnd/>
                          <a:tailEnd/>
                        </a:ln>
                      </wps:spPr>
                      <wps:txbx>
                        <w:txbxContent>
                          <w:p w14:paraId="1607437B" w14:textId="77777777" w:rsidR="00661F9E" w:rsidRPr="00136EEE" w:rsidRDefault="00661F9E" w:rsidP="00136EEE">
                            <w:pPr>
                              <w:jc w:val="center"/>
                              <w:rPr>
                                <w:b/>
                                <w:u w:val="single"/>
                              </w:rPr>
                            </w:pPr>
                            <w:r>
                              <w:rPr>
                                <w:b/>
                                <w:u w:val="single"/>
                              </w:rPr>
                              <w:t>Bullet Point Paragraph Summary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120BE2EE" id="_x0000_s1035" type="#_x0000_t202" style="position:absolute;left:0;text-align:left;margin-left:481.3pt;margin-top:50.9pt;width:112.5pt;height:110.6pt;z-index:251752448;visibility:visible;mso-wrap-style:square;mso-width-percent:0;mso-height-percent:200;mso-wrap-distance-left:9pt;mso-wrap-distance-top:3.6pt;mso-wrap-distance-right:9pt;mso-wrap-distance-bottom:3.6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" strokecolor="window">
                <v:textbox style="mso-fit-shape-to-text:t">
                  <w:txbxContent>
                    <w:p w:rsidR="00661F9E" w:rsidRPr="00136EEE" w:rsidRDefault="00661F9E" w:rsidP="00136EEE">
                      <w:pPr>
                        <w:jc w:val="center"/>
                        <w:rPr>
                          <w:b/>
                          <w:u w:val="single"/>
                        </w:rPr>
                      </w:pPr>
                      <w:r>
                        <w:rPr>
                          <w:b/>
                          <w:u w:val="single"/>
                        </w:rPr>
                        <w:t>Bullet Point Paragraph Summary</w:t>
                      </w:r>
                    </w:p>
                  </w:txbxContent>
                </v:textbox>
                <w10:wrap type="square" anchorx="page"/>
              </v:shape>
            </w:pict>
          </mc:Fallback>
        </mc:AlternateContent>
      </w:r>
      <w:r w:rsidR="0014696B" w:rsidRPr="0014696B">
        <w:rPr>
          <w:b/>
          <w:noProof/>
          <w:lang w:eastAsia="en-GB"/>
        </w:rPr>
        <mc:AlternateContent>
          <mc:Choice Requires="wps">
            <w:drawing>
              <wp:anchor distT="45720" distB="45720" distL="114300" distR="114300" simplePos="0" relativeHeight="251754496" behindDoc="0" locked="0" layoutInCell="1" allowOverlap="1" wp14:anchorId="436362DC" wp14:editId="56D46218">
                <wp:simplePos x="0" y="0"/>
                <wp:positionH relativeFrom="column">
                  <wp:posOffset>-268605</wp:posOffset>
                </wp:positionH>
                <wp:positionV relativeFrom="paragraph">
                  <wp:posOffset>1361856</wp:posOffset>
                </wp:positionV>
                <wp:extent cx="1250315" cy="1404620"/>
                <wp:effectExtent l="0" t="0" r="26035" b="28575"/>
                <wp:wrapSquare wrapText="bothSides"/>
                <wp:docPr id="19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0315" cy="1404620"/>
                        </a:xfrm>
                        <a:prstGeom prst="rect">
                          <a:avLst/>
                        </a:prstGeom>
                        <a:solidFill>
                          <a:srgbClr val="FFFFFF"/>
                        </a:solidFill>
                        <a:ln w="9525">
                          <a:solidFill>
                            <a:schemeClr val="bg1"/>
                          </a:solidFill>
                          <a:miter lim="800000"/>
                          <a:headEnd/>
                          <a:tailEnd/>
                        </a:ln>
                      </wps:spPr>
                      <wps:txbx>
                        <w:txbxContent>
                          <w:p w14:paraId="38D5745C" w14:textId="77777777" w:rsidR="00661F9E" w:rsidRPr="0014696B" w:rsidRDefault="00661F9E" w:rsidP="00F23982">
                            <w:pPr>
                              <w:spacing w:line="240" w:lineRule="auto"/>
                              <w:jc w:val="center"/>
                              <w:rPr>
                                <w:rFonts w:ascii="MV Boli" w:hAnsi="MV Boli" w:cs="MV Boli"/>
                                <w:sz w:val="28"/>
                              </w:rPr>
                            </w:pPr>
                            <w:r w:rsidRPr="0014696B">
                              <w:rPr>
                                <w:rFonts w:ascii="MV Boli" w:hAnsi="MV Boli" w:cs="MV Boli"/>
                                <w:sz w:val="28"/>
                              </w:rPr>
                              <w:t>Society neglects the vulnerable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id="_x0000_s1036" type="#_x0000_t202" style="position:absolute;left:0;text-align:left;margin-left:-21.15pt;margin-top:107.25pt;width:98.45pt;height:110.6pt;z-index:25175449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" strokecolor="white [3212]">
                <v:textbox style="mso-fit-shape-to-text:t">
                  <w:txbxContent>
                    <w:p w:rsidR="00661F9E" w:rsidRPr="0014696B" w:rsidRDefault="00661F9E" w:rsidP="00F23982">
                      <w:pPr>
                        <w:spacing w:line="240" w:lineRule="auto"/>
                        <w:jc w:val="center"/>
                        <w:rPr>
                          <w:rFonts w:ascii="MV Boli" w:hAnsi="MV Boli" w:cs="MV Boli"/>
                          <w:sz w:val="28"/>
                        </w:rPr>
                      </w:pPr>
                      <w:r w:rsidRPr="0014696B">
                        <w:rPr>
                          <w:rFonts w:ascii="MV Boli" w:hAnsi="MV Boli" w:cs="MV Boli"/>
                          <w:sz w:val="28"/>
                        </w:rPr>
                        <w:t>Society neglects the vulnerable</w:t>
                      </w:r>
                    </w:p>
                  </w:txbxContent>
                </v:textbox>
                <w10:wrap type="square"/>
              </v:shape>
            </w:pict>
          </mc:Fallback>
        </mc:AlternateContent>
      </w:r>
      <w:r w:rsidR="0014696B" w:rsidRPr="00B01DAF">
        <w:rPr>
          <w:rFonts w:ascii="Arial Black" w:hAnsi="Arial Black"/>
          <w:b/>
          <w:noProof/>
          <w:sz w:val="28"/>
          <w:lang w:eastAsia="en-GB"/>
        </w:rPr>
        <mc:AlternateContent>
          <mc:Choice Requires="wps">
            <w:drawing>
              <wp:anchor distT="45720" distB="45720" distL="114300" distR="114300" simplePos="0" relativeHeight="251748352" behindDoc="0" locked="0" layoutInCell="1" allowOverlap="1" wp14:anchorId="2CC41A32" wp14:editId="7A2DC415">
                <wp:simplePos x="0" y="0"/>
                <wp:positionH relativeFrom="column">
                  <wp:posOffset>1087755</wp:posOffset>
                </wp:positionH>
                <wp:positionV relativeFrom="paragraph">
                  <wp:posOffset>930910</wp:posOffset>
                </wp:positionV>
                <wp:extent cx="4498340" cy="8281670"/>
                <wp:effectExtent l="0" t="0" r="16510" b="24130"/>
                <wp:wrapSquare wrapText="bothSides"/>
                <wp:docPr id="6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98340" cy="8281670"/>
                        </a:xfrm>
                        <a:prstGeom prst="rect">
                          <a:avLst/>
                        </a:prstGeom>
                        <a:solidFill>
                          <a:srgbClr val="FFFFFF"/>
                        </a:solidFill>
                        <a:ln w="9525">
                          <a:solidFill>
                            <a:srgbClr val="000000"/>
                          </a:solidFill>
                          <a:miter lim="800000"/>
                          <a:headEnd/>
                          <a:tailEnd/>
                        </a:ln>
                      </wps:spPr>
                      <wps:txbx>
                        <w:txbxContent>
                          <w:p w14:paraId="2BE1539D" w14:textId="77777777" w:rsidR="00661F9E" w:rsidRPr="0014696B" w:rsidRDefault="00661F9E" w:rsidP="00136EEE">
                            <w:pPr>
                              <w:jc w:val="both"/>
                              <w:rPr>
                                <w:rFonts w:cstheme="minorHAnsi"/>
                                <w:b/>
                                <w:sz w:val="21"/>
                                <w:szCs w:val="21"/>
                              </w:rPr>
                            </w:pPr>
                            <w:r w:rsidRPr="0014696B">
                              <w:rPr>
                                <w:rFonts w:cstheme="minorHAnsi"/>
                                <w:b/>
                                <w:sz w:val="21"/>
                                <w:szCs w:val="21"/>
                              </w:rPr>
                              <w:t xml:space="preserve">Extracts from </w:t>
                            </w:r>
                            <w:r w:rsidRPr="0014696B">
                              <w:rPr>
                                <w:rFonts w:cstheme="minorHAnsi"/>
                                <w:b/>
                                <w:i/>
                                <w:sz w:val="21"/>
                                <w:szCs w:val="21"/>
                              </w:rPr>
                              <w:t xml:space="preserve">An introduction to An Inspector Calls </w:t>
                            </w:r>
                            <w:r w:rsidRPr="0014696B">
                              <w:rPr>
                                <w:rFonts w:cstheme="minorHAnsi"/>
                                <w:b/>
                                <w:sz w:val="21"/>
                                <w:szCs w:val="21"/>
                              </w:rPr>
                              <w:t>– Part 1</w:t>
                            </w:r>
                          </w:p>
                          <w:p w14:paraId="7E518313" w14:textId="77777777" w:rsidR="00661F9E" w:rsidRPr="0014696B" w:rsidRDefault="00661F9E" w:rsidP="00136EEE">
                            <w:pPr>
                              <w:jc w:val="both"/>
                              <w:rPr>
                                <w:rFonts w:cstheme="minorHAnsi"/>
                                <w:sz w:val="21"/>
                                <w:szCs w:val="21"/>
                              </w:rPr>
                            </w:pPr>
                            <w:r w:rsidRPr="0014696B">
                              <w:rPr>
                                <w:rFonts w:cstheme="minorHAnsi"/>
                                <w:sz w:val="21"/>
                                <w:szCs w:val="21"/>
                              </w:rPr>
                              <w:t xml:space="preserve">Priestley’s play revolves around a central mystery, the death of a young woman, but whereas a traditional detective story involves the narrowing down of suspects from several to one, </w:t>
                            </w:r>
                            <w:r w:rsidRPr="0014696B">
                              <w:rPr>
                                <w:rFonts w:cstheme="minorHAnsi"/>
                                <w:i/>
                                <w:sz w:val="21"/>
                                <w:szCs w:val="21"/>
                              </w:rPr>
                              <w:t>An Inspector Calls</w:t>
                            </w:r>
                            <w:r w:rsidRPr="0014696B">
                              <w:rPr>
                                <w:rFonts w:cstheme="minorHAnsi"/>
                                <w:sz w:val="21"/>
                                <w:szCs w:val="21"/>
                              </w:rPr>
                              <w:t xml:space="preserve"> inverts this process as, one by one, nearly all the characters in the play are found to be guilty. In this way, Priestley makes his larger point that society is guilty of neglecting and abusing its most vulnerable members. A just society, he states through his mysterious Inspector, is one that respects and exercises social responsibility.</w:t>
                            </w:r>
                          </w:p>
                          <w:p w14:paraId="181E7654" w14:textId="77777777" w:rsidR="00661F9E" w:rsidRPr="0014696B" w:rsidRDefault="00661F9E" w:rsidP="00136EEE">
                            <w:pPr>
                              <w:jc w:val="both"/>
                              <w:rPr>
                                <w:rFonts w:cstheme="minorHAnsi"/>
                                <w:sz w:val="21"/>
                                <w:szCs w:val="21"/>
                              </w:rPr>
                            </w:pPr>
                          </w:p>
                          <w:p w14:paraId="63AE22E5" w14:textId="77777777" w:rsidR="00661F9E" w:rsidRPr="0014696B" w:rsidRDefault="00661F9E" w:rsidP="00136EEE">
                            <w:pPr>
                              <w:jc w:val="both"/>
                              <w:rPr>
                                <w:rFonts w:cstheme="minorHAnsi"/>
                                <w:sz w:val="21"/>
                                <w:szCs w:val="21"/>
                              </w:rPr>
                            </w:pPr>
                            <w:r w:rsidRPr="0014696B">
                              <w:rPr>
                                <w:rFonts w:cstheme="minorHAnsi"/>
                                <w:sz w:val="21"/>
                                <w:szCs w:val="21"/>
                              </w:rPr>
                              <w:t>Social responsibility is the idea that a society’s poorer members should be helped by those who have more than them. Priestley was a socialist, and his political beliefs are woven through his work. There are many different types and degrees of socialism, but a general definition is as follows: an ideal socialist society is one that is egalitarian – in other words, its citizens have equal rights and the same opportunities are available to everybody; resources are shared out fairly, and the means of production (the facilities and resources for producing goods) are communally owned.  Therefore, socialism stands in opposition to a capitalist society, such as ours, where trade and industry is mostly controlled by private owners, and these individuals or companies keep the profits made by their businesses, rather than distributing them evenly between the workers whose labour produced them.</w:t>
                            </w:r>
                          </w:p>
                          <w:p w14:paraId="2A7D95BE" w14:textId="77777777" w:rsidR="00661F9E" w:rsidRPr="0014696B" w:rsidRDefault="00661F9E" w:rsidP="00136EEE">
                            <w:pPr>
                              <w:jc w:val="both"/>
                              <w:rPr>
                                <w:rFonts w:cstheme="minorHAnsi"/>
                                <w:sz w:val="21"/>
                                <w:szCs w:val="21"/>
                              </w:rPr>
                            </w:pPr>
                          </w:p>
                          <w:p w14:paraId="2EE658BD" w14:textId="77777777" w:rsidR="00661F9E" w:rsidRPr="0014696B" w:rsidRDefault="00661F9E" w:rsidP="00136EEE">
                            <w:pPr>
                              <w:jc w:val="both"/>
                              <w:rPr>
                                <w:rFonts w:cstheme="minorHAnsi"/>
                                <w:sz w:val="21"/>
                                <w:szCs w:val="21"/>
                              </w:rPr>
                            </w:pPr>
                            <w:r w:rsidRPr="0014696B">
                              <w:rPr>
                                <w:rFonts w:cstheme="minorHAnsi"/>
                                <w:i/>
                                <w:sz w:val="21"/>
                                <w:szCs w:val="21"/>
                              </w:rPr>
                              <w:t>An Inspector Calls</w:t>
                            </w:r>
                            <w:r w:rsidRPr="0014696B">
                              <w:rPr>
                                <w:rFonts w:cstheme="minorHAnsi"/>
                                <w:sz w:val="21"/>
                                <w:szCs w:val="21"/>
                              </w:rPr>
                              <w:t xml:space="preserve"> is a three-act play with one setting: the dining room of ‘a fairly large suburban house belonging to a fairly prosperous manufacturer’. The year is 1912, and we are in the home of the Birling family in the fictional industrial city of Brumley in the North Midlands. In the dining room five people are finishing their dinner: four members of the Birling family and one guest. Arthur Birling is a factory owner; his wife Sibyl is on the committee of a charity, and is usually scolding someone for a social mistake. Their adult children are Sheila and Eric, and their guest is Gerald Croft, Sheila’s fiancé, who is from a wealthier manufacturing family than the Birlings. One other person is present: Edna the maid, who is going back and forth to the sideboard with dirty plates and glasses.</w:t>
                            </w:r>
                          </w:p>
                          <w:p w14:paraId="55E725C6" w14:textId="77777777" w:rsidR="00661F9E" w:rsidRPr="0014696B" w:rsidRDefault="00661F9E" w:rsidP="00136EEE">
                            <w:pPr>
                              <w:jc w:val="both"/>
                              <w:rPr>
                                <w:rFonts w:cstheme="minorHAnsi"/>
                                <w:sz w:val="21"/>
                                <w:szCs w:val="21"/>
                              </w:rPr>
                            </w:pPr>
                          </w:p>
                          <w:p w14:paraId="1FA0F1FA" w14:textId="77777777" w:rsidR="00661F9E" w:rsidRPr="0014696B" w:rsidRDefault="00661F9E" w:rsidP="00136EEE">
                            <w:pPr>
                              <w:jc w:val="both"/>
                              <w:rPr>
                                <w:rFonts w:cstheme="minorHAnsi"/>
                                <w:sz w:val="21"/>
                                <w:szCs w:val="21"/>
                              </w:rPr>
                            </w:pPr>
                            <w:r w:rsidRPr="0014696B">
                              <w:rPr>
                                <w:rFonts w:cstheme="minorHAnsi"/>
                                <w:sz w:val="21"/>
                                <w:szCs w:val="21"/>
                              </w:rPr>
                              <w:t>Priestley’s description of the set at the beginning of the play script stresses the solidity of the Birlings’ dining room: ‘It is a solidly built room, with good solid furniture of the period’. But a later section of this scene-setting – on the walls are ‘imposing but tasteless pictures and engravings’, and the ‘general effect is substantial and comfortable and old-fashioned but not cosy and homelike’ – suggests that although the Birling’s have wealth and social standing, they are not loving to one another or compassionate to others. The setting of the play in a single room also suggests their self-absorption, and disconnectedness from the wider world.</w:t>
                            </w:r>
                          </w:p>
                          <w:p w14:paraId="7C6FBD83" w14:textId="77777777" w:rsidR="00661F9E" w:rsidRPr="0014696B" w:rsidRDefault="00661F9E" w:rsidP="00136EEE">
                            <w:pPr>
                              <w:jc w:val="both"/>
                              <w:rPr>
                                <w:rFonts w:cstheme="minorHAnsi"/>
                                <w:sz w:val="21"/>
                                <w:szCs w:val="21"/>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id="_x0000_s1037" type="#_x0000_t202" style="position:absolute;left:0;text-align:left;margin-left:85.65pt;margin-top:73.3pt;width:354.2pt;height:652.1pt;z-index:2517483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">
                <v:textbox>
                  <w:txbxContent>
                    <w:p w:rsidR="00661F9E" w:rsidRPr="0014696B" w:rsidRDefault="00661F9E" w:rsidP="00136EEE">
                      <w:pPr>
                        <w:jc w:val="both"/>
                        <w:rPr>
                          <w:rFonts w:cstheme="minorHAnsi"/>
                          <w:b/>
                          <w:sz w:val="21"/>
                          <w:szCs w:val="21"/>
                        </w:rPr>
                      </w:pPr>
                      <w:r w:rsidRPr="0014696B">
                        <w:rPr>
                          <w:rFonts w:cstheme="minorHAnsi"/>
                          <w:b/>
                          <w:sz w:val="21"/>
                          <w:szCs w:val="21"/>
                        </w:rPr>
                        <w:t xml:space="preserve">Extracts from </w:t>
                      </w:r>
                      <w:r w:rsidRPr="0014696B">
                        <w:rPr>
                          <w:rFonts w:cstheme="minorHAnsi"/>
                          <w:b/>
                          <w:i/>
                          <w:sz w:val="21"/>
                          <w:szCs w:val="21"/>
                        </w:rPr>
                        <w:t xml:space="preserve">An introduction to An Inspector Calls </w:t>
                      </w:r>
                      <w:r w:rsidRPr="0014696B">
                        <w:rPr>
                          <w:rFonts w:cstheme="minorHAnsi"/>
                          <w:b/>
                          <w:sz w:val="21"/>
                          <w:szCs w:val="21"/>
                        </w:rPr>
                        <w:t>– Part 1</w:t>
                      </w:r>
                    </w:p>
                    <w:p w:rsidR="00661F9E" w:rsidRPr="0014696B" w:rsidRDefault="00661F9E" w:rsidP="00136EEE">
                      <w:pPr>
                        <w:jc w:val="both"/>
                        <w:rPr>
                          <w:rFonts w:cstheme="minorHAnsi"/>
                          <w:sz w:val="21"/>
                          <w:szCs w:val="21"/>
                        </w:rPr>
                      </w:pPr>
                      <w:r w:rsidRPr="0014696B">
                        <w:rPr>
                          <w:rFonts w:cstheme="minorHAnsi"/>
                          <w:sz w:val="21"/>
                          <w:szCs w:val="21"/>
                        </w:rPr>
                        <w:t xml:space="preserve">Priestley’s play revolves around a central mystery, the death of a young woman, but whereas a traditional detective story involves the narrowing down of suspects from several to one, </w:t>
                      </w:r>
                      <w:r w:rsidRPr="0014696B">
                        <w:rPr>
                          <w:rFonts w:cstheme="minorHAnsi"/>
                          <w:i/>
                          <w:sz w:val="21"/>
                          <w:szCs w:val="21"/>
                        </w:rPr>
                        <w:t>An Inspector Calls</w:t>
                      </w:r>
                      <w:r w:rsidRPr="0014696B">
                        <w:rPr>
                          <w:rFonts w:cstheme="minorHAnsi"/>
                          <w:sz w:val="21"/>
                          <w:szCs w:val="21"/>
                        </w:rPr>
                        <w:t xml:space="preserve"> inverts this process as, one by one, nearly all the characters in the play are found to be guilty. In this way, Priestley makes his larger point that society is guilty of neglecting and abusing its most vulnerable members. A just society, he states through his mysterious Inspector, is one that respects and exercises social responsibility.</w:t>
                      </w:r>
                    </w:p>
                    <w:p w:rsidR="00661F9E" w:rsidRPr="0014696B" w:rsidRDefault="00661F9E" w:rsidP="00136EEE">
                      <w:pPr>
                        <w:jc w:val="both"/>
                        <w:rPr>
                          <w:rFonts w:cstheme="minorHAnsi"/>
                          <w:sz w:val="21"/>
                          <w:szCs w:val="21"/>
                        </w:rPr>
                      </w:pPr>
                    </w:p>
                    <w:p w:rsidR="00661F9E" w:rsidRPr="0014696B" w:rsidRDefault="00661F9E" w:rsidP="00136EEE">
                      <w:pPr>
                        <w:jc w:val="both"/>
                        <w:rPr>
                          <w:rFonts w:cstheme="minorHAnsi"/>
                          <w:sz w:val="21"/>
                          <w:szCs w:val="21"/>
                        </w:rPr>
                      </w:pPr>
                      <w:r w:rsidRPr="0014696B">
                        <w:rPr>
                          <w:rFonts w:cstheme="minorHAnsi"/>
                          <w:sz w:val="21"/>
                          <w:szCs w:val="21"/>
                        </w:rPr>
                        <w:t>Social responsibility is the idea that a society’s poorer members should be helped by those who have more than them. Priestley was a socialist, and his political beliefs are woven through his work. There are many different types and degrees of socialism, but a general definition is as follows: an ideal socialist society is one that is egalitarian – in other words, its citizens have equal rights and the same opportunities are available to everybody; resources are shared out fairly, and the means of production (the facilities and resources for producing goods) are communally owned.  Therefore, socialism stands in opposition to a capitalist society, such as ours, where trade and industry is mostly controlled by private owners, and these individuals or companies keep the profits made by their businesses, rather than distributing them evenly between the workers whose labour produced them.</w:t>
                      </w:r>
                    </w:p>
                    <w:p w:rsidR="00661F9E" w:rsidRPr="0014696B" w:rsidRDefault="00661F9E" w:rsidP="00136EEE">
                      <w:pPr>
                        <w:jc w:val="both"/>
                        <w:rPr>
                          <w:rFonts w:cstheme="minorHAnsi"/>
                          <w:sz w:val="21"/>
                          <w:szCs w:val="21"/>
                        </w:rPr>
                      </w:pPr>
                    </w:p>
                    <w:p w:rsidR="00661F9E" w:rsidRPr="0014696B" w:rsidRDefault="00661F9E" w:rsidP="00136EEE">
                      <w:pPr>
                        <w:jc w:val="both"/>
                        <w:rPr>
                          <w:rFonts w:cstheme="minorHAnsi"/>
                          <w:sz w:val="21"/>
                          <w:szCs w:val="21"/>
                        </w:rPr>
                      </w:pPr>
                      <w:r w:rsidRPr="0014696B">
                        <w:rPr>
                          <w:rFonts w:cstheme="minorHAnsi"/>
                          <w:i/>
                          <w:sz w:val="21"/>
                          <w:szCs w:val="21"/>
                        </w:rPr>
                        <w:t>An Inspector Calls</w:t>
                      </w:r>
                      <w:r w:rsidRPr="0014696B">
                        <w:rPr>
                          <w:rFonts w:cstheme="minorHAnsi"/>
                          <w:sz w:val="21"/>
                          <w:szCs w:val="21"/>
                        </w:rPr>
                        <w:t xml:space="preserve"> is a three-act play with one setting: the dining room of ‘a fairly large suburban house belonging to a fairly prosperous manufacturer’. The year is 1912, and we are in the home of the Birling family in the fictional industrial city of Brumley in the North Midlands. In the dining room five people are finishing their dinner: four members of the Birling family and one guest. Arthur Birling is a factory owner; his wife Sibyl is on the committee of a charity, and is usually scolding someone for a social mistake. Their adult children are Sheila and Eric, and their guest is Gerald Croft, Sheila’s fiancé, who is from a wealthier manufacturing family than the Birlings. One other person is present: Edna the maid, who is going back and forth to the sideboard with dirty plates and glasses.</w:t>
                      </w:r>
                    </w:p>
                    <w:p w:rsidR="00661F9E" w:rsidRPr="0014696B" w:rsidRDefault="00661F9E" w:rsidP="00136EEE">
                      <w:pPr>
                        <w:jc w:val="both"/>
                        <w:rPr>
                          <w:rFonts w:cstheme="minorHAnsi"/>
                          <w:sz w:val="21"/>
                          <w:szCs w:val="21"/>
                        </w:rPr>
                      </w:pPr>
                    </w:p>
                    <w:p w:rsidR="00661F9E" w:rsidRPr="0014696B" w:rsidRDefault="00661F9E" w:rsidP="00136EEE">
                      <w:pPr>
                        <w:jc w:val="both"/>
                        <w:rPr>
                          <w:rFonts w:cstheme="minorHAnsi"/>
                          <w:sz w:val="21"/>
                          <w:szCs w:val="21"/>
                        </w:rPr>
                      </w:pPr>
                      <w:r w:rsidRPr="0014696B">
                        <w:rPr>
                          <w:rFonts w:cstheme="minorHAnsi"/>
                          <w:sz w:val="21"/>
                          <w:szCs w:val="21"/>
                        </w:rPr>
                        <w:t>Priestley’s description of the set at the beginning of the play script stresses the solidity of the Birlings’ dining room: ‘It is a solidly built room, with good solid furniture of the period’. But a later section of this scene-setting – on the walls are ‘imposing but tasteless pictures and engravings’, and the ‘general effect is substantial and comfortable and old-fashioned but not cosy and homelike’ – suggests that although the Birling’s have wealth and social standing, they are not loving to one another or compassionate to others. The setting of the play in a single room also suggests their self-absorption, and disconnectedness from the wider world.</w:t>
                      </w:r>
                    </w:p>
                    <w:p w:rsidR="00661F9E" w:rsidRPr="0014696B" w:rsidRDefault="00661F9E" w:rsidP="00136EEE">
                      <w:pPr>
                        <w:jc w:val="both"/>
                        <w:rPr>
                          <w:rFonts w:cstheme="minorHAnsi"/>
                          <w:sz w:val="21"/>
                          <w:szCs w:val="21"/>
                        </w:rPr>
                      </w:pPr>
                    </w:p>
                  </w:txbxContent>
                </v:textbox>
                <w10:wrap type="square"/>
              </v:shape>
            </w:pict>
          </mc:Fallback>
        </mc:AlternateContent>
      </w:r>
      <w:r w:rsidR="00B01DAF">
        <w:rPr>
          <w:rFonts w:cstheme="minorHAnsi"/>
          <w:i/>
          <w:szCs w:val="24"/>
        </w:rPr>
        <w:t>Read the article. Highlight two sentences in each paragraph which you deem to be the most important. Down the left</w:t>
      </w:r>
      <w:r w:rsidR="009B29B8">
        <w:rPr>
          <w:rFonts w:cstheme="minorHAnsi"/>
          <w:i/>
          <w:szCs w:val="24"/>
        </w:rPr>
        <w:t>-</w:t>
      </w:r>
      <w:r w:rsidR="00B01DAF">
        <w:rPr>
          <w:rFonts w:cstheme="minorHAnsi"/>
          <w:i/>
          <w:szCs w:val="24"/>
        </w:rPr>
        <w:t>hand side, add a title for each paragraph. On the right</w:t>
      </w:r>
      <w:r w:rsidR="009B29B8">
        <w:rPr>
          <w:rFonts w:cstheme="minorHAnsi"/>
          <w:i/>
          <w:szCs w:val="24"/>
        </w:rPr>
        <w:t>-</w:t>
      </w:r>
      <w:r w:rsidR="00B01DAF">
        <w:rPr>
          <w:rFonts w:cstheme="minorHAnsi"/>
          <w:i/>
          <w:szCs w:val="24"/>
        </w:rPr>
        <w:t xml:space="preserve">hand side, summarise what each paragraph </w:t>
      </w:r>
      <w:r w:rsidR="009B29B8">
        <w:rPr>
          <w:rFonts w:cstheme="minorHAnsi"/>
          <w:i/>
          <w:szCs w:val="24"/>
        </w:rPr>
        <w:t>is saying in two or three bullet points. This follows the guided reading strategy we have used in class. One has been done for you so you can see what your work should look like.</w:t>
      </w:r>
    </w:p>
    <w:p w14:paraId="76AF1262" w14:textId="77777777" w:rsidR="00052E96" w:rsidRPr="00052E96" w:rsidRDefault="00052E96" w:rsidP="00B01DAF">
      <w:pPr>
        <w:ind w:left="360"/>
        <w:rPr>
          <w:rFonts w:ascii="Arial Black" w:hAnsi="Arial Black"/>
          <w:b/>
          <w:sz w:val="28"/>
        </w:rPr>
      </w:pPr>
    </w:p>
    <w:p w14:paraId="356126FF" w14:textId="77777777" w:rsidR="00052E96" w:rsidRPr="00052E96" w:rsidRDefault="00F23982" w:rsidP="00052E96">
      <w:pPr>
        <w:pStyle w:val="ListParagraph"/>
        <w:rPr>
          <w:b/>
        </w:rPr>
      </w:pPr>
      <w:r w:rsidRPr="00F23982">
        <w:rPr>
          <w:b/>
          <w:noProof/>
          <w:lang w:eastAsia="en-GB"/>
        </w:rPr>
        <mc:AlternateContent>
          <mc:Choice Requires="wps">
            <w:drawing>
              <wp:anchor distT="45720" distB="45720" distL="114300" distR="114300" simplePos="0" relativeHeight="251756544" behindDoc="1" locked="0" layoutInCell="1" allowOverlap="1" wp14:anchorId="48C84440" wp14:editId="45EF375F">
                <wp:simplePos x="0" y="0"/>
                <wp:positionH relativeFrom="page">
                  <wp:align>right</wp:align>
                </wp:positionH>
                <wp:positionV relativeFrom="paragraph">
                  <wp:posOffset>131326</wp:posOffset>
                </wp:positionV>
                <wp:extent cx="1765935" cy="1404620"/>
                <wp:effectExtent l="2858" t="0" r="27622" b="27623"/>
                <wp:wrapNone/>
                <wp:docPr id="19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5400000">
                          <a:off x="0" y="0"/>
                          <a:ext cx="1765935" cy="1404620"/>
                        </a:xfrm>
                        <a:prstGeom prst="rect">
                          <a:avLst/>
                        </a:prstGeom>
                        <a:solidFill>
                          <a:srgbClr val="FFFFFF"/>
                        </a:solidFill>
                        <a:ln w="9525">
                          <a:solidFill>
                            <a:sysClr val="window" lastClr="FFFFFF"/>
                          </a:solidFill>
                          <a:miter lim="800000"/>
                          <a:headEnd/>
                          <a:tailEnd/>
                        </a:ln>
                      </wps:spPr>
                      <wps:txbx>
                        <w:txbxContent>
                          <w:p w14:paraId="0266E88D" w14:textId="77777777" w:rsidR="00661F9E" w:rsidRPr="00F23982" w:rsidRDefault="00661F9E" w:rsidP="00F23982">
                            <w:pPr>
                              <w:spacing w:line="240" w:lineRule="auto"/>
                              <w:rPr>
                                <w:rFonts w:ascii="MV Boli" w:hAnsi="MV Boli" w:cs="MV Boli"/>
                                <w:sz w:val="20"/>
                              </w:rPr>
                            </w:pPr>
                            <w:r w:rsidRPr="00F23982">
                              <w:rPr>
                                <w:rFonts w:ascii="MV Boli" w:hAnsi="MV Boli" w:cs="MV Boli"/>
                                <w:sz w:val="20"/>
                              </w:rPr>
                              <w:t>-All characters in the play are guilty.</w:t>
                            </w:r>
                          </w:p>
                          <w:p w14:paraId="40F410C9" w14:textId="77777777" w:rsidR="00661F9E" w:rsidRPr="00F23982" w:rsidRDefault="00661F9E" w:rsidP="00F23982">
                            <w:pPr>
                              <w:spacing w:line="240" w:lineRule="auto"/>
                              <w:rPr>
                                <w:rFonts w:ascii="MV Boli" w:hAnsi="MV Boli" w:cs="MV Boli"/>
                                <w:sz w:val="20"/>
                              </w:rPr>
                            </w:pPr>
                            <w:r w:rsidRPr="00F23982">
                              <w:rPr>
                                <w:rFonts w:ascii="MV Boli" w:hAnsi="MV Boli" w:cs="MV Boli"/>
                                <w:sz w:val="20"/>
                              </w:rPr>
                              <w:t>-Priestley says society is good it realises everyone has a responsibility to look after everyone else.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7DEDA5CC" id="_x0000_s1038" type="#_x0000_t202" style="position:absolute;left:0;text-align:left;margin-left:87.85pt;margin-top:10.35pt;width:139.05pt;height:110.6pt;rotation:90;z-index:-251559936;visibility:visible;mso-wrap-style:square;mso-width-percent:0;mso-height-percent:0;mso-wrap-distance-left:9pt;mso-wrap-distance-top:3.6pt;mso-wrap-distance-right:9pt;mso-wrap-distance-bottom:3.6pt;mso-position-horizontal:righ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" strokecolor="window">
                <v:textbox style="mso-fit-shape-to-text:t">
                  <w:txbxContent>
                    <w:p w:rsidR="00661F9E" w:rsidRPr="00F23982" w:rsidRDefault="00661F9E" w:rsidP="00F23982">
                      <w:pPr>
                        <w:spacing w:line="240" w:lineRule="auto"/>
                        <w:rPr>
                          <w:rFonts w:ascii="MV Boli" w:hAnsi="MV Boli" w:cs="MV Boli"/>
                          <w:sz w:val="20"/>
                        </w:rPr>
                      </w:pPr>
                      <w:r w:rsidRPr="00F23982">
                        <w:rPr>
                          <w:rFonts w:ascii="MV Boli" w:hAnsi="MV Boli" w:cs="MV Boli"/>
                          <w:sz w:val="20"/>
                        </w:rPr>
                        <w:t>-All characters in the play are guilty.</w:t>
                      </w:r>
                    </w:p>
                    <w:p w:rsidR="00661F9E" w:rsidRPr="00F23982" w:rsidRDefault="00661F9E" w:rsidP="00F23982">
                      <w:pPr>
                        <w:spacing w:line="240" w:lineRule="auto"/>
                        <w:rPr>
                          <w:rFonts w:ascii="MV Boli" w:hAnsi="MV Boli" w:cs="MV Boli"/>
                          <w:sz w:val="20"/>
                        </w:rPr>
                      </w:pPr>
                      <w:r w:rsidRPr="00F23982">
                        <w:rPr>
                          <w:rFonts w:ascii="MV Boli" w:hAnsi="MV Boli" w:cs="MV Boli"/>
                          <w:sz w:val="20"/>
                        </w:rPr>
                        <w:t>-Priestley says society is good it realises everyone has a responsibility to look after everyone else.</w:t>
                      </w:r>
                    </w:p>
                  </w:txbxContent>
                </v:textbox>
                <w10:wrap anchorx="page"/>
              </v:shape>
            </w:pict>
          </mc:Fallback>
        </mc:AlternateContent>
      </w:r>
    </w:p>
    <w:p w14:paraId="6B21E5F7" w14:textId="77777777" w:rsidR="008B15C1" w:rsidRDefault="008B15C1"/>
    <w:p w14:paraId="0E803310" w14:textId="77777777" w:rsidR="008B15C1" w:rsidRPr="00E529CE" w:rsidRDefault="008B15C1"/>
    <w:p w14:paraId="6733A9E1" w14:textId="77777777" w:rsidR="00FE3EB5" w:rsidRPr="008F0CD1" w:rsidRDefault="00FE3EB5">
      <w:pPr>
        <w:rPr>
          <w:b/>
        </w:rPr>
      </w:pPr>
    </w:p>
    <w:p w14:paraId="4408F800" w14:textId="77777777" w:rsidR="00FE3EB5" w:rsidRPr="008F0CD1" w:rsidRDefault="00FE3EB5">
      <w:pPr>
        <w:rPr>
          <w:b/>
        </w:rPr>
      </w:pPr>
    </w:p>
    <w:p w14:paraId="271EFAFB" w14:textId="77777777" w:rsidR="00FE3EB5" w:rsidRPr="008F0CD1" w:rsidRDefault="00FE3EB5">
      <w:pPr>
        <w:rPr>
          <w:b/>
        </w:rPr>
      </w:pPr>
    </w:p>
    <w:p w14:paraId="6A8F46FF" w14:textId="77777777" w:rsidR="00FE3EB5" w:rsidRPr="008F0CD1" w:rsidRDefault="00FE3EB5">
      <w:pPr>
        <w:rPr>
          <w:b/>
        </w:rPr>
      </w:pPr>
    </w:p>
    <w:p w14:paraId="15A3A059" w14:textId="77777777" w:rsidR="00FE3EB5" w:rsidRPr="008F0CD1" w:rsidRDefault="00FE3EB5">
      <w:pPr>
        <w:rPr>
          <w:b/>
        </w:rPr>
      </w:pPr>
    </w:p>
    <w:p w14:paraId="414B2589" w14:textId="77777777" w:rsidR="00FE3EB5" w:rsidRPr="008F0CD1" w:rsidRDefault="00FE3EB5">
      <w:pPr>
        <w:rPr>
          <w:b/>
        </w:rPr>
      </w:pPr>
    </w:p>
    <w:p w14:paraId="7AEBE33D" w14:textId="77777777" w:rsidR="00FE3EB5" w:rsidRPr="008F0CD1" w:rsidRDefault="00FE3EB5">
      <w:pPr>
        <w:rPr>
          <w:b/>
        </w:rPr>
      </w:pPr>
    </w:p>
    <w:p w14:paraId="46799FA2" w14:textId="77777777" w:rsidR="00FE3EB5" w:rsidRPr="008F0CD1" w:rsidRDefault="00FE3EB5">
      <w:pPr>
        <w:rPr>
          <w:b/>
        </w:rPr>
      </w:pPr>
    </w:p>
    <w:p w14:paraId="42EDE916" w14:textId="77777777" w:rsidR="00FE3EB5" w:rsidRPr="008F0CD1" w:rsidRDefault="00FE3EB5">
      <w:pPr>
        <w:rPr>
          <w:b/>
        </w:rPr>
      </w:pPr>
    </w:p>
    <w:p w14:paraId="3C13C5A9" w14:textId="77777777" w:rsidR="00FE3EB5" w:rsidRPr="008F0CD1" w:rsidRDefault="00FE3EB5">
      <w:pPr>
        <w:rPr>
          <w:b/>
        </w:rPr>
      </w:pPr>
    </w:p>
    <w:p w14:paraId="5D92C7F9" w14:textId="77777777" w:rsidR="00FE3EB5" w:rsidRPr="008F0CD1" w:rsidRDefault="00FE3EB5">
      <w:pPr>
        <w:rPr>
          <w:b/>
        </w:rPr>
      </w:pPr>
    </w:p>
    <w:p w14:paraId="630E84A8" w14:textId="77777777" w:rsidR="00FE3EB5" w:rsidRPr="008F0CD1" w:rsidRDefault="00FE3EB5">
      <w:pPr>
        <w:rPr>
          <w:b/>
        </w:rPr>
      </w:pPr>
    </w:p>
    <w:p w14:paraId="3F03FBC5" w14:textId="77777777" w:rsidR="00FE3EB5" w:rsidRPr="008F0CD1" w:rsidRDefault="00FE3EB5">
      <w:pPr>
        <w:rPr>
          <w:b/>
        </w:rPr>
      </w:pPr>
    </w:p>
    <w:p w14:paraId="16DE8D22" w14:textId="77777777" w:rsidR="00FE3EB5" w:rsidRPr="008F0CD1" w:rsidRDefault="00FE3EB5">
      <w:pPr>
        <w:rPr>
          <w:b/>
        </w:rPr>
      </w:pPr>
    </w:p>
    <w:p w14:paraId="72D91FA6" w14:textId="77777777" w:rsidR="00FE3EB5" w:rsidRPr="008F0CD1" w:rsidRDefault="00FE3EB5">
      <w:pPr>
        <w:rPr>
          <w:b/>
        </w:rPr>
      </w:pPr>
    </w:p>
    <w:p w14:paraId="0EA01C64" w14:textId="77777777" w:rsidR="00FE3EB5" w:rsidRPr="008F0CD1" w:rsidRDefault="00FE3EB5">
      <w:pPr>
        <w:rPr>
          <w:b/>
        </w:rPr>
      </w:pPr>
    </w:p>
    <w:p w14:paraId="2F6DF030" w14:textId="77777777" w:rsidR="00FE3EB5" w:rsidRPr="008F0CD1" w:rsidRDefault="00FE3EB5">
      <w:pPr>
        <w:rPr>
          <w:b/>
        </w:rPr>
      </w:pPr>
    </w:p>
    <w:p w14:paraId="27A41C55" w14:textId="77777777" w:rsidR="00FE3EB5" w:rsidRPr="008F0CD1" w:rsidRDefault="00FE3EB5">
      <w:pPr>
        <w:rPr>
          <w:b/>
        </w:rPr>
      </w:pPr>
    </w:p>
    <w:p w14:paraId="5DDFB9E0" w14:textId="77777777" w:rsidR="00FE3EB5" w:rsidRPr="008F0CD1" w:rsidRDefault="00FE3EB5">
      <w:pPr>
        <w:rPr>
          <w:b/>
        </w:rPr>
      </w:pPr>
    </w:p>
    <w:p w14:paraId="6AEAADC6" w14:textId="77777777" w:rsidR="00FE3EB5" w:rsidRPr="008F0CD1" w:rsidRDefault="00FE3EB5">
      <w:pPr>
        <w:rPr>
          <w:b/>
        </w:rPr>
      </w:pPr>
    </w:p>
    <w:p w14:paraId="4819783F" w14:textId="77777777" w:rsidR="00FE3EB5" w:rsidRPr="008F0CD1" w:rsidRDefault="00FE3EB5">
      <w:pPr>
        <w:rPr>
          <w:b/>
        </w:rPr>
      </w:pPr>
    </w:p>
    <w:p w14:paraId="1426D158" w14:textId="77777777" w:rsidR="00FE3EB5" w:rsidRPr="008F0CD1" w:rsidRDefault="00FE3EB5">
      <w:pPr>
        <w:rPr>
          <w:b/>
        </w:rPr>
      </w:pPr>
    </w:p>
    <w:p w14:paraId="3039E93F" w14:textId="77777777" w:rsidR="00FE3EB5" w:rsidRPr="008F0CD1" w:rsidRDefault="00FE3EB5">
      <w:pPr>
        <w:rPr>
          <w:b/>
        </w:rPr>
      </w:pPr>
    </w:p>
    <w:p w14:paraId="38B5EC48" w14:textId="77777777" w:rsidR="00FE3EB5" w:rsidRPr="008F0CD1" w:rsidRDefault="00FE3EB5">
      <w:pPr>
        <w:rPr>
          <w:b/>
        </w:rPr>
      </w:pPr>
    </w:p>
    <w:p w14:paraId="36364A31" w14:textId="77777777" w:rsidR="00FE3EB5" w:rsidRPr="008F0CD1" w:rsidRDefault="00FE3EB5">
      <w:pPr>
        <w:rPr>
          <w:b/>
        </w:rPr>
      </w:pPr>
    </w:p>
    <w:p w14:paraId="5BC910F1" w14:textId="77777777" w:rsidR="00FE3EB5" w:rsidRPr="008F0CD1" w:rsidRDefault="00F82FD6">
      <w:pPr>
        <w:rPr>
          <w:b/>
        </w:rPr>
      </w:pPr>
      <w:r w:rsidRPr="00F82FD6">
        <w:rPr>
          <w:b/>
          <w:noProof/>
          <w:lang w:eastAsia="en-GB"/>
        </w:rPr>
        <w:lastRenderedPageBreak/>
        <mc:AlternateContent>
          <mc:Choice Requires="wps">
            <w:drawing>
              <wp:anchor distT="45720" distB="45720" distL="114300" distR="114300" simplePos="0" relativeHeight="251759616" behindDoc="1" locked="0" layoutInCell="1" allowOverlap="1" wp14:anchorId="052C157A" wp14:editId="07409442">
                <wp:simplePos x="0" y="0"/>
                <wp:positionH relativeFrom="column">
                  <wp:posOffset>-231688</wp:posOffset>
                </wp:positionH>
                <wp:positionV relativeFrom="paragraph">
                  <wp:posOffset>-6306</wp:posOffset>
                </wp:positionV>
                <wp:extent cx="1313180" cy="1404620"/>
                <wp:effectExtent l="0" t="0" r="20320" b="13970"/>
                <wp:wrapNone/>
                <wp:docPr id="19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3180" cy="1404620"/>
                        </a:xfrm>
                        <a:prstGeom prst="rect">
                          <a:avLst/>
                        </a:prstGeom>
                        <a:solidFill>
                          <a:srgbClr val="FFFFFF"/>
                        </a:solidFill>
                        <a:ln w="9525">
                          <a:solidFill>
                            <a:sysClr val="window" lastClr="FFFFFF"/>
                          </a:solidFill>
                          <a:miter lim="800000"/>
                          <a:headEnd/>
                          <a:tailEnd/>
                        </a:ln>
                      </wps:spPr>
                      <wps:txbx>
                        <w:txbxContent>
                          <w:p w14:paraId="79808ECD" w14:textId="77777777" w:rsidR="00661F9E" w:rsidRPr="00136EEE" w:rsidRDefault="00661F9E" w:rsidP="00F82FD6">
                            <w:pPr>
                              <w:jc w:val="center"/>
                              <w:rPr>
                                <w:b/>
                                <w:u w:val="single"/>
                              </w:rPr>
                            </w:pPr>
                            <w:r w:rsidRPr="00136EEE">
                              <w:rPr>
                                <w:b/>
                                <w:u w:val="single"/>
                              </w:rPr>
                              <w:t>Paragraph Titles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17CFB7E5" id="_x0000_s1039" type="#_x0000_t202" style="position:absolute;margin-left:-18.25pt;margin-top:-.5pt;width:103.4pt;height:110.6pt;z-index:-2515568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" strokecolor="window">
                <v:textbox style="mso-fit-shape-to-text:t">
                  <w:txbxContent>
                    <w:p w:rsidR="00661F9E" w:rsidRPr="00136EEE" w:rsidRDefault="00661F9E" w:rsidP="00F82FD6">
                      <w:pPr>
                        <w:jc w:val="center"/>
                        <w:rPr>
                          <w:b/>
                          <w:u w:val="single"/>
                        </w:rPr>
                      </w:pPr>
                      <w:r w:rsidRPr="00136EEE">
                        <w:rPr>
                          <w:b/>
                          <w:u w:val="single"/>
                        </w:rPr>
                        <w:t>Paragraph Titles</w:t>
                      </w:r>
                    </w:p>
                  </w:txbxContent>
                </v:textbox>
              </v:shape>
            </w:pict>
          </mc:Fallback>
        </mc:AlternateContent>
      </w:r>
      <w:r w:rsidRPr="00F82FD6">
        <w:rPr>
          <w:b/>
          <w:noProof/>
          <w:lang w:eastAsia="en-GB"/>
        </w:rPr>
        <mc:AlternateContent>
          <mc:Choice Requires="wps">
            <w:drawing>
              <wp:anchor distT="45720" distB="45720" distL="114300" distR="114300" simplePos="0" relativeHeight="251760640" behindDoc="0" locked="0" layoutInCell="1" allowOverlap="1" wp14:anchorId="53845E86" wp14:editId="182B1D83">
                <wp:simplePos x="0" y="0"/>
                <wp:positionH relativeFrom="page">
                  <wp:posOffset>6059498</wp:posOffset>
                </wp:positionH>
                <wp:positionV relativeFrom="paragraph">
                  <wp:posOffset>14123</wp:posOffset>
                </wp:positionV>
                <wp:extent cx="1428750" cy="1404620"/>
                <wp:effectExtent l="0" t="0" r="19050" b="20320"/>
                <wp:wrapSquare wrapText="bothSides"/>
                <wp:docPr id="19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28750" cy="1404620"/>
                        </a:xfrm>
                        <a:prstGeom prst="rect">
                          <a:avLst/>
                        </a:prstGeom>
                        <a:solidFill>
                          <a:srgbClr val="FFFFFF"/>
                        </a:solidFill>
                        <a:ln w="9525">
                          <a:solidFill>
                            <a:sysClr val="window" lastClr="FFFFFF"/>
                          </a:solidFill>
                          <a:miter lim="800000"/>
                          <a:headEnd/>
                          <a:tailEnd/>
                        </a:ln>
                      </wps:spPr>
                      <wps:txbx>
                        <w:txbxContent>
                          <w:p w14:paraId="3799DA8B" w14:textId="77777777" w:rsidR="00661F9E" w:rsidRPr="00136EEE" w:rsidRDefault="00661F9E" w:rsidP="00F82FD6">
                            <w:pPr>
                              <w:jc w:val="center"/>
                              <w:rPr>
                                <w:b/>
                                <w:u w:val="single"/>
                              </w:rPr>
                            </w:pPr>
                            <w:r>
                              <w:rPr>
                                <w:b/>
                                <w:u w:val="single"/>
                              </w:rPr>
                              <w:t>Bullet Point Paragraph Summary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3A38914E" id="_x0000_s1040" type="#_x0000_t202" style="position:absolute;margin-left:477.15pt;margin-top:1.1pt;width:112.5pt;height:110.6pt;z-index:251760640;visibility:visible;mso-wrap-style:square;mso-width-percent:0;mso-height-percent:200;mso-wrap-distance-left:9pt;mso-wrap-distance-top:3.6pt;mso-wrap-distance-right:9pt;mso-wrap-distance-bottom:3.6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" strokecolor="window">
                <v:textbox style="mso-fit-shape-to-text:t">
                  <w:txbxContent>
                    <w:p w:rsidR="00661F9E" w:rsidRPr="00136EEE" w:rsidRDefault="00661F9E" w:rsidP="00F82FD6">
                      <w:pPr>
                        <w:jc w:val="center"/>
                        <w:rPr>
                          <w:b/>
                          <w:u w:val="single"/>
                        </w:rPr>
                      </w:pPr>
                      <w:r>
                        <w:rPr>
                          <w:b/>
                          <w:u w:val="single"/>
                        </w:rPr>
                        <w:t>Bullet Point Paragraph Summary</w:t>
                      </w:r>
                    </w:p>
                  </w:txbxContent>
                </v:textbox>
                <w10:wrap type="square" anchorx="page"/>
              </v:shape>
            </w:pict>
          </mc:Fallback>
        </mc:AlternateContent>
      </w:r>
    </w:p>
    <w:p w14:paraId="4B9BD0E8" w14:textId="77777777" w:rsidR="00FE3EB5" w:rsidRDefault="00F82FD6">
      <w:pPr>
        <w:rPr>
          <w:b/>
        </w:rPr>
      </w:pPr>
      <w:r w:rsidRPr="00F82FD6">
        <w:rPr>
          <w:b/>
          <w:noProof/>
          <w:lang w:eastAsia="en-GB"/>
        </w:rPr>
        <mc:AlternateContent>
          <mc:Choice Requires="wps">
            <w:drawing>
              <wp:anchor distT="45720" distB="45720" distL="114300" distR="114300" simplePos="0" relativeHeight="251758592" behindDoc="0" locked="0" layoutInCell="1" allowOverlap="1" wp14:anchorId="4917F478" wp14:editId="370A7D2E">
                <wp:simplePos x="0" y="0"/>
                <wp:positionH relativeFrom="margin">
                  <wp:align>center</wp:align>
                </wp:positionH>
                <wp:positionV relativeFrom="paragraph">
                  <wp:posOffset>12700</wp:posOffset>
                </wp:positionV>
                <wp:extent cx="4498340" cy="8796655"/>
                <wp:effectExtent l="0" t="0" r="16510" b="23495"/>
                <wp:wrapSquare wrapText="bothSides"/>
                <wp:docPr id="19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98340" cy="8797158"/>
                        </a:xfrm>
                        <a:prstGeom prst="rect">
                          <a:avLst/>
                        </a:prstGeom>
                        <a:solidFill>
                          <a:srgbClr val="FFFFFF"/>
                        </a:solidFill>
                        <a:ln w="9525">
                          <a:solidFill>
                            <a:srgbClr val="000000"/>
                          </a:solidFill>
                          <a:miter lim="800000"/>
                          <a:headEnd/>
                          <a:tailEnd/>
                        </a:ln>
                      </wps:spPr>
                      <wps:txbx>
                        <w:txbxContent>
                          <w:p w14:paraId="5A8BED8B" w14:textId="77777777" w:rsidR="00661F9E" w:rsidRDefault="00661F9E" w:rsidP="00F82FD6">
                            <w:pPr>
                              <w:jc w:val="both"/>
                              <w:rPr>
                                <w:rFonts w:cstheme="minorHAnsi"/>
                                <w:b/>
                                <w:sz w:val="21"/>
                                <w:szCs w:val="21"/>
                              </w:rPr>
                            </w:pPr>
                            <w:r w:rsidRPr="0014696B">
                              <w:rPr>
                                <w:rFonts w:cstheme="minorHAnsi"/>
                                <w:b/>
                                <w:sz w:val="21"/>
                                <w:szCs w:val="21"/>
                              </w:rPr>
                              <w:t xml:space="preserve">Extracts from </w:t>
                            </w:r>
                            <w:r w:rsidRPr="0014696B">
                              <w:rPr>
                                <w:rFonts w:cstheme="minorHAnsi"/>
                                <w:b/>
                                <w:i/>
                                <w:sz w:val="21"/>
                                <w:szCs w:val="21"/>
                              </w:rPr>
                              <w:t xml:space="preserve">An introduction to An Inspector Calls </w:t>
                            </w:r>
                            <w:r w:rsidRPr="0014696B">
                              <w:rPr>
                                <w:rFonts w:cstheme="minorHAnsi"/>
                                <w:b/>
                                <w:sz w:val="21"/>
                                <w:szCs w:val="21"/>
                              </w:rPr>
                              <w:t xml:space="preserve">– Part </w:t>
                            </w:r>
                            <w:r>
                              <w:rPr>
                                <w:rFonts w:cstheme="minorHAnsi"/>
                                <w:b/>
                                <w:sz w:val="21"/>
                                <w:szCs w:val="21"/>
                              </w:rPr>
                              <w:t>2</w:t>
                            </w:r>
                          </w:p>
                          <w:p w14:paraId="4524C22A" w14:textId="77777777" w:rsidR="00661F9E" w:rsidRPr="003B3674" w:rsidRDefault="00661F9E" w:rsidP="00F82FD6">
                            <w:pPr>
                              <w:jc w:val="both"/>
                              <w:rPr>
                                <w:rFonts w:ascii="Calibri" w:hAnsi="Calibri" w:cs="Calibri"/>
                                <w:sz w:val="23"/>
                                <w:szCs w:val="23"/>
                              </w:rPr>
                            </w:pPr>
                            <w:r w:rsidRPr="003B3674">
                              <w:rPr>
                                <w:rFonts w:ascii="Calibri" w:hAnsi="Calibri" w:cs="Calibri"/>
                                <w:sz w:val="23"/>
                                <w:szCs w:val="23"/>
                              </w:rPr>
                              <w:t xml:space="preserve">Priestley has some fun using this opening section to show how wrong Arthur Birling’s opinions are, thus positioning the play as anti-capitalist. He does this through the use of dramatic irony, having Arthur state opinions that the audience, with the advantage of hindsight, knows to be incorrect.  He goes on to describe an ocean liner that is clearly meant to be the Titanic (which sank in April 1912) as ‘unsinkable, absolutely unsinkable’, and suggests that in time, ‘let’s say, in the forties’, ‘all these Capital versus Labour agitations and all these silly little war scares’ will be long forgotten. In fact, as audiences in 1945 would have been keenly aware, the period between 1912 and 1945 saw a huge number of strikes, including the monumental General Strike of 1926, and not one but two global conflicts, the second of which had only recently ended.  Dramatic irony is rarely a subtle technique, but Priestley’s use of it is exceptionally blunt. This could be considered clumsy, but it underlines the fact that </w:t>
                            </w:r>
                            <w:r w:rsidRPr="003B3674">
                              <w:rPr>
                                <w:rFonts w:ascii="Calibri" w:hAnsi="Calibri" w:cs="Calibri"/>
                                <w:i/>
                                <w:sz w:val="23"/>
                                <w:szCs w:val="23"/>
                              </w:rPr>
                              <w:t>An Inspector Calls</w:t>
                            </w:r>
                            <w:r w:rsidRPr="003B3674">
                              <w:rPr>
                                <w:rFonts w:ascii="Calibri" w:hAnsi="Calibri" w:cs="Calibri"/>
                                <w:sz w:val="23"/>
                                <w:szCs w:val="23"/>
                              </w:rPr>
                              <w:t xml:space="preserve"> is a play with a point to make, and a character whose sole job is to make it.</w:t>
                            </w:r>
                          </w:p>
                          <w:p w14:paraId="2E39A8D7" w14:textId="77777777" w:rsidR="00661F9E" w:rsidRPr="003B3674" w:rsidRDefault="00661F9E" w:rsidP="00F82FD6">
                            <w:pPr>
                              <w:jc w:val="both"/>
                              <w:rPr>
                                <w:rFonts w:ascii="Calibri" w:hAnsi="Calibri" w:cs="Calibri"/>
                                <w:sz w:val="23"/>
                                <w:szCs w:val="23"/>
                              </w:rPr>
                            </w:pPr>
                          </w:p>
                          <w:p w14:paraId="750F02F0" w14:textId="77777777" w:rsidR="00661F9E" w:rsidRPr="003B3674" w:rsidRDefault="00661F9E" w:rsidP="00F82FD6">
                            <w:pPr>
                              <w:jc w:val="both"/>
                              <w:rPr>
                                <w:rFonts w:ascii="Calibri" w:hAnsi="Calibri" w:cs="Calibri"/>
                                <w:sz w:val="23"/>
                                <w:szCs w:val="23"/>
                              </w:rPr>
                            </w:pPr>
                            <w:r w:rsidRPr="003B3674">
                              <w:rPr>
                                <w:rFonts w:ascii="Calibri" w:hAnsi="Calibri" w:cs="Calibri"/>
                                <w:sz w:val="23"/>
                                <w:szCs w:val="23"/>
                              </w:rPr>
                              <w:t>When Inspector Goole arrives everything changes. He tells the Birlings and Gerald that a young woman, Eva Smith, has committed suicide by drinking disinfectant, and he has questions about the case. Over the course of the next two acts he will lay responsibility for Eva Smith’s death at the feet of each of the Birlings and Gerald Croft, showing how their indifference to social responsibility has contributed to the death of this young woman. Or is it young women? He shows each person an identifying photograph of the dead woman one by one, leading Gerald to later suspect they were all shown photographs of different women.</w:t>
                            </w:r>
                          </w:p>
                          <w:p w14:paraId="5BF0B24A" w14:textId="77777777" w:rsidR="00661F9E" w:rsidRPr="003B3674" w:rsidRDefault="00661F9E" w:rsidP="00F82FD6">
                            <w:pPr>
                              <w:jc w:val="both"/>
                              <w:rPr>
                                <w:rFonts w:ascii="Calibri" w:hAnsi="Calibri" w:cs="Calibri"/>
                                <w:sz w:val="23"/>
                                <w:szCs w:val="23"/>
                              </w:rPr>
                            </w:pPr>
                          </w:p>
                          <w:p w14:paraId="3BF49986" w14:textId="77777777" w:rsidR="00661F9E" w:rsidRPr="003B3674" w:rsidRDefault="00661F9E" w:rsidP="00F82FD6">
                            <w:pPr>
                              <w:jc w:val="both"/>
                              <w:rPr>
                                <w:rFonts w:ascii="Calibri" w:hAnsi="Calibri" w:cs="Calibri"/>
                                <w:sz w:val="23"/>
                                <w:szCs w:val="23"/>
                              </w:rPr>
                            </w:pPr>
                            <w:r w:rsidRPr="003B3674">
                              <w:rPr>
                                <w:rFonts w:ascii="Calibri" w:hAnsi="Calibri" w:cs="Calibri"/>
                                <w:sz w:val="23"/>
                                <w:szCs w:val="23"/>
                              </w:rPr>
                              <w:t>But who is the Inspector? In the play’s penultimate twist, he is revealed not to be a police inspector at all, yet, as Eric states, ‘He was our Police Inspector, all right’. Details about him are scant. He says he is newly posted to Brumley, and he is impervious to Arthur Birling’s threats about his close relationship with the chief constable ‘I don’t play golf’, he tells Birling. ‘I didn’t suppose you did’, the industrialist replies: a brief exchange that makes a clear point about class, and the battle between egalitarianism and privilege. Beyond these sparse biographical details, the Inspector seems less like a person and more like a moral force, one which mercilessly pursues the wrongs committed by the Birlings and Gerald, demanding that they face up to the consequences of their actions. His investigation culminates in a speech that is a direct expression of Priestley’s own view of how a just society should operate, and is the exact antithesis of the speech Arthur Birling made in Act 1.</w:t>
                            </w:r>
                          </w:p>
                          <w:p w14:paraId="31B27EF3" w14:textId="77777777" w:rsidR="00661F9E" w:rsidRPr="0014696B" w:rsidRDefault="00661F9E" w:rsidP="00F82FD6">
                            <w:pPr>
                              <w:jc w:val="both"/>
                              <w:rPr>
                                <w:rFonts w:cstheme="minorHAnsi"/>
                                <w:b/>
                                <w:sz w:val="21"/>
                                <w:szCs w:val="21"/>
                              </w:rPr>
                            </w:pPr>
                          </w:p>
                          <w:p w14:paraId="27BCFEE1" w14:textId="77777777" w:rsidR="00661F9E" w:rsidRPr="0014696B" w:rsidRDefault="00661F9E" w:rsidP="00F82FD6">
                            <w:pPr>
                              <w:jc w:val="both"/>
                              <w:rPr>
                                <w:rFonts w:cstheme="minorHAnsi"/>
                                <w:sz w:val="21"/>
                                <w:szCs w:val="21"/>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400AD5D0" id="_x0000_s1041" type="#_x0000_t202" style="position:absolute;margin-left:0;margin-top:1pt;width:354.2pt;height:692.65pt;z-index:251758592;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">
                <v:textbox>
                  <w:txbxContent>
                    <w:p w:rsidR="00661F9E" w:rsidRDefault="00661F9E" w:rsidP="00F82FD6">
                      <w:pPr>
                        <w:jc w:val="both"/>
                        <w:rPr>
                          <w:rFonts w:cstheme="minorHAnsi"/>
                          <w:b/>
                          <w:sz w:val="21"/>
                          <w:szCs w:val="21"/>
                        </w:rPr>
                      </w:pPr>
                      <w:r w:rsidRPr="0014696B">
                        <w:rPr>
                          <w:rFonts w:cstheme="minorHAnsi"/>
                          <w:b/>
                          <w:sz w:val="21"/>
                          <w:szCs w:val="21"/>
                        </w:rPr>
                        <w:t xml:space="preserve">Extracts from </w:t>
                      </w:r>
                      <w:r w:rsidRPr="0014696B">
                        <w:rPr>
                          <w:rFonts w:cstheme="minorHAnsi"/>
                          <w:b/>
                          <w:i/>
                          <w:sz w:val="21"/>
                          <w:szCs w:val="21"/>
                        </w:rPr>
                        <w:t xml:space="preserve">An introduction to An Inspector Calls </w:t>
                      </w:r>
                      <w:r w:rsidRPr="0014696B">
                        <w:rPr>
                          <w:rFonts w:cstheme="minorHAnsi"/>
                          <w:b/>
                          <w:sz w:val="21"/>
                          <w:szCs w:val="21"/>
                        </w:rPr>
                        <w:t xml:space="preserve">– Part </w:t>
                      </w:r>
                      <w:r>
                        <w:rPr>
                          <w:rFonts w:cstheme="minorHAnsi"/>
                          <w:b/>
                          <w:sz w:val="21"/>
                          <w:szCs w:val="21"/>
                        </w:rPr>
                        <w:t>2</w:t>
                      </w:r>
                    </w:p>
                    <w:p w:rsidR="00661F9E" w:rsidRPr="003B3674" w:rsidRDefault="00661F9E" w:rsidP="00F82FD6">
                      <w:pPr>
                        <w:jc w:val="both"/>
                        <w:rPr>
                          <w:rFonts w:ascii="Calibri" w:hAnsi="Calibri" w:cs="Calibri"/>
                          <w:sz w:val="23"/>
                          <w:szCs w:val="23"/>
                        </w:rPr>
                      </w:pPr>
                      <w:r w:rsidRPr="003B3674">
                        <w:rPr>
                          <w:rFonts w:ascii="Calibri" w:hAnsi="Calibri" w:cs="Calibri"/>
                          <w:sz w:val="23"/>
                          <w:szCs w:val="23"/>
                        </w:rPr>
                        <w:t xml:space="preserve">Priestley has some fun using this opening section to show how wrong Arthur Birling’s opinions are, thus positioning the play as anti-capitalist. He does this through the use of dramatic irony, having Arthur state opinions that the audience, with the advantage of hindsight, knows to be incorrect.  He goes on to describe an ocean liner that is clearly meant to be the Titanic (which sank in April 1912) as ‘unsinkable, absolutely unsinkable’, and suggests that in time, ‘let’s say, in the forties’, ‘all these Capital versus Labour agitations and all these silly little war scares’ will be long forgotten. In fact, as audiences in 1945 would have been keenly aware, the period between 1912 and 1945 saw a huge number of strikes, including the monumental General Strike of 1926, and not one but two global conflicts, the second of which had only recently ended.  Dramatic irony is rarely a subtle technique, but Priestley’s use of it is exceptionally blunt. This could be considered clumsy, but it underlines the fact that </w:t>
                      </w:r>
                      <w:r w:rsidRPr="003B3674">
                        <w:rPr>
                          <w:rFonts w:ascii="Calibri" w:hAnsi="Calibri" w:cs="Calibri"/>
                          <w:i/>
                          <w:sz w:val="23"/>
                          <w:szCs w:val="23"/>
                        </w:rPr>
                        <w:t>An Inspector Calls</w:t>
                      </w:r>
                      <w:r w:rsidRPr="003B3674">
                        <w:rPr>
                          <w:rFonts w:ascii="Calibri" w:hAnsi="Calibri" w:cs="Calibri"/>
                          <w:sz w:val="23"/>
                          <w:szCs w:val="23"/>
                        </w:rPr>
                        <w:t xml:space="preserve"> is a play with a point to make, and a character whose sole job is to make it.</w:t>
                      </w:r>
                    </w:p>
                    <w:p w:rsidR="00661F9E" w:rsidRPr="003B3674" w:rsidRDefault="00661F9E" w:rsidP="00F82FD6">
                      <w:pPr>
                        <w:jc w:val="both"/>
                        <w:rPr>
                          <w:rFonts w:ascii="Calibri" w:hAnsi="Calibri" w:cs="Calibri"/>
                          <w:sz w:val="23"/>
                          <w:szCs w:val="23"/>
                        </w:rPr>
                      </w:pPr>
                    </w:p>
                    <w:p w:rsidR="00661F9E" w:rsidRPr="003B3674" w:rsidRDefault="00661F9E" w:rsidP="00F82FD6">
                      <w:pPr>
                        <w:jc w:val="both"/>
                        <w:rPr>
                          <w:rFonts w:ascii="Calibri" w:hAnsi="Calibri" w:cs="Calibri"/>
                          <w:sz w:val="23"/>
                          <w:szCs w:val="23"/>
                        </w:rPr>
                      </w:pPr>
                      <w:r w:rsidRPr="003B3674">
                        <w:rPr>
                          <w:rFonts w:ascii="Calibri" w:hAnsi="Calibri" w:cs="Calibri"/>
                          <w:sz w:val="23"/>
                          <w:szCs w:val="23"/>
                        </w:rPr>
                        <w:t>When Inspector Goole arrives everything changes. He tells the Birlings and Gerald that a young woman, Eva Smith, has committed suicide by drinking disinfectant, and he has questions about the case. Over the course of the next two acts he will lay responsibility for Eva Smith’s death at the feet of each of the Birlings and Gerald Croft, showing how their indifference to social responsibility has contributed to the death of this young woman. Or is it young women? He shows each person an identifying photograph of the dead woman one by one, leading Gerald to later suspect they were all shown photographs of different women.</w:t>
                      </w:r>
                    </w:p>
                    <w:p w:rsidR="00661F9E" w:rsidRPr="003B3674" w:rsidRDefault="00661F9E" w:rsidP="00F82FD6">
                      <w:pPr>
                        <w:jc w:val="both"/>
                        <w:rPr>
                          <w:rFonts w:ascii="Calibri" w:hAnsi="Calibri" w:cs="Calibri"/>
                          <w:sz w:val="23"/>
                          <w:szCs w:val="23"/>
                        </w:rPr>
                      </w:pPr>
                    </w:p>
                    <w:p w:rsidR="00661F9E" w:rsidRPr="003B3674" w:rsidRDefault="00661F9E" w:rsidP="00F82FD6">
                      <w:pPr>
                        <w:jc w:val="both"/>
                        <w:rPr>
                          <w:rFonts w:ascii="Calibri" w:hAnsi="Calibri" w:cs="Calibri"/>
                          <w:sz w:val="23"/>
                          <w:szCs w:val="23"/>
                        </w:rPr>
                      </w:pPr>
                      <w:r w:rsidRPr="003B3674">
                        <w:rPr>
                          <w:rFonts w:ascii="Calibri" w:hAnsi="Calibri" w:cs="Calibri"/>
                          <w:sz w:val="23"/>
                          <w:szCs w:val="23"/>
                        </w:rPr>
                        <w:t>But who is the Inspector? In the play’s penultimate twist, he is revealed not to be a police inspector at all, yet, as Eric states, ‘He was our Police Inspector, all right’. Details about him are scant. He says he is newly posted to Brumley, and he is impervious to Arthur Birling’s threats about his close relationship with the chief constable ‘I don’t play golf’, he tells Birling. ‘I didn’t suppose you did’, the industrialist replies: a brief exchange that makes a clear point about class, and the battle between egalitarianism and privilege. Beyond these sparse biographical details, the Inspector seems less like a person and more like a moral force, one which mercilessly pursues the wrongs committed by the Birlings and Gerald, demanding that they face up to the consequences of their actions. His investigation culminates in a speech that is a direct expression of Priestley’s own view of how a just society should operate, and is the exact antithesis of the speech Arthur Birling made in Act 1.</w:t>
                      </w:r>
                    </w:p>
                    <w:p w:rsidR="00661F9E" w:rsidRPr="0014696B" w:rsidRDefault="00661F9E" w:rsidP="00F82FD6">
                      <w:pPr>
                        <w:jc w:val="both"/>
                        <w:rPr>
                          <w:rFonts w:cstheme="minorHAnsi"/>
                          <w:b/>
                          <w:sz w:val="21"/>
                          <w:szCs w:val="21"/>
                        </w:rPr>
                      </w:pPr>
                    </w:p>
                    <w:p w:rsidR="00661F9E" w:rsidRPr="0014696B" w:rsidRDefault="00661F9E" w:rsidP="00F82FD6">
                      <w:pPr>
                        <w:jc w:val="both"/>
                        <w:rPr>
                          <w:rFonts w:cstheme="minorHAnsi"/>
                          <w:sz w:val="21"/>
                          <w:szCs w:val="21"/>
                        </w:rPr>
                      </w:pPr>
                    </w:p>
                  </w:txbxContent>
                </v:textbox>
                <w10:wrap type="square" anchorx="margin"/>
              </v:shape>
            </w:pict>
          </mc:Fallback>
        </mc:AlternateContent>
      </w:r>
    </w:p>
    <w:p w14:paraId="33AA2894" w14:textId="77777777" w:rsidR="009F0B11" w:rsidRDefault="009F0B11">
      <w:pPr>
        <w:rPr>
          <w:b/>
        </w:rPr>
      </w:pPr>
    </w:p>
    <w:p w14:paraId="21E37681" w14:textId="77777777" w:rsidR="009F0B11" w:rsidRDefault="009F0B11">
      <w:pPr>
        <w:rPr>
          <w:b/>
        </w:rPr>
      </w:pPr>
    </w:p>
    <w:p w14:paraId="2E460A4E" w14:textId="77777777" w:rsidR="009F0B11" w:rsidRDefault="009F0B11">
      <w:pPr>
        <w:rPr>
          <w:b/>
        </w:rPr>
      </w:pPr>
    </w:p>
    <w:p w14:paraId="50062B33" w14:textId="77777777" w:rsidR="00F7501B" w:rsidRDefault="00F7501B">
      <w:pPr>
        <w:rPr>
          <w:b/>
        </w:rPr>
      </w:pPr>
    </w:p>
    <w:p w14:paraId="17B42DB4" w14:textId="77777777" w:rsidR="00F7501B" w:rsidRDefault="00F7501B">
      <w:pPr>
        <w:rPr>
          <w:b/>
        </w:rPr>
      </w:pPr>
    </w:p>
    <w:p w14:paraId="764A14A0" w14:textId="77777777" w:rsidR="00F7501B" w:rsidRDefault="00F7501B">
      <w:pPr>
        <w:rPr>
          <w:b/>
        </w:rPr>
      </w:pPr>
    </w:p>
    <w:p w14:paraId="13062DD9" w14:textId="77777777" w:rsidR="00F7501B" w:rsidRDefault="00F7501B">
      <w:pPr>
        <w:rPr>
          <w:b/>
        </w:rPr>
      </w:pPr>
    </w:p>
    <w:p w14:paraId="6F198AB6" w14:textId="77777777" w:rsidR="00F7501B" w:rsidRDefault="00F7501B">
      <w:pPr>
        <w:rPr>
          <w:b/>
        </w:rPr>
      </w:pPr>
    </w:p>
    <w:p w14:paraId="41EB60C1" w14:textId="77777777" w:rsidR="00F7501B" w:rsidRDefault="00F7501B">
      <w:pPr>
        <w:rPr>
          <w:b/>
        </w:rPr>
      </w:pPr>
    </w:p>
    <w:p w14:paraId="7DEB90AB" w14:textId="77777777" w:rsidR="00F7501B" w:rsidRDefault="00F7501B">
      <w:pPr>
        <w:rPr>
          <w:b/>
        </w:rPr>
      </w:pPr>
    </w:p>
    <w:p w14:paraId="5119F80A" w14:textId="77777777" w:rsidR="00F7501B" w:rsidRDefault="00F7501B">
      <w:pPr>
        <w:rPr>
          <w:b/>
        </w:rPr>
      </w:pPr>
    </w:p>
    <w:p w14:paraId="6C4D84A7" w14:textId="77777777" w:rsidR="00F7501B" w:rsidRDefault="00F7501B">
      <w:pPr>
        <w:rPr>
          <w:b/>
        </w:rPr>
      </w:pPr>
    </w:p>
    <w:p w14:paraId="74E6DF85" w14:textId="77777777" w:rsidR="00F7501B" w:rsidRDefault="00F7501B">
      <w:pPr>
        <w:rPr>
          <w:b/>
        </w:rPr>
      </w:pPr>
    </w:p>
    <w:p w14:paraId="5819DE09" w14:textId="77777777" w:rsidR="00F7501B" w:rsidRDefault="00F7501B">
      <w:pPr>
        <w:rPr>
          <w:b/>
        </w:rPr>
      </w:pPr>
    </w:p>
    <w:p w14:paraId="7367EEAF" w14:textId="77777777" w:rsidR="00F7501B" w:rsidRDefault="00F7501B">
      <w:pPr>
        <w:rPr>
          <w:b/>
        </w:rPr>
      </w:pPr>
    </w:p>
    <w:p w14:paraId="753CB398" w14:textId="77777777" w:rsidR="00F7501B" w:rsidRDefault="00F7501B">
      <w:pPr>
        <w:rPr>
          <w:b/>
        </w:rPr>
      </w:pPr>
    </w:p>
    <w:p w14:paraId="34C2D085" w14:textId="77777777" w:rsidR="00F7501B" w:rsidRDefault="00F7501B">
      <w:pPr>
        <w:rPr>
          <w:b/>
        </w:rPr>
      </w:pPr>
    </w:p>
    <w:p w14:paraId="30C6535C" w14:textId="77777777" w:rsidR="00F7501B" w:rsidRDefault="00F7501B">
      <w:pPr>
        <w:rPr>
          <w:b/>
        </w:rPr>
      </w:pPr>
    </w:p>
    <w:p w14:paraId="4378D07B" w14:textId="77777777" w:rsidR="00F7501B" w:rsidRDefault="00F7501B">
      <w:pPr>
        <w:rPr>
          <w:b/>
        </w:rPr>
      </w:pPr>
    </w:p>
    <w:p w14:paraId="0CE2D348" w14:textId="77777777" w:rsidR="00F7501B" w:rsidRDefault="00F7501B">
      <w:pPr>
        <w:rPr>
          <w:b/>
        </w:rPr>
      </w:pPr>
    </w:p>
    <w:p w14:paraId="74D02767" w14:textId="77777777" w:rsidR="00F7501B" w:rsidRDefault="00F7501B">
      <w:pPr>
        <w:rPr>
          <w:b/>
        </w:rPr>
      </w:pPr>
    </w:p>
    <w:p w14:paraId="708487BC" w14:textId="77777777" w:rsidR="00F7501B" w:rsidRDefault="00F7501B">
      <w:pPr>
        <w:rPr>
          <w:b/>
        </w:rPr>
      </w:pPr>
    </w:p>
    <w:p w14:paraId="2758381A" w14:textId="77777777" w:rsidR="00F7501B" w:rsidRDefault="00F7501B">
      <w:pPr>
        <w:rPr>
          <w:b/>
        </w:rPr>
      </w:pPr>
    </w:p>
    <w:p w14:paraId="7E6CFA35" w14:textId="77777777" w:rsidR="00F7501B" w:rsidRDefault="00F7501B">
      <w:pPr>
        <w:rPr>
          <w:b/>
        </w:rPr>
      </w:pPr>
    </w:p>
    <w:p w14:paraId="35C7CF5F" w14:textId="77777777" w:rsidR="00F7501B" w:rsidRDefault="00F7501B">
      <w:pPr>
        <w:rPr>
          <w:b/>
        </w:rPr>
      </w:pPr>
    </w:p>
    <w:p w14:paraId="4D6B3CC3" w14:textId="77777777" w:rsidR="00F7501B" w:rsidRDefault="00F7501B">
      <w:pPr>
        <w:rPr>
          <w:b/>
        </w:rPr>
      </w:pPr>
    </w:p>
    <w:p w14:paraId="2606E919" w14:textId="77777777" w:rsidR="009F0B11" w:rsidRDefault="009F0B11">
      <w:pPr>
        <w:rPr>
          <w:b/>
        </w:rPr>
      </w:pPr>
    </w:p>
    <w:p w14:paraId="722918E7" w14:textId="77777777" w:rsidR="009F0B11" w:rsidRDefault="009F0B11">
      <w:pPr>
        <w:rPr>
          <w:b/>
        </w:rPr>
      </w:pPr>
    </w:p>
    <w:p w14:paraId="2DAD584B" w14:textId="77777777" w:rsidR="009F0B11" w:rsidRDefault="009F0B11">
      <w:pPr>
        <w:rPr>
          <w:b/>
        </w:rPr>
      </w:pPr>
    </w:p>
    <w:p w14:paraId="6E21112E" w14:textId="77777777" w:rsidR="009F0B11" w:rsidRDefault="009F0B11">
      <w:pPr>
        <w:rPr>
          <w:b/>
        </w:rPr>
      </w:pPr>
    </w:p>
    <w:p w14:paraId="059D0D0C" w14:textId="77777777" w:rsidR="009F0B11" w:rsidRDefault="009F0B11">
      <w:pPr>
        <w:rPr>
          <w:b/>
        </w:rPr>
      </w:pPr>
    </w:p>
    <w:p w14:paraId="750A383C" w14:textId="77777777" w:rsidR="009F0B11" w:rsidRDefault="003B3674">
      <w:pPr>
        <w:rPr>
          <w:b/>
        </w:rPr>
      </w:pPr>
      <w:r w:rsidRPr="003B3674">
        <w:rPr>
          <w:b/>
          <w:noProof/>
          <w:lang w:eastAsia="en-GB"/>
        </w:rPr>
        <w:lastRenderedPageBreak/>
        <mc:AlternateContent>
          <mc:Choice Requires="wps">
            <w:drawing>
              <wp:anchor distT="45720" distB="45720" distL="114300" distR="114300" simplePos="0" relativeHeight="251764736" behindDoc="0" locked="0" layoutInCell="1" allowOverlap="1" wp14:anchorId="28712288" wp14:editId="17468690">
                <wp:simplePos x="0" y="0"/>
                <wp:positionH relativeFrom="page">
                  <wp:posOffset>6295390</wp:posOffset>
                </wp:positionH>
                <wp:positionV relativeFrom="paragraph">
                  <wp:posOffset>15240</wp:posOffset>
                </wp:positionV>
                <wp:extent cx="1143635" cy="1404620"/>
                <wp:effectExtent l="0" t="0" r="18415" b="27305"/>
                <wp:wrapSquare wrapText="bothSides"/>
                <wp:docPr id="20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635" cy="1404620"/>
                        </a:xfrm>
                        <a:prstGeom prst="rect">
                          <a:avLst/>
                        </a:prstGeom>
                        <a:solidFill>
                          <a:srgbClr val="FFFFFF"/>
                        </a:solidFill>
                        <a:ln w="9525">
                          <a:solidFill>
                            <a:sysClr val="window" lastClr="FFFFFF"/>
                          </a:solidFill>
                          <a:miter lim="800000"/>
                          <a:headEnd/>
                          <a:tailEnd/>
                        </a:ln>
                      </wps:spPr>
                      <wps:txbx>
                        <w:txbxContent>
                          <w:p w14:paraId="1ED998D5" w14:textId="77777777" w:rsidR="00661F9E" w:rsidRPr="00136EEE" w:rsidRDefault="00661F9E" w:rsidP="003B3674">
                            <w:pPr>
                              <w:jc w:val="center"/>
                              <w:rPr>
                                <w:b/>
                                <w:u w:val="single"/>
                              </w:rPr>
                            </w:pPr>
                            <w:r>
                              <w:rPr>
                                <w:b/>
                                <w:u w:val="single"/>
                              </w:rPr>
                              <w:t>Bullet Point Paragraph Summary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0F0FF64E" id="_x0000_s1042" type="#_x0000_t202" style="position:absolute;margin-left:495.7pt;margin-top:1.2pt;width:90.05pt;height:110.6pt;z-index:251764736;visibility:visible;mso-wrap-style:square;mso-width-percent:0;mso-height-percent:200;mso-wrap-distance-left:9pt;mso-wrap-distance-top:3.6pt;mso-wrap-distance-right:9pt;mso-wrap-distance-bottom:3.6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" strokecolor="window">
                <v:textbox style="mso-fit-shape-to-text:t">
                  <w:txbxContent>
                    <w:p w:rsidR="00661F9E" w:rsidRPr="00136EEE" w:rsidRDefault="00661F9E" w:rsidP="003B3674">
                      <w:pPr>
                        <w:jc w:val="center"/>
                        <w:rPr>
                          <w:b/>
                          <w:u w:val="single"/>
                        </w:rPr>
                      </w:pPr>
                      <w:r>
                        <w:rPr>
                          <w:b/>
                          <w:u w:val="single"/>
                        </w:rPr>
                        <w:t>Bullet Point Paragraph Summary</w:t>
                      </w:r>
                    </w:p>
                  </w:txbxContent>
                </v:textbox>
                <w10:wrap type="square" anchorx="page"/>
              </v:shape>
            </w:pict>
          </mc:Fallback>
        </mc:AlternateContent>
      </w:r>
      <w:r w:rsidRPr="003B3674">
        <w:rPr>
          <w:b/>
          <w:noProof/>
          <w:lang w:eastAsia="en-GB"/>
        </w:rPr>
        <mc:AlternateContent>
          <mc:Choice Requires="wps">
            <w:drawing>
              <wp:anchor distT="45720" distB="45720" distL="114300" distR="114300" simplePos="0" relativeHeight="251762688" behindDoc="0" locked="0" layoutInCell="1" allowOverlap="1" wp14:anchorId="07A4FCE9" wp14:editId="5F872BC4">
                <wp:simplePos x="0" y="0"/>
                <wp:positionH relativeFrom="margin">
                  <wp:posOffset>1129862</wp:posOffset>
                </wp:positionH>
                <wp:positionV relativeFrom="paragraph">
                  <wp:posOffset>175</wp:posOffset>
                </wp:positionV>
                <wp:extent cx="4687614" cy="9427779"/>
                <wp:effectExtent l="0" t="0" r="17780" b="21590"/>
                <wp:wrapSquare wrapText="bothSides"/>
                <wp:docPr id="19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87614" cy="9427779"/>
                        </a:xfrm>
                        <a:prstGeom prst="rect">
                          <a:avLst/>
                        </a:prstGeom>
                        <a:solidFill>
                          <a:srgbClr val="FFFFFF"/>
                        </a:solidFill>
                        <a:ln w="9525">
                          <a:solidFill>
                            <a:srgbClr val="000000"/>
                          </a:solidFill>
                          <a:miter lim="800000"/>
                          <a:headEnd/>
                          <a:tailEnd/>
                        </a:ln>
                      </wps:spPr>
                      <wps:txbx>
                        <w:txbxContent>
                          <w:p w14:paraId="613D71D7" w14:textId="77777777" w:rsidR="00661F9E" w:rsidRPr="003B3674" w:rsidRDefault="00661F9E" w:rsidP="003B3674">
                            <w:pPr>
                              <w:jc w:val="both"/>
                              <w:rPr>
                                <w:rFonts w:cstheme="minorHAnsi"/>
                                <w:b/>
                                <w:sz w:val="20"/>
                                <w:szCs w:val="20"/>
                              </w:rPr>
                            </w:pPr>
                            <w:r w:rsidRPr="003B3674">
                              <w:rPr>
                                <w:rFonts w:cstheme="minorHAnsi"/>
                                <w:b/>
                                <w:sz w:val="20"/>
                                <w:szCs w:val="20"/>
                              </w:rPr>
                              <w:t xml:space="preserve">Extracts from </w:t>
                            </w:r>
                            <w:r w:rsidRPr="003B3674">
                              <w:rPr>
                                <w:rFonts w:cstheme="minorHAnsi"/>
                                <w:b/>
                                <w:i/>
                                <w:sz w:val="20"/>
                                <w:szCs w:val="20"/>
                              </w:rPr>
                              <w:t xml:space="preserve">An introduction to An Inspector Calls </w:t>
                            </w:r>
                            <w:r w:rsidRPr="003B3674">
                              <w:rPr>
                                <w:rFonts w:cstheme="minorHAnsi"/>
                                <w:b/>
                                <w:sz w:val="20"/>
                                <w:szCs w:val="20"/>
                              </w:rPr>
                              <w:t>– Part 3</w:t>
                            </w:r>
                          </w:p>
                          <w:p w14:paraId="0D4526D1" w14:textId="77777777" w:rsidR="00661F9E" w:rsidRPr="003B3674" w:rsidRDefault="00661F9E" w:rsidP="003B3674">
                            <w:pPr>
                              <w:jc w:val="both"/>
                              <w:rPr>
                                <w:rFonts w:cstheme="minorHAnsi"/>
                                <w:sz w:val="20"/>
                                <w:szCs w:val="20"/>
                              </w:rPr>
                            </w:pPr>
                            <w:r w:rsidRPr="003B3674">
                              <w:rPr>
                                <w:rFonts w:cstheme="minorHAnsi"/>
                                <w:sz w:val="20"/>
                                <w:szCs w:val="20"/>
                              </w:rPr>
                              <w:t>Throughout the course of the Inspector’s investigation, and the testimony of Gerald and each of the Birlings, the supposedly respectable city of Brumley is revealed to be a place of deep class divisions and hypocrisy. As Arthur Birling’s behaviour towards Eva makes clear, it is a place where factory owners exploit their workers as a matter of course – part of his ‘a man has to look after himself’ philosophy. Eric accuses his father of hypocrisy for sacking the dead girl after she asked for higher wages, because the Birling firm always seeks to sell their products at the highest possible prices.</w:t>
                            </w:r>
                          </w:p>
                          <w:p w14:paraId="30EECE02" w14:textId="77777777" w:rsidR="00661F9E" w:rsidRPr="003B3674" w:rsidRDefault="00661F9E" w:rsidP="003B3674">
                            <w:pPr>
                              <w:jc w:val="both"/>
                              <w:rPr>
                                <w:rFonts w:cstheme="minorHAnsi"/>
                                <w:sz w:val="20"/>
                                <w:szCs w:val="20"/>
                              </w:rPr>
                            </w:pPr>
                            <w:r w:rsidRPr="003B3674">
                              <w:rPr>
                                <w:rFonts w:cstheme="minorHAnsi"/>
                                <w:sz w:val="20"/>
                                <w:szCs w:val="20"/>
                              </w:rPr>
                              <w:t>This exploitation is not limited to the factories. In the testimony of Gerald, and later Eric, the Palace Theatre emerges as a place where prostitutes gather, and where the supposedly great and good of the town go to meet them. When Gerald first met Eva, as he describes it, she was trapped in a corner by ‘Old Joe Meggarty, half-drunk and goggle-eyed’. Sibyl Birling, scandalised, asks ‘surely you don’t mean Alderman Meggarty?’ An unsurprised Sheila tells her mother ‘horrible old Meggarty’ has a reputation for groping young women: the younger characters are either more knowledgeable or frank about the dark secrets of the city, whereas the older Birlings live in a dream world of respectability, or hypocritically turn a blind eye to any disreputable behaviour by supposedly respectable people.</w:t>
                            </w:r>
                          </w:p>
                          <w:p w14:paraId="5461F166" w14:textId="77777777" w:rsidR="00661F9E" w:rsidRPr="003B3674" w:rsidRDefault="00661F9E" w:rsidP="003B3674">
                            <w:pPr>
                              <w:jc w:val="both"/>
                              <w:rPr>
                                <w:rFonts w:cstheme="minorHAnsi"/>
                                <w:sz w:val="20"/>
                                <w:szCs w:val="20"/>
                              </w:rPr>
                            </w:pPr>
                            <w:r w:rsidRPr="003B3674">
                              <w:rPr>
                                <w:rFonts w:cstheme="minorHAnsi"/>
                                <w:sz w:val="20"/>
                                <w:szCs w:val="20"/>
                              </w:rPr>
                              <w:t>The play begins with the characters’ corrupt, unpleasant natures safely hidden away (a respectable group in a respectable home, enjoying that most respectable event, an engagement party); it ends with naked displays of hypocrisy. When it is confirmed that Goole is not really a policeman, Arthur, Sibyl and Gerald immediately regain an unjustified sense of outrage. ‘Then look at the way he talked to me’, Arthur Birling complains. ‘He must have known I was an ex-Lord Mayor and a magistrate and so forth’. Once it is confirmed, in the play’s penultimate twist, that there is no suicide lying on a mortuary slab, they forget the immoral, uncharitable behaviour they were recently accused of – things, remember, that they undoubtedly did – and begin talking about getting away with things. Only Sheila and Eric recognise and resist this hypocritical behaviour. ‘I suppose we’re all nice people now!’ Sheila remarks sarcastically. Earlier she broke off her engagement to Gerald, telling him ‘You and I aren’t the same people who sat down to dinner here’. Likewise, Eric angrily accuses his father of ‘beginning to pretend now that nothing’s really happened at all’. Priestley’s vision is cautiously optimistic insofar as the youngest characters are changed by the Inspector’s visit, while the older Birlings and Gerald appear to be too set in their beliefs to change them.</w:t>
                            </w:r>
                          </w:p>
                          <w:p w14:paraId="4C76CB9E" w14:textId="77777777" w:rsidR="00661F9E" w:rsidRPr="003B3674" w:rsidRDefault="00661F9E" w:rsidP="003B3674">
                            <w:pPr>
                              <w:jc w:val="both"/>
                              <w:rPr>
                                <w:rFonts w:cstheme="minorHAnsi"/>
                                <w:sz w:val="20"/>
                                <w:szCs w:val="20"/>
                              </w:rPr>
                            </w:pPr>
                            <w:r>
                              <w:rPr>
                                <w:rFonts w:cstheme="minorHAnsi"/>
                                <w:sz w:val="20"/>
                                <w:szCs w:val="20"/>
                              </w:rPr>
                              <w:t>Th</w:t>
                            </w:r>
                            <w:r w:rsidRPr="003B3674">
                              <w:rPr>
                                <w:rFonts w:cstheme="minorHAnsi"/>
                                <w:sz w:val="20"/>
                                <w:szCs w:val="20"/>
                              </w:rPr>
                              <w:t xml:space="preserve">e play leaves open the question of whether Eva Smith is a real woman (who sometimes uses different names, including Daisy Renton), or multiple people the Inspector pretends are one. There is no right answer here, and in terms of Priestley’s message it is beside the point: because his socialist principles demand that everyone should be treated the same, in his opinion abusing one working-class woman is equivalent to abusing all working-class women. Eva Smith is, therefore, not an individual victim, but a universal one. This helps explain the effectiveness of the play’s final twist. Having discovered that Inspector Goole is not a real policeman, and that there is no dead woman called Eva Smith at the Brumley morgue, a phone call announces that a woman has killed herself, and an inspector is on his way to question the Birlings. The invented story Inspector Goole related has now come true. This seems a bizarre coincidence with which to end the play, but if we consider </w:t>
                            </w:r>
                            <w:r w:rsidRPr="003B3674">
                              <w:rPr>
                                <w:rFonts w:cstheme="minorHAnsi"/>
                                <w:i/>
                                <w:sz w:val="20"/>
                                <w:szCs w:val="20"/>
                              </w:rPr>
                              <w:t>An Inspector Calls</w:t>
                            </w:r>
                            <w:r w:rsidRPr="003B3674">
                              <w:rPr>
                                <w:rFonts w:cstheme="minorHAnsi"/>
                                <w:sz w:val="20"/>
                                <w:szCs w:val="20"/>
                              </w:rPr>
                              <w:t xml:space="preserve"> as a moral fable, and not as naturalistic theatre, it begins to seem much more like a logical, even inevitable, conclusion. The characters have been confronted with the error of their ways; some have repented, some have not. Now is the time for judgement, and for the watching audience to ask themselves, according to Priestley’s design, are any of these people like me?</w:t>
                            </w:r>
                          </w:p>
                          <w:p w14:paraId="046E4604" w14:textId="77777777" w:rsidR="00661F9E" w:rsidRPr="003B3674" w:rsidRDefault="00661F9E" w:rsidP="003B3674">
                            <w:pPr>
                              <w:jc w:val="both"/>
                              <w:rPr>
                                <w:rFonts w:cstheme="minorHAnsi"/>
                                <w:sz w:val="20"/>
                                <w:szCs w:val="20"/>
                              </w:rPr>
                            </w:pPr>
                          </w:p>
                          <w:p w14:paraId="1580C439" w14:textId="77777777" w:rsidR="00661F9E" w:rsidRPr="003B3674" w:rsidRDefault="00661F9E" w:rsidP="003B3674">
                            <w:pPr>
                              <w:jc w:val="both"/>
                              <w:rPr>
                                <w:rFonts w:cstheme="minorHAnsi"/>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442C5C0C" id="_x0000_s1043" type="#_x0000_t202" style="position:absolute;margin-left:88.95pt;margin-top:0;width:369.1pt;height:742.35pt;z-index:2517626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">
                <v:textbox>
                  <w:txbxContent>
                    <w:p w:rsidR="00661F9E" w:rsidRPr="003B3674" w:rsidRDefault="00661F9E" w:rsidP="003B3674">
                      <w:pPr>
                        <w:jc w:val="both"/>
                        <w:rPr>
                          <w:rFonts w:cstheme="minorHAnsi"/>
                          <w:b/>
                          <w:sz w:val="20"/>
                          <w:szCs w:val="20"/>
                        </w:rPr>
                      </w:pPr>
                      <w:r w:rsidRPr="003B3674">
                        <w:rPr>
                          <w:rFonts w:cstheme="minorHAnsi"/>
                          <w:b/>
                          <w:sz w:val="20"/>
                          <w:szCs w:val="20"/>
                        </w:rPr>
                        <w:t xml:space="preserve">Extracts from </w:t>
                      </w:r>
                      <w:r w:rsidRPr="003B3674">
                        <w:rPr>
                          <w:rFonts w:cstheme="minorHAnsi"/>
                          <w:b/>
                          <w:i/>
                          <w:sz w:val="20"/>
                          <w:szCs w:val="20"/>
                        </w:rPr>
                        <w:t xml:space="preserve">An introduction to An Inspector Calls </w:t>
                      </w:r>
                      <w:r w:rsidRPr="003B3674">
                        <w:rPr>
                          <w:rFonts w:cstheme="minorHAnsi"/>
                          <w:b/>
                          <w:sz w:val="20"/>
                          <w:szCs w:val="20"/>
                        </w:rPr>
                        <w:t>– Part 3</w:t>
                      </w:r>
                    </w:p>
                    <w:p w:rsidR="00661F9E" w:rsidRPr="003B3674" w:rsidRDefault="00661F9E" w:rsidP="003B3674">
                      <w:pPr>
                        <w:jc w:val="both"/>
                        <w:rPr>
                          <w:rFonts w:cstheme="minorHAnsi"/>
                          <w:sz w:val="20"/>
                          <w:szCs w:val="20"/>
                        </w:rPr>
                      </w:pPr>
                      <w:r w:rsidRPr="003B3674">
                        <w:rPr>
                          <w:rFonts w:cstheme="minorHAnsi"/>
                          <w:sz w:val="20"/>
                          <w:szCs w:val="20"/>
                        </w:rPr>
                        <w:t>Throughout the course of the Inspector’s investigation, and the testimony of Gerald and each of the Birlings, the supposedly respectable city of Brumley is revealed to be a place of deep class divisions and hypocrisy. As Arthur Birling’s behaviour towards Eva makes clear, it is a place where factory owners exploit their workers as a matter of course – part of his ‘a man has to look after himself’ philosophy. Eric accuses his father of hypocrisy for sacking the dead girl after she asked for higher wages, because the Birling firm always seeks to sell their products at the highest possible prices.</w:t>
                      </w:r>
                    </w:p>
                    <w:p w:rsidR="00661F9E" w:rsidRPr="003B3674" w:rsidRDefault="00661F9E" w:rsidP="003B3674">
                      <w:pPr>
                        <w:jc w:val="both"/>
                        <w:rPr>
                          <w:rFonts w:cstheme="minorHAnsi"/>
                          <w:sz w:val="20"/>
                          <w:szCs w:val="20"/>
                        </w:rPr>
                      </w:pPr>
                      <w:r w:rsidRPr="003B3674">
                        <w:rPr>
                          <w:rFonts w:cstheme="minorHAnsi"/>
                          <w:sz w:val="20"/>
                          <w:szCs w:val="20"/>
                        </w:rPr>
                        <w:t>This exploitation is not limited to the factories. In the testimony of Gerald, and later Eric, the Palace Theatre emerges as a place where prostitutes gather, and where the supposedly great and good of the town go to meet them. When Gerald first met Eva, as he describes it, she was trapped in a corner by ‘Old Joe Meggarty, half-drunk and goggle-eyed’. Sibyl Birling, scandalised, asks ‘surely you don’t mean Alderman Meggarty?’ An unsurprised Sheila tells her mother ‘horrible old Meggarty’ has a reputation for groping young women: the younger characters are either more knowledgeable or frank about the dark secrets of the city, whereas the older Birlings live in a dream world of respectability, or hypocritically turn a blind eye to any disreputable behaviour by supposedly respectable people.</w:t>
                      </w:r>
                    </w:p>
                    <w:p w:rsidR="00661F9E" w:rsidRPr="003B3674" w:rsidRDefault="00661F9E" w:rsidP="003B3674">
                      <w:pPr>
                        <w:jc w:val="both"/>
                        <w:rPr>
                          <w:rFonts w:cstheme="minorHAnsi"/>
                          <w:sz w:val="20"/>
                          <w:szCs w:val="20"/>
                        </w:rPr>
                      </w:pPr>
                      <w:r w:rsidRPr="003B3674">
                        <w:rPr>
                          <w:rFonts w:cstheme="minorHAnsi"/>
                          <w:sz w:val="20"/>
                          <w:szCs w:val="20"/>
                        </w:rPr>
                        <w:t>The play begins with the characters’ corrupt, unpleasant natures safely hidden away (a respectable group in a respectable home, enjoying that most respectable event, an engagement party); it ends with naked displays of hypocrisy. When it is confirmed that Goole is not really a policeman, Arthur, Sibyl and Gerald immediately regain an unjustified sense of outrage. ‘Then look at the way he talked to me’, Arthur Birling complains. ‘He must have known I was an ex-Lord Mayor and a magistrate and so forth’. Once it is confirmed, in the play’s penultimate twist, that there is no suicide lying on a mortuary slab, they forget the immoral, uncharitable behaviour they were recently accused of – things, remember, that they undoubtedly did – and begin talking about getting away with things. Only Sheila and Eric recognise and resist this hypocritical behaviour. ‘I suppose we’re all nice people now!’ Sheila remarks sarcastically. Earlier she broke off her engagement to Gerald, telling him ‘You and I aren’t the same people who sat down to dinner here’. Likewise, Eric angrily accuses his father of ‘beginning to pretend now that nothing’s really happened at all’. Priestley’s vision is cautiously optimistic insofar as the youngest characters are changed by the Inspector’s visit, while the older Birlings and Gerald appear to be too set in their beliefs to change them.</w:t>
                      </w:r>
                    </w:p>
                    <w:p w:rsidR="00661F9E" w:rsidRPr="003B3674" w:rsidRDefault="00661F9E" w:rsidP="003B3674">
                      <w:pPr>
                        <w:jc w:val="both"/>
                        <w:rPr>
                          <w:rFonts w:cstheme="minorHAnsi"/>
                          <w:sz w:val="20"/>
                          <w:szCs w:val="20"/>
                        </w:rPr>
                      </w:pPr>
                      <w:r>
                        <w:rPr>
                          <w:rFonts w:cstheme="minorHAnsi"/>
                          <w:sz w:val="20"/>
                          <w:szCs w:val="20"/>
                        </w:rPr>
                        <w:t>Th</w:t>
                      </w:r>
                      <w:r w:rsidRPr="003B3674">
                        <w:rPr>
                          <w:rFonts w:cstheme="minorHAnsi"/>
                          <w:sz w:val="20"/>
                          <w:szCs w:val="20"/>
                        </w:rPr>
                        <w:t xml:space="preserve">e play leaves open the question of whether Eva Smith is a real woman (who sometimes uses different names, including Daisy Renton), or multiple people the Inspector pretends are one. There is no right answer here, and in terms of Priestley’s message it is beside the point: because his socialist principles demand that everyone should be treated the same, in his opinion abusing one working-class woman is equivalent to abusing all working-class women. Eva Smith is, therefore, not an individual victim, but a universal one. This helps explain the effectiveness of the play’s final twist. Having discovered that Inspector Goole is not a real policeman, and that there is no dead woman called Eva Smith at the Brumley morgue, a phone call announces that a woman has killed herself, and an inspector is on his way to question the Birlings. The invented story Inspector Goole related has now come true. This seems a bizarre coincidence with which to end the play, but if we consider </w:t>
                      </w:r>
                      <w:r w:rsidRPr="003B3674">
                        <w:rPr>
                          <w:rFonts w:cstheme="minorHAnsi"/>
                          <w:i/>
                          <w:sz w:val="20"/>
                          <w:szCs w:val="20"/>
                        </w:rPr>
                        <w:t>An Inspector Calls</w:t>
                      </w:r>
                      <w:r w:rsidRPr="003B3674">
                        <w:rPr>
                          <w:rFonts w:cstheme="minorHAnsi"/>
                          <w:sz w:val="20"/>
                          <w:szCs w:val="20"/>
                        </w:rPr>
                        <w:t xml:space="preserve"> as a moral fable, and not as naturalistic theatre, it begins to seem much more like a logical, even inevitable, conclusion. The characters have been confronted with the error of their ways; some have repented, some have not. Now is the time for judgement, and for the watching audience to ask themselves, according to Priestley’s design, are any of these people like me?</w:t>
                      </w:r>
                    </w:p>
                    <w:p w:rsidR="00661F9E" w:rsidRPr="003B3674" w:rsidRDefault="00661F9E" w:rsidP="003B3674">
                      <w:pPr>
                        <w:jc w:val="both"/>
                        <w:rPr>
                          <w:rFonts w:cstheme="minorHAnsi"/>
                          <w:sz w:val="20"/>
                          <w:szCs w:val="20"/>
                        </w:rPr>
                      </w:pPr>
                    </w:p>
                    <w:p w:rsidR="00661F9E" w:rsidRPr="003B3674" w:rsidRDefault="00661F9E" w:rsidP="003B3674">
                      <w:pPr>
                        <w:jc w:val="both"/>
                        <w:rPr>
                          <w:rFonts w:cstheme="minorHAnsi"/>
                          <w:sz w:val="20"/>
                          <w:szCs w:val="20"/>
                        </w:rPr>
                      </w:pPr>
                    </w:p>
                  </w:txbxContent>
                </v:textbox>
                <w10:wrap type="square" anchorx="margin"/>
              </v:shape>
            </w:pict>
          </mc:Fallback>
        </mc:AlternateContent>
      </w:r>
      <w:r w:rsidRPr="003B3674">
        <w:rPr>
          <w:b/>
          <w:noProof/>
          <w:lang w:eastAsia="en-GB"/>
        </w:rPr>
        <mc:AlternateContent>
          <mc:Choice Requires="wps">
            <w:drawing>
              <wp:anchor distT="45720" distB="45720" distL="114300" distR="114300" simplePos="0" relativeHeight="251763712" behindDoc="1" locked="0" layoutInCell="1" allowOverlap="1" wp14:anchorId="5FA6F616" wp14:editId="233B9BCF">
                <wp:simplePos x="0" y="0"/>
                <wp:positionH relativeFrom="column">
                  <wp:posOffset>-200091</wp:posOffset>
                </wp:positionH>
                <wp:positionV relativeFrom="paragraph">
                  <wp:posOffset>13970</wp:posOffset>
                </wp:positionV>
                <wp:extent cx="1313180" cy="1404620"/>
                <wp:effectExtent l="0" t="0" r="20320" b="13970"/>
                <wp:wrapNone/>
                <wp:docPr id="19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3180" cy="1404620"/>
                        </a:xfrm>
                        <a:prstGeom prst="rect">
                          <a:avLst/>
                        </a:prstGeom>
                        <a:solidFill>
                          <a:srgbClr val="FFFFFF"/>
                        </a:solidFill>
                        <a:ln w="9525">
                          <a:solidFill>
                            <a:sysClr val="window" lastClr="FFFFFF"/>
                          </a:solidFill>
                          <a:miter lim="800000"/>
                          <a:headEnd/>
                          <a:tailEnd/>
                        </a:ln>
                      </wps:spPr>
                      <wps:txbx>
                        <w:txbxContent>
                          <w:p w14:paraId="4996522F" w14:textId="77777777" w:rsidR="00661F9E" w:rsidRPr="00136EEE" w:rsidRDefault="00661F9E" w:rsidP="003B3674">
                            <w:pPr>
                              <w:jc w:val="center"/>
                              <w:rPr>
                                <w:b/>
                                <w:u w:val="single"/>
                              </w:rPr>
                            </w:pPr>
                            <w:r w:rsidRPr="00136EEE">
                              <w:rPr>
                                <w:b/>
                                <w:u w:val="single"/>
                              </w:rPr>
                              <w:t>Paragraph Titles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5DFB5653" id="_x0000_s1044" type="#_x0000_t202" style="position:absolute;margin-left:-15.75pt;margin-top:1.1pt;width:103.4pt;height:110.6pt;z-index:-25155276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" strokecolor="window">
                <v:textbox style="mso-fit-shape-to-text:t">
                  <w:txbxContent>
                    <w:p w:rsidR="00661F9E" w:rsidRPr="00136EEE" w:rsidRDefault="00661F9E" w:rsidP="003B3674">
                      <w:pPr>
                        <w:jc w:val="center"/>
                        <w:rPr>
                          <w:b/>
                          <w:u w:val="single"/>
                        </w:rPr>
                      </w:pPr>
                      <w:r w:rsidRPr="00136EEE">
                        <w:rPr>
                          <w:b/>
                          <w:u w:val="single"/>
                        </w:rPr>
                        <w:t>Paragraph Titles</w:t>
                      </w:r>
                    </w:p>
                  </w:txbxContent>
                </v:textbox>
              </v:shape>
            </w:pict>
          </mc:Fallback>
        </mc:AlternateContent>
      </w:r>
    </w:p>
    <w:tbl>
      <w:tblPr>
        <w:tblStyle w:val="TableGrid"/>
        <w:tblW w:w="0" w:type="auto"/>
        <w:tblLook w:val="04A0" w:firstRow="1" w:lastRow="0" w:firstColumn="1" w:lastColumn="0" w:noHBand="0" w:noVBand="1"/>
      </w:tblPr>
      <w:tblGrid>
        <w:gridCol w:w="10456"/>
      </w:tblGrid>
      <w:tr w:rsidR="00853FFA" w14:paraId="6A47DBEB" w14:textId="77777777" w:rsidTr="00B63D2D">
        <w:tc>
          <w:tcPr>
            <w:tcW w:w="10456" w:type="dxa"/>
            <w:shd w:val="clear" w:color="auto" w:fill="000000" w:themeFill="text1"/>
          </w:tcPr>
          <w:p w14:paraId="241C3C73" w14:textId="77777777" w:rsidR="00853FFA" w:rsidRPr="00B63D2D" w:rsidRDefault="00853FFA">
            <w:pPr>
              <w:rPr>
                <w:b/>
                <w:sz w:val="24"/>
                <w:szCs w:val="24"/>
              </w:rPr>
            </w:pPr>
            <w:r w:rsidRPr="00B63D2D">
              <w:rPr>
                <w:b/>
                <w:sz w:val="24"/>
                <w:szCs w:val="24"/>
              </w:rPr>
              <w:lastRenderedPageBreak/>
              <w:t>Activity 7</w:t>
            </w:r>
            <w:r w:rsidR="00B63D2D">
              <w:rPr>
                <w:b/>
                <w:sz w:val="24"/>
                <w:szCs w:val="24"/>
              </w:rPr>
              <w:t>: Post-Reading Questions</w:t>
            </w:r>
          </w:p>
        </w:tc>
      </w:tr>
    </w:tbl>
    <w:p w14:paraId="61CCC5E6" w14:textId="77777777" w:rsidR="003B3674" w:rsidRDefault="00804E99" w:rsidP="00804E99">
      <w:pPr>
        <w:jc w:val="both"/>
        <w:rPr>
          <w:i/>
        </w:rPr>
      </w:pPr>
      <w:r>
        <w:rPr>
          <w:i/>
        </w:rPr>
        <w:t>Answer the following questions on the article above. Remember to answer in full sentences. If there is a question you are not sure about, email your teacher or miss it out and come back to it when you have finished the rest of the activities. If you need extra space, write on a difference piece of paper and attach it to this booklet once you have finished.</w:t>
      </w:r>
    </w:p>
    <w:p w14:paraId="07D0E83E" w14:textId="77777777" w:rsidR="00804E99" w:rsidRDefault="00804E99" w:rsidP="00804E99">
      <w:pPr>
        <w:pStyle w:val="ListParagraph"/>
        <w:numPr>
          <w:ilvl w:val="0"/>
          <w:numId w:val="3"/>
        </w:numPr>
        <w:jc w:val="both"/>
        <w:rPr>
          <w:b/>
        </w:rPr>
      </w:pPr>
      <w:r>
        <w:rPr>
          <w:b/>
        </w:rPr>
        <w:t>What is the significance of the furniture in the room? How does it reflect the Birlings and their personality?</w:t>
      </w:r>
    </w:p>
    <w:p w14:paraId="746A4446" w14:textId="77777777" w:rsidR="00804E99" w:rsidRDefault="00804E99" w:rsidP="00804E99">
      <w:pPr>
        <w:pStyle w:val="ListParagraph"/>
        <w:jc w:val="both"/>
        <w:rPr>
          <w:b/>
        </w:rPr>
      </w:pPr>
    </w:p>
    <w:p w14:paraId="2BCA22A6" w14:textId="77777777" w:rsidR="00804E99" w:rsidRDefault="00804E99" w:rsidP="00804E99">
      <w:pPr>
        <w:pStyle w:val="ListParagraph"/>
        <w:jc w:val="both"/>
        <w:rPr>
          <w:b/>
        </w:rPr>
      </w:pPr>
    </w:p>
    <w:p w14:paraId="049FFF78" w14:textId="77777777" w:rsidR="00804E99" w:rsidRDefault="00804E99" w:rsidP="00804E99">
      <w:pPr>
        <w:pStyle w:val="ListParagraph"/>
        <w:jc w:val="both"/>
        <w:rPr>
          <w:b/>
        </w:rPr>
      </w:pPr>
    </w:p>
    <w:p w14:paraId="091844D0" w14:textId="77777777" w:rsidR="00804E99" w:rsidRDefault="00804E99" w:rsidP="00804E99">
      <w:pPr>
        <w:pStyle w:val="ListParagraph"/>
        <w:jc w:val="both"/>
        <w:rPr>
          <w:b/>
        </w:rPr>
      </w:pPr>
    </w:p>
    <w:p w14:paraId="0314851B" w14:textId="77777777" w:rsidR="00804E99" w:rsidRDefault="00804E99" w:rsidP="00804E99">
      <w:pPr>
        <w:pStyle w:val="ListParagraph"/>
        <w:jc w:val="both"/>
        <w:rPr>
          <w:b/>
        </w:rPr>
      </w:pPr>
    </w:p>
    <w:p w14:paraId="4543105C" w14:textId="77777777" w:rsidR="00F52C7A" w:rsidRDefault="00804E99" w:rsidP="00F52C7A">
      <w:pPr>
        <w:pStyle w:val="ListParagraph"/>
        <w:numPr>
          <w:ilvl w:val="0"/>
          <w:numId w:val="3"/>
        </w:numPr>
        <w:jc w:val="both"/>
        <w:rPr>
          <w:b/>
        </w:rPr>
      </w:pPr>
      <w:r>
        <w:rPr>
          <w:b/>
        </w:rPr>
        <w:t xml:space="preserve">The article states the play is a ‘battle between </w:t>
      </w:r>
      <w:r w:rsidR="00F52C7A">
        <w:rPr>
          <w:b/>
        </w:rPr>
        <w:t>egalitarianism</w:t>
      </w:r>
      <w:r>
        <w:rPr>
          <w:b/>
        </w:rPr>
        <w:t xml:space="preserve"> and privilege’.</w:t>
      </w:r>
      <w:r w:rsidR="00F52C7A">
        <w:rPr>
          <w:b/>
        </w:rPr>
        <w:t xml:space="preserve"> What does this mean? (Hint: The definition of ‘egalitarian’ can be found in the first section of the article)</w:t>
      </w:r>
    </w:p>
    <w:p w14:paraId="38D77211" w14:textId="77777777" w:rsidR="00F52C7A" w:rsidRDefault="00F52C7A" w:rsidP="00F52C7A">
      <w:pPr>
        <w:jc w:val="both"/>
        <w:rPr>
          <w:b/>
        </w:rPr>
      </w:pPr>
    </w:p>
    <w:p w14:paraId="3C3FBC16" w14:textId="77777777" w:rsidR="00F52C7A" w:rsidRDefault="00F52C7A" w:rsidP="00F52C7A">
      <w:pPr>
        <w:jc w:val="both"/>
        <w:rPr>
          <w:b/>
        </w:rPr>
      </w:pPr>
    </w:p>
    <w:p w14:paraId="741F5D86" w14:textId="77777777" w:rsidR="00F52C7A" w:rsidRDefault="00F52C7A" w:rsidP="00F52C7A">
      <w:pPr>
        <w:jc w:val="both"/>
        <w:rPr>
          <w:b/>
        </w:rPr>
      </w:pPr>
    </w:p>
    <w:p w14:paraId="7253CD18" w14:textId="77777777" w:rsidR="00F52C7A" w:rsidRDefault="00F52C7A" w:rsidP="00F52C7A">
      <w:pPr>
        <w:pStyle w:val="ListParagraph"/>
        <w:numPr>
          <w:ilvl w:val="0"/>
          <w:numId w:val="3"/>
        </w:numPr>
        <w:jc w:val="both"/>
        <w:rPr>
          <w:b/>
        </w:rPr>
      </w:pPr>
      <w:r>
        <w:rPr>
          <w:b/>
        </w:rPr>
        <w:t>The article describes the Inspector as a ‘moral force’. What are they saying about the Inspector?</w:t>
      </w:r>
    </w:p>
    <w:p w14:paraId="13F015D2" w14:textId="77777777" w:rsidR="00F52C7A" w:rsidRDefault="00F52C7A" w:rsidP="00F52C7A">
      <w:pPr>
        <w:jc w:val="both"/>
        <w:rPr>
          <w:b/>
        </w:rPr>
      </w:pPr>
    </w:p>
    <w:p w14:paraId="7C81D5C1" w14:textId="77777777" w:rsidR="00F52C7A" w:rsidRDefault="00F52C7A" w:rsidP="00F52C7A">
      <w:pPr>
        <w:jc w:val="both"/>
        <w:rPr>
          <w:b/>
        </w:rPr>
      </w:pPr>
    </w:p>
    <w:p w14:paraId="1BF23D5C" w14:textId="77777777" w:rsidR="00F52C7A" w:rsidRDefault="00F52C7A" w:rsidP="00F52C7A">
      <w:pPr>
        <w:jc w:val="both"/>
        <w:rPr>
          <w:b/>
        </w:rPr>
      </w:pPr>
    </w:p>
    <w:p w14:paraId="3728A9CB" w14:textId="77777777" w:rsidR="00F52C7A" w:rsidRDefault="00F52C7A" w:rsidP="00F52C7A">
      <w:pPr>
        <w:pStyle w:val="ListParagraph"/>
        <w:numPr>
          <w:ilvl w:val="0"/>
          <w:numId w:val="3"/>
        </w:numPr>
        <w:jc w:val="both"/>
        <w:rPr>
          <w:b/>
        </w:rPr>
      </w:pPr>
      <w:r>
        <w:rPr>
          <w:b/>
        </w:rPr>
        <w:t xml:space="preserve">The article says the Inspector’s final speech is the ‘very antithesis’ of Mr. Birling’s speech at the beginning of the play. ‘Antithesis’ means opposite. Explain </w:t>
      </w:r>
      <w:r w:rsidRPr="00F52C7A">
        <w:rPr>
          <w:b/>
          <w:u w:val="single"/>
        </w:rPr>
        <w:t>how</w:t>
      </w:r>
      <w:r>
        <w:rPr>
          <w:b/>
        </w:rPr>
        <w:t xml:space="preserve"> the Inspector’s speech is the antithesis of Mr. Birling’s speech. Re-read the speeches to help you.</w:t>
      </w:r>
    </w:p>
    <w:p w14:paraId="2E06B381" w14:textId="77777777" w:rsidR="00F52C7A" w:rsidRDefault="00F52C7A" w:rsidP="00F52C7A">
      <w:pPr>
        <w:jc w:val="both"/>
        <w:rPr>
          <w:b/>
        </w:rPr>
      </w:pPr>
    </w:p>
    <w:p w14:paraId="52211EC6" w14:textId="77777777" w:rsidR="00F52C7A" w:rsidRDefault="00F52C7A" w:rsidP="00F52C7A">
      <w:pPr>
        <w:jc w:val="both"/>
        <w:rPr>
          <w:b/>
        </w:rPr>
      </w:pPr>
    </w:p>
    <w:p w14:paraId="5BA673A3" w14:textId="77777777" w:rsidR="00F52C7A" w:rsidRDefault="00F52C7A" w:rsidP="00F52C7A">
      <w:pPr>
        <w:jc w:val="both"/>
        <w:rPr>
          <w:b/>
        </w:rPr>
      </w:pPr>
    </w:p>
    <w:p w14:paraId="1BAF08A9" w14:textId="77777777" w:rsidR="00F52C7A" w:rsidRDefault="00173D82" w:rsidP="00F52C7A">
      <w:pPr>
        <w:pStyle w:val="ListParagraph"/>
        <w:numPr>
          <w:ilvl w:val="0"/>
          <w:numId w:val="3"/>
        </w:numPr>
        <w:jc w:val="both"/>
        <w:rPr>
          <w:b/>
        </w:rPr>
      </w:pPr>
      <w:r>
        <w:rPr>
          <w:b/>
        </w:rPr>
        <w:t>The article says Eva Smith is not an ‘individual victim but a universal one’. What does this mean? (Use the third section of the article to help you)</w:t>
      </w:r>
    </w:p>
    <w:p w14:paraId="24EC0A12" w14:textId="77777777" w:rsidR="00173D82" w:rsidRDefault="00173D82" w:rsidP="00173D82">
      <w:pPr>
        <w:jc w:val="both"/>
        <w:rPr>
          <w:b/>
        </w:rPr>
      </w:pPr>
    </w:p>
    <w:p w14:paraId="0E4B23BE" w14:textId="77777777" w:rsidR="00173D82" w:rsidRDefault="00173D82" w:rsidP="00173D82">
      <w:pPr>
        <w:jc w:val="both"/>
        <w:rPr>
          <w:b/>
        </w:rPr>
      </w:pPr>
    </w:p>
    <w:p w14:paraId="73A6E346" w14:textId="77777777" w:rsidR="00173D82" w:rsidRDefault="00173D82" w:rsidP="00173D82">
      <w:pPr>
        <w:jc w:val="both"/>
        <w:rPr>
          <w:b/>
        </w:rPr>
      </w:pPr>
    </w:p>
    <w:p w14:paraId="6469D78F" w14:textId="77777777" w:rsidR="00173D82" w:rsidRDefault="00B22CEB" w:rsidP="00173D82">
      <w:pPr>
        <w:pStyle w:val="ListParagraph"/>
        <w:numPr>
          <w:ilvl w:val="0"/>
          <w:numId w:val="3"/>
        </w:numPr>
        <w:jc w:val="both"/>
        <w:rPr>
          <w:b/>
        </w:rPr>
      </w:pPr>
      <w:r>
        <w:rPr>
          <w:b/>
        </w:rPr>
        <w:t>The article states ‘An Inspector Calls’ is a ‘moral fable’. What does this mean?</w:t>
      </w:r>
    </w:p>
    <w:p w14:paraId="4B7F6EC7" w14:textId="77777777" w:rsidR="006E032D" w:rsidRDefault="006E032D" w:rsidP="00B22CEB">
      <w:pPr>
        <w:jc w:val="both"/>
        <w:rPr>
          <w:b/>
        </w:rPr>
      </w:pPr>
    </w:p>
    <w:p w14:paraId="72C99C5C" w14:textId="77777777" w:rsidR="00B22CEB" w:rsidRDefault="00B22CEB" w:rsidP="00B22CEB">
      <w:pPr>
        <w:jc w:val="both"/>
        <w:rPr>
          <w:b/>
        </w:rPr>
      </w:pPr>
    </w:p>
    <w:p w14:paraId="3B806DFB" w14:textId="77777777" w:rsidR="00B22CEB" w:rsidRDefault="00B22CEB" w:rsidP="00B22CEB">
      <w:pPr>
        <w:jc w:val="both"/>
        <w:rPr>
          <w:b/>
        </w:rPr>
      </w:pPr>
    </w:p>
    <w:p w14:paraId="49081A10" w14:textId="77777777" w:rsidR="00B22CEB" w:rsidRPr="00B22CEB" w:rsidRDefault="00B22CEB" w:rsidP="00B22CEB">
      <w:pPr>
        <w:pStyle w:val="ListParagraph"/>
        <w:numPr>
          <w:ilvl w:val="0"/>
          <w:numId w:val="3"/>
        </w:numPr>
        <w:jc w:val="both"/>
        <w:rPr>
          <w:b/>
        </w:rPr>
      </w:pPr>
      <w:r>
        <w:rPr>
          <w:b/>
        </w:rPr>
        <w:t>The article ends by saying some characters have ‘repented’. If you have ‘repented’, what have you done?</w:t>
      </w:r>
    </w:p>
    <w:p w14:paraId="56DCB685" w14:textId="77777777" w:rsidR="003B3674" w:rsidRDefault="003B3674">
      <w:pPr>
        <w:rPr>
          <w:b/>
        </w:rPr>
      </w:pPr>
    </w:p>
    <w:p w14:paraId="6C52FCEE" w14:textId="77777777" w:rsidR="003B3674" w:rsidRDefault="003B3674">
      <w:pPr>
        <w:rPr>
          <w:b/>
        </w:rPr>
      </w:pPr>
    </w:p>
    <w:tbl>
      <w:tblPr>
        <w:tblStyle w:val="TableGrid"/>
        <w:tblW w:w="0" w:type="auto"/>
        <w:tblLook w:val="04A0" w:firstRow="1" w:lastRow="0" w:firstColumn="1" w:lastColumn="0" w:noHBand="0" w:noVBand="1"/>
      </w:tblPr>
      <w:tblGrid>
        <w:gridCol w:w="10456"/>
      </w:tblGrid>
      <w:tr w:rsidR="007058C0" w14:paraId="0A4C8932" w14:textId="77777777" w:rsidTr="007058C0">
        <w:tc>
          <w:tcPr>
            <w:tcW w:w="10456" w:type="dxa"/>
            <w:shd w:val="clear" w:color="auto" w:fill="000000" w:themeFill="text1"/>
          </w:tcPr>
          <w:p w14:paraId="46BE36E3" w14:textId="77777777" w:rsidR="007058C0" w:rsidRDefault="007058C0" w:rsidP="00661F9E">
            <w:pPr>
              <w:jc w:val="both"/>
              <w:rPr>
                <w:b/>
              </w:rPr>
            </w:pPr>
            <w:r w:rsidRPr="007058C0">
              <w:rPr>
                <w:b/>
                <w:sz w:val="24"/>
              </w:rPr>
              <w:lastRenderedPageBreak/>
              <w:t>Activity 8: Further Questions</w:t>
            </w:r>
          </w:p>
        </w:tc>
      </w:tr>
    </w:tbl>
    <w:p w14:paraId="3537F7C4" w14:textId="77777777" w:rsidR="007058C0" w:rsidRDefault="007058C0" w:rsidP="00661F9E">
      <w:pPr>
        <w:jc w:val="both"/>
        <w:rPr>
          <w:i/>
        </w:rPr>
      </w:pPr>
      <w:r>
        <w:rPr>
          <w:noProof/>
          <w:lang w:eastAsia="en-GB"/>
        </w:rPr>
        <w:drawing>
          <wp:anchor distT="0" distB="0" distL="114300" distR="114300" simplePos="0" relativeHeight="251766784" behindDoc="0" locked="0" layoutInCell="1" allowOverlap="1" wp14:anchorId="40D52AAB" wp14:editId="4CD2AD20">
            <wp:simplePos x="0" y="0"/>
            <wp:positionH relativeFrom="margin">
              <wp:align>center</wp:align>
            </wp:positionH>
            <wp:positionV relativeFrom="paragraph">
              <wp:posOffset>624797</wp:posOffset>
            </wp:positionV>
            <wp:extent cx="5759450" cy="503555"/>
            <wp:effectExtent l="0" t="0" r="0" b="0"/>
            <wp:wrapSquare wrapText="bothSides"/>
            <wp:docPr id="201" name="Picture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1">
                      <a:extLst>
                        <a:ext uri="{28A0092B-C50C-407E-A947-70E740481C1C}">
                          <a14:useLocalDpi xmlns:a14="http://schemas.microsoft.com/office/drawing/2010/main" val="0"/>
                        </a:ext>
                      </a:extLst>
                    </a:blip>
                    <a:srcRect t="10127" r="36661" b="80015"/>
                    <a:stretch/>
                  </pic:blipFill>
                  <pic:spPr bwMode="auto">
                    <a:xfrm>
                      <a:off x="0" y="0"/>
                      <a:ext cx="5759450" cy="50355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i/>
        </w:rPr>
        <w:t>Answer the following questions on the article. These questions require shorter answers and can be answered as notes and brief annotations. If you need extra space, write on a different piece of paper and attach it to this booklet. If you need a copy of the script, you can find one online.</w:t>
      </w:r>
      <w:r w:rsidR="00661F9E">
        <w:rPr>
          <w:i/>
        </w:rPr>
        <w:t xml:space="preserve"> Check your answers at the back of the booklet when you have finished.</w:t>
      </w:r>
    </w:p>
    <w:p w14:paraId="3F28E14F" w14:textId="77777777" w:rsidR="007058C0" w:rsidRPr="007058C0" w:rsidRDefault="007058C0" w:rsidP="007058C0">
      <w:pPr>
        <w:jc w:val="both"/>
        <w:rPr>
          <w:rFonts w:cstheme="minorHAnsi"/>
          <w:i/>
          <w:sz w:val="21"/>
          <w:szCs w:val="21"/>
        </w:rPr>
      </w:pPr>
      <w:r w:rsidRPr="007058C0">
        <w:rPr>
          <w:rFonts w:cstheme="minorHAnsi"/>
          <w:i/>
          <w:sz w:val="21"/>
          <w:szCs w:val="21"/>
        </w:rPr>
        <w:t>‘Priestley’s play revolves around a central mystery, the death of a young woman, but whereas a traditional detective story involves the narrowing down of suspects from several to one, An Inspector Calls inverts this process as, one by one, nearly all the characters in the play are found to be guilty.’</w:t>
      </w:r>
    </w:p>
    <w:p w14:paraId="1E587C00" w14:textId="77777777" w:rsidR="007058C0" w:rsidRPr="007058C0" w:rsidRDefault="007058C0" w:rsidP="007058C0">
      <w:pPr>
        <w:pStyle w:val="ListParagraph"/>
        <w:numPr>
          <w:ilvl w:val="0"/>
          <w:numId w:val="4"/>
        </w:numPr>
        <w:rPr>
          <w:rFonts w:cstheme="minorHAnsi"/>
          <w:b/>
          <w:sz w:val="20"/>
          <w:szCs w:val="20"/>
        </w:rPr>
      </w:pPr>
      <w:r w:rsidRPr="007058C0">
        <w:rPr>
          <w:rFonts w:cstheme="minorHAnsi"/>
          <w:b/>
          <w:sz w:val="20"/>
          <w:szCs w:val="20"/>
        </w:rPr>
        <w:t>How did Eva die?  Retrieve a short quotation.</w:t>
      </w:r>
    </w:p>
    <w:p w14:paraId="4399DFD8" w14:textId="77777777" w:rsidR="007058C0" w:rsidRPr="007058C0" w:rsidRDefault="007058C0" w:rsidP="007058C0">
      <w:pPr>
        <w:pStyle w:val="ListParagraph"/>
        <w:ind w:left="360"/>
        <w:rPr>
          <w:rFonts w:cstheme="minorHAnsi"/>
          <w:b/>
          <w:sz w:val="8"/>
          <w:szCs w:val="8"/>
        </w:rPr>
      </w:pPr>
    </w:p>
    <w:p w14:paraId="012D4521" w14:textId="77777777" w:rsidR="007058C0" w:rsidRPr="007058C0" w:rsidRDefault="007058C0" w:rsidP="007058C0">
      <w:pPr>
        <w:pStyle w:val="ListParagraph"/>
        <w:numPr>
          <w:ilvl w:val="0"/>
          <w:numId w:val="4"/>
        </w:numPr>
        <w:rPr>
          <w:rFonts w:cstheme="minorHAnsi"/>
          <w:b/>
          <w:sz w:val="20"/>
          <w:szCs w:val="20"/>
        </w:rPr>
      </w:pPr>
      <w:r w:rsidRPr="007058C0">
        <w:rPr>
          <w:rFonts w:cstheme="minorHAnsi"/>
          <w:b/>
          <w:sz w:val="20"/>
          <w:szCs w:val="20"/>
        </w:rPr>
        <w:t>In which order are the characters questioned by Inspector Goole?</w:t>
      </w:r>
    </w:p>
    <w:p w14:paraId="40C1A66E" w14:textId="77777777" w:rsidR="007058C0" w:rsidRPr="007058C0" w:rsidRDefault="007058C0" w:rsidP="007058C0">
      <w:pPr>
        <w:pStyle w:val="ListParagraph"/>
        <w:ind w:left="360"/>
        <w:rPr>
          <w:rFonts w:cstheme="minorHAnsi"/>
          <w:b/>
          <w:sz w:val="8"/>
          <w:szCs w:val="8"/>
        </w:rPr>
      </w:pPr>
    </w:p>
    <w:p w14:paraId="601AA094" w14:textId="77777777" w:rsidR="007058C0" w:rsidRPr="007058C0" w:rsidRDefault="007058C0" w:rsidP="007058C0">
      <w:pPr>
        <w:pStyle w:val="ListParagraph"/>
        <w:numPr>
          <w:ilvl w:val="0"/>
          <w:numId w:val="4"/>
        </w:numPr>
        <w:rPr>
          <w:rFonts w:cstheme="minorHAnsi"/>
          <w:b/>
          <w:sz w:val="20"/>
          <w:szCs w:val="20"/>
        </w:rPr>
      </w:pPr>
      <w:r w:rsidRPr="007058C0">
        <w:rPr>
          <w:rFonts w:cstheme="minorHAnsi"/>
          <w:b/>
          <w:sz w:val="20"/>
          <w:szCs w:val="20"/>
        </w:rPr>
        <w:t>In what ways are each of the characters ‘guilty’ of playing a part in the death of Eva Smith?</w:t>
      </w:r>
    </w:p>
    <w:p w14:paraId="788F322B" w14:textId="77777777" w:rsidR="007058C0" w:rsidRPr="007058C0" w:rsidRDefault="007058C0" w:rsidP="007058C0">
      <w:pPr>
        <w:rPr>
          <w:rFonts w:cstheme="minorHAnsi"/>
          <w:sz w:val="10"/>
          <w:szCs w:val="10"/>
        </w:rPr>
      </w:pPr>
    </w:p>
    <w:p w14:paraId="288484BF" w14:textId="77777777" w:rsidR="007058C0" w:rsidRPr="007058C0" w:rsidRDefault="007058C0" w:rsidP="007058C0">
      <w:pPr>
        <w:jc w:val="both"/>
        <w:rPr>
          <w:rFonts w:cstheme="minorHAnsi"/>
          <w:i/>
          <w:sz w:val="21"/>
          <w:szCs w:val="21"/>
        </w:rPr>
      </w:pPr>
      <w:r w:rsidRPr="007058C0">
        <w:rPr>
          <w:rFonts w:cstheme="minorHAnsi"/>
          <w:i/>
          <w:sz w:val="21"/>
          <w:szCs w:val="21"/>
        </w:rPr>
        <w:t>‘In this way, Priestley makes his larger point that society is guilty of neglecting and abusing its most vulnerable members. A just society, he states through his mysterious Inspector, is one that respects and exercises social responsibility.’</w:t>
      </w:r>
    </w:p>
    <w:p w14:paraId="7EE5673A" w14:textId="77777777" w:rsidR="007058C0" w:rsidRPr="007058C0" w:rsidRDefault="007058C0" w:rsidP="007058C0">
      <w:pPr>
        <w:pStyle w:val="ListParagraph"/>
        <w:numPr>
          <w:ilvl w:val="0"/>
          <w:numId w:val="5"/>
        </w:numPr>
        <w:rPr>
          <w:rFonts w:cstheme="minorHAnsi"/>
          <w:b/>
          <w:sz w:val="20"/>
          <w:szCs w:val="20"/>
        </w:rPr>
      </w:pPr>
      <w:r w:rsidRPr="007058C0">
        <w:rPr>
          <w:rFonts w:cstheme="minorHAnsi"/>
          <w:b/>
          <w:sz w:val="20"/>
          <w:szCs w:val="20"/>
        </w:rPr>
        <w:t>Birling says to the Inspector, ‘It’s a free country, I told them.’  How does Eric respond?  Retrieve a short quotation.</w:t>
      </w:r>
    </w:p>
    <w:p w14:paraId="41B62617" w14:textId="77777777" w:rsidR="007058C0" w:rsidRPr="007058C0" w:rsidRDefault="007058C0" w:rsidP="007058C0">
      <w:pPr>
        <w:pStyle w:val="ListParagraph"/>
        <w:ind w:left="360"/>
        <w:rPr>
          <w:rFonts w:cstheme="minorHAnsi"/>
          <w:b/>
          <w:sz w:val="8"/>
          <w:szCs w:val="8"/>
        </w:rPr>
      </w:pPr>
    </w:p>
    <w:p w14:paraId="03E00A50" w14:textId="77777777" w:rsidR="007058C0" w:rsidRPr="007058C0" w:rsidRDefault="007058C0" w:rsidP="007058C0">
      <w:pPr>
        <w:pStyle w:val="ListParagraph"/>
        <w:numPr>
          <w:ilvl w:val="0"/>
          <w:numId w:val="5"/>
        </w:numPr>
        <w:rPr>
          <w:rFonts w:cstheme="minorHAnsi"/>
          <w:b/>
          <w:sz w:val="20"/>
          <w:szCs w:val="20"/>
        </w:rPr>
      </w:pPr>
      <w:r w:rsidRPr="007058C0">
        <w:rPr>
          <w:rFonts w:cstheme="minorHAnsi"/>
          <w:b/>
          <w:sz w:val="20"/>
          <w:szCs w:val="20"/>
        </w:rPr>
        <w:t>After questioning Birling, what does the Inspector reveal about how Eva spent ‘the next two months’?</w:t>
      </w:r>
    </w:p>
    <w:p w14:paraId="44F85D41" w14:textId="77777777" w:rsidR="007058C0" w:rsidRPr="007058C0" w:rsidRDefault="007058C0" w:rsidP="007058C0">
      <w:pPr>
        <w:pStyle w:val="ListParagraph"/>
        <w:ind w:left="360"/>
        <w:rPr>
          <w:rFonts w:cstheme="minorHAnsi"/>
          <w:b/>
          <w:sz w:val="8"/>
          <w:szCs w:val="8"/>
        </w:rPr>
      </w:pPr>
    </w:p>
    <w:p w14:paraId="071E5751" w14:textId="77777777" w:rsidR="007058C0" w:rsidRPr="007058C0" w:rsidRDefault="007058C0" w:rsidP="007058C0">
      <w:pPr>
        <w:pStyle w:val="ListParagraph"/>
        <w:numPr>
          <w:ilvl w:val="0"/>
          <w:numId w:val="5"/>
        </w:numPr>
        <w:rPr>
          <w:rFonts w:cstheme="minorHAnsi"/>
          <w:b/>
          <w:sz w:val="20"/>
          <w:szCs w:val="20"/>
        </w:rPr>
      </w:pPr>
      <w:r w:rsidRPr="007058C0">
        <w:rPr>
          <w:rFonts w:cstheme="minorHAnsi"/>
          <w:b/>
          <w:sz w:val="20"/>
          <w:szCs w:val="20"/>
        </w:rPr>
        <w:t>Why was Eva ‘lucky to get taken on’ at Milwards?</w:t>
      </w:r>
    </w:p>
    <w:p w14:paraId="32086397" w14:textId="77777777" w:rsidR="007058C0" w:rsidRPr="007058C0" w:rsidRDefault="007058C0" w:rsidP="007058C0">
      <w:pPr>
        <w:rPr>
          <w:rFonts w:cstheme="minorHAnsi"/>
          <w:sz w:val="10"/>
          <w:szCs w:val="10"/>
        </w:rPr>
      </w:pPr>
    </w:p>
    <w:p w14:paraId="06E1754B" w14:textId="77777777" w:rsidR="007058C0" w:rsidRPr="007058C0" w:rsidRDefault="007058C0" w:rsidP="007058C0">
      <w:pPr>
        <w:jc w:val="both"/>
        <w:rPr>
          <w:rFonts w:cstheme="minorHAnsi"/>
          <w:i/>
          <w:sz w:val="21"/>
          <w:szCs w:val="21"/>
        </w:rPr>
      </w:pPr>
      <w:r w:rsidRPr="007058C0">
        <w:rPr>
          <w:rFonts w:cstheme="minorHAnsi"/>
          <w:i/>
          <w:sz w:val="21"/>
          <w:szCs w:val="21"/>
        </w:rPr>
        <w:t>‘Social responsibility is the idea that a society’s poorer members should be helped by those who have more than them. Priestley was a socialist, and his political beliefs are woven through his work.’</w:t>
      </w:r>
    </w:p>
    <w:p w14:paraId="125D8522" w14:textId="77777777" w:rsidR="007058C0" w:rsidRPr="007058C0" w:rsidRDefault="007058C0" w:rsidP="007058C0">
      <w:pPr>
        <w:pStyle w:val="ListParagraph"/>
        <w:numPr>
          <w:ilvl w:val="0"/>
          <w:numId w:val="6"/>
        </w:numPr>
        <w:rPr>
          <w:rFonts w:cstheme="minorHAnsi"/>
          <w:b/>
          <w:sz w:val="20"/>
          <w:szCs w:val="20"/>
        </w:rPr>
      </w:pPr>
      <w:r w:rsidRPr="007058C0">
        <w:rPr>
          <w:rFonts w:cstheme="minorHAnsi"/>
          <w:b/>
          <w:sz w:val="20"/>
          <w:szCs w:val="20"/>
        </w:rPr>
        <w:t>How do Birling’s views on social responsibility differ from the Inspector’s views?  Retrieve a short quotation.</w:t>
      </w:r>
    </w:p>
    <w:p w14:paraId="28C91663" w14:textId="77777777" w:rsidR="007058C0" w:rsidRPr="007058C0" w:rsidRDefault="007058C0" w:rsidP="007058C0">
      <w:pPr>
        <w:pStyle w:val="ListParagraph"/>
        <w:ind w:left="360"/>
        <w:rPr>
          <w:rFonts w:cstheme="minorHAnsi"/>
          <w:b/>
          <w:sz w:val="8"/>
          <w:szCs w:val="8"/>
        </w:rPr>
      </w:pPr>
    </w:p>
    <w:p w14:paraId="456C8DCF" w14:textId="77777777" w:rsidR="007058C0" w:rsidRPr="007058C0" w:rsidRDefault="007058C0" w:rsidP="007058C0">
      <w:pPr>
        <w:pStyle w:val="ListParagraph"/>
        <w:numPr>
          <w:ilvl w:val="0"/>
          <w:numId w:val="6"/>
        </w:numPr>
        <w:rPr>
          <w:rFonts w:cstheme="minorHAnsi"/>
          <w:b/>
          <w:sz w:val="20"/>
          <w:szCs w:val="20"/>
        </w:rPr>
      </w:pPr>
      <w:r w:rsidRPr="007058C0">
        <w:rPr>
          <w:rFonts w:cstheme="minorHAnsi"/>
          <w:b/>
          <w:sz w:val="20"/>
          <w:szCs w:val="20"/>
        </w:rPr>
        <w:t>The Inspector says to Birling, ‘it’s better to ask for the earth than to take it.’  Which page is the quotation on?</w:t>
      </w:r>
    </w:p>
    <w:p w14:paraId="708920BA" w14:textId="77777777" w:rsidR="007058C0" w:rsidRPr="007058C0" w:rsidRDefault="007058C0" w:rsidP="007058C0">
      <w:pPr>
        <w:rPr>
          <w:rFonts w:cstheme="minorHAnsi"/>
          <w:sz w:val="10"/>
          <w:szCs w:val="10"/>
        </w:rPr>
      </w:pPr>
    </w:p>
    <w:p w14:paraId="57B97A4D" w14:textId="77777777" w:rsidR="007058C0" w:rsidRPr="007058C0" w:rsidRDefault="007058C0" w:rsidP="007058C0">
      <w:pPr>
        <w:jc w:val="both"/>
        <w:rPr>
          <w:rFonts w:cstheme="minorHAnsi"/>
          <w:i/>
          <w:sz w:val="21"/>
          <w:szCs w:val="21"/>
        </w:rPr>
      </w:pPr>
      <w:r w:rsidRPr="007058C0">
        <w:rPr>
          <w:rFonts w:cstheme="minorHAnsi"/>
          <w:i/>
          <w:sz w:val="21"/>
          <w:szCs w:val="21"/>
        </w:rPr>
        <w:t>‘Socialism stands in opposition to a capitalist society, such as ours, where trade and industry is mostly controlled by private owners, and these individuals or companies keep the profits made by their businesses, rather than distributing them evenly between the workers whose labour produced them.’</w:t>
      </w:r>
    </w:p>
    <w:p w14:paraId="0195CA32" w14:textId="77777777" w:rsidR="007058C0" w:rsidRPr="007058C0" w:rsidRDefault="007058C0" w:rsidP="007058C0">
      <w:pPr>
        <w:pStyle w:val="ListParagraph"/>
        <w:numPr>
          <w:ilvl w:val="0"/>
          <w:numId w:val="7"/>
        </w:numPr>
        <w:rPr>
          <w:rFonts w:cstheme="minorHAnsi"/>
          <w:b/>
          <w:sz w:val="20"/>
          <w:szCs w:val="20"/>
        </w:rPr>
      </w:pPr>
      <w:r w:rsidRPr="007058C0">
        <w:rPr>
          <w:rFonts w:cstheme="minorHAnsi"/>
          <w:b/>
          <w:sz w:val="20"/>
          <w:szCs w:val="20"/>
        </w:rPr>
        <w:t>Gerald says to Birling, ‘Hear, hear!  And I think my father would agree to that.’  What is Gerald talking about?</w:t>
      </w:r>
    </w:p>
    <w:p w14:paraId="6A7A9B0E" w14:textId="77777777" w:rsidR="007058C0" w:rsidRPr="007058C0" w:rsidRDefault="007058C0" w:rsidP="007058C0">
      <w:pPr>
        <w:pStyle w:val="ListParagraph"/>
        <w:ind w:left="360"/>
        <w:rPr>
          <w:rFonts w:cstheme="minorHAnsi"/>
          <w:b/>
          <w:sz w:val="8"/>
          <w:szCs w:val="8"/>
        </w:rPr>
      </w:pPr>
    </w:p>
    <w:p w14:paraId="7C9B5F72" w14:textId="77777777" w:rsidR="007058C0" w:rsidRPr="007058C0" w:rsidRDefault="007058C0" w:rsidP="007058C0">
      <w:pPr>
        <w:pStyle w:val="ListParagraph"/>
        <w:numPr>
          <w:ilvl w:val="0"/>
          <w:numId w:val="7"/>
        </w:numPr>
        <w:rPr>
          <w:rFonts w:cstheme="minorHAnsi"/>
          <w:b/>
          <w:sz w:val="20"/>
          <w:szCs w:val="20"/>
        </w:rPr>
      </w:pPr>
      <w:r w:rsidRPr="007058C0">
        <w:rPr>
          <w:rFonts w:cstheme="minorHAnsi"/>
          <w:b/>
          <w:sz w:val="20"/>
          <w:szCs w:val="20"/>
        </w:rPr>
        <w:t>Birling says, ‘And we’re in for a time of steadily increasing prosperity.’  Which page is the quotation on?</w:t>
      </w:r>
    </w:p>
    <w:p w14:paraId="6FA98B47" w14:textId="77777777" w:rsidR="007058C0" w:rsidRPr="007058C0" w:rsidRDefault="007058C0" w:rsidP="007058C0">
      <w:pPr>
        <w:pStyle w:val="ListParagraph"/>
        <w:rPr>
          <w:rFonts w:cstheme="minorHAnsi"/>
          <w:b/>
          <w:sz w:val="8"/>
          <w:szCs w:val="8"/>
        </w:rPr>
      </w:pPr>
    </w:p>
    <w:p w14:paraId="56510E2A" w14:textId="77777777" w:rsidR="007058C0" w:rsidRPr="007058C0" w:rsidRDefault="007058C0" w:rsidP="007058C0">
      <w:pPr>
        <w:pStyle w:val="ListParagraph"/>
        <w:numPr>
          <w:ilvl w:val="0"/>
          <w:numId w:val="7"/>
        </w:numPr>
        <w:rPr>
          <w:rFonts w:cstheme="minorHAnsi"/>
          <w:b/>
          <w:sz w:val="20"/>
          <w:szCs w:val="20"/>
        </w:rPr>
      </w:pPr>
      <w:r w:rsidRPr="007058C0">
        <w:rPr>
          <w:rFonts w:cstheme="minorHAnsi"/>
          <w:b/>
          <w:sz w:val="20"/>
          <w:szCs w:val="20"/>
        </w:rPr>
        <w:t>By how much did Eva and the workers want their ‘rates raised’?  Retrieve a short quotation.</w:t>
      </w:r>
    </w:p>
    <w:p w14:paraId="7E994655" w14:textId="77777777" w:rsidR="007058C0" w:rsidRPr="007058C0" w:rsidRDefault="007058C0" w:rsidP="007058C0">
      <w:pPr>
        <w:rPr>
          <w:rFonts w:cstheme="minorHAnsi"/>
          <w:sz w:val="10"/>
          <w:szCs w:val="10"/>
        </w:rPr>
      </w:pPr>
    </w:p>
    <w:p w14:paraId="592C2C5B" w14:textId="77777777" w:rsidR="007058C0" w:rsidRPr="007058C0" w:rsidRDefault="007058C0" w:rsidP="007058C0">
      <w:pPr>
        <w:rPr>
          <w:rFonts w:cstheme="minorHAnsi"/>
          <w:sz w:val="21"/>
          <w:szCs w:val="21"/>
        </w:rPr>
      </w:pPr>
      <w:r w:rsidRPr="007058C0">
        <w:rPr>
          <w:rFonts w:cstheme="minorHAnsi"/>
          <w:sz w:val="21"/>
          <w:szCs w:val="21"/>
        </w:rPr>
        <w:t>‘When Inspector Goole arrives everything changes.’</w:t>
      </w:r>
    </w:p>
    <w:p w14:paraId="0EAE741B" w14:textId="77777777" w:rsidR="007058C0" w:rsidRPr="007058C0" w:rsidRDefault="007058C0" w:rsidP="007058C0">
      <w:pPr>
        <w:pStyle w:val="ListParagraph"/>
        <w:numPr>
          <w:ilvl w:val="0"/>
          <w:numId w:val="8"/>
        </w:numPr>
        <w:rPr>
          <w:rFonts w:cstheme="minorHAnsi"/>
          <w:b/>
          <w:sz w:val="20"/>
          <w:szCs w:val="20"/>
        </w:rPr>
      </w:pPr>
      <w:r w:rsidRPr="007058C0">
        <w:rPr>
          <w:rFonts w:cstheme="minorHAnsi"/>
          <w:b/>
          <w:sz w:val="20"/>
          <w:szCs w:val="20"/>
        </w:rPr>
        <w:t>How should the stage be lit before the Inspector arrives?</w:t>
      </w:r>
    </w:p>
    <w:p w14:paraId="55A8E981" w14:textId="77777777" w:rsidR="007058C0" w:rsidRPr="007058C0" w:rsidRDefault="007058C0" w:rsidP="007058C0">
      <w:pPr>
        <w:pStyle w:val="ListParagraph"/>
        <w:ind w:left="360"/>
        <w:rPr>
          <w:rFonts w:cstheme="minorHAnsi"/>
          <w:b/>
          <w:sz w:val="8"/>
          <w:szCs w:val="8"/>
        </w:rPr>
      </w:pPr>
    </w:p>
    <w:p w14:paraId="4C12CE75" w14:textId="77777777" w:rsidR="007058C0" w:rsidRPr="007058C0" w:rsidRDefault="007058C0" w:rsidP="007058C0">
      <w:pPr>
        <w:pStyle w:val="ListParagraph"/>
        <w:numPr>
          <w:ilvl w:val="0"/>
          <w:numId w:val="8"/>
        </w:numPr>
        <w:rPr>
          <w:rFonts w:cstheme="minorHAnsi"/>
          <w:b/>
          <w:sz w:val="20"/>
          <w:szCs w:val="20"/>
        </w:rPr>
      </w:pPr>
      <w:r w:rsidRPr="007058C0">
        <w:rPr>
          <w:rFonts w:cstheme="minorHAnsi"/>
          <w:b/>
          <w:sz w:val="20"/>
          <w:szCs w:val="20"/>
        </w:rPr>
        <w:t>How should the lighting change when he enters during act one?</w:t>
      </w:r>
    </w:p>
    <w:p w14:paraId="08873B1E" w14:textId="77777777" w:rsidR="007058C0" w:rsidRPr="007058C0" w:rsidRDefault="007058C0" w:rsidP="007058C0">
      <w:pPr>
        <w:rPr>
          <w:rFonts w:cstheme="minorHAnsi"/>
          <w:sz w:val="10"/>
          <w:szCs w:val="10"/>
        </w:rPr>
      </w:pPr>
    </w:p>
    <w:p w14:paraId="46F3B4DB" w14:textId="77777777" w:rsidR="007058C0" w:rsidRPr="007058C0" w:rsidRDefault="007058C0" w:rsidP="007058C0">
      <w:pPr>
        <w:jc w:val="both"/>
        <w:rPr>
          <w:rFonts w:cstheme="minorHAnsi"/>
          <w:sz w:val="21"/>
          <w:szCs w:val="21"/>
        </w:rPr>
      </w:pPr>
      <w:r w:rsidRPr="007058C0">
        <w:rPr>
          <w:rFonts w:cstheme="minorHAnsi"/>
          <w:sz w:val="21"/>
          <w:szCs w:val="21"/>
        </w:rPr>
        <w:t>‘Throughout the course of the Inspector’s investigation, and the testimony of Gerald and each of the Birlings, the supposedly respectable city of Brumley is revealed to be a place of deep class divisions and hypocrisy.’</w:t>
      </w:r>
    </w:p>
    <w:p w14:paraId="0E6E0FED" w14:textId="77777777" w:rsidR="007058C0" w:rsidRPr="007058C0" w:rsidRDefault="007058C0" w:rsidP="007058C0">
      <w:pPr>
        <w:pStyle w:val="ListParagraph"/>
        <w:numPr>
          <w:ilvl w:val="0"/>
          <w:numId w:val="10"/>
        </w:numPr>
        <w:rPr>
          <w:rFonts w:cstheme="minorHAnsi"/>
          <w:b/>
          <w:sz w:val="20"/>
          <w:szCs w:val="20"/>
        </w:rPr>
      </w:pPr>
      <w:r w:rsidRPr="007058C0">
        <w:rPr>
          <w:rFonts w:cstheme="minorHAnsi"/>
          <w:b/>
          <w:sz w:val="20"/>
          <w:szCs w:val="20"/>
        </w:rPr>
        <w:t>Which character is referred to as a ‘notorious womanizer’?</w:t>
      </w:r>
    </w:p>
    <w:p w14:paraId="2F65ACD3" w14:textId="77777777" w:rsidR="007058C0" w:rsidRPr="007058C0" w:rsidRDefault="007058C0" w:rsidP="007058C0">
      <w:pPr>
        <w:pStyle w:val="ListParagraph"/>
        <w:ind w:left="360"/>
        <w:rPr>
          <w:rFonts w:cstheme="minorHAnsi"/>
          <w:b/>
          <w:sz w:val="8"/>
          <w:szCs w:val="8"/>
        </w:rPr>
      </w:pPr>
    </w:p>
    <w:p w14:paraId="6AA3D731" w14:textId="77777777" w:rsidR="007058C0" w:rsidRPr="007058C0" w:rsidRDefault="007058C0" w:rsidP="007058C0">
      <w:pPr>
        <w:pStyle w:val="ListParagraph"/>
        <w:numPr>
          <w:ilvl w:val="0"/>
          <w:numId w:val="10"/>
        </w:numPr>
        <w:rPr>
          <w:rFonts w:cstheme="minorHAnsi"/>
          <w:b/>
          <w:sz w:val="20"/>
          <w:szCs w:val="20"/>
        </w:rPr>
      </w:pPr>
      <w:r w:rsidRPr="007058C0">
        <w:rPr>
          <w:rFonts w:cstheme="minorHAnsi"/>
          <w:b/>
          <w:sz w:val="20"/>
          <w:szCs w:val="20"/>
        </w:rPr>
        <w:t xml:space="preserve">Mrs Birling says, ‘we </w:t>
      </w:r>
      <w:r w:rsidRPr="007058C0">
        <w:rPr>
          <w:rFonts w:cstheme="minorHAnsi"/>
          <w:b/>
          <w:i/>
          <w:sz w:val="20"/>
          <w:szCs w:val="20"/>
        </w:rPr>
        <w:t>are</w:t>
      </w:r>
      <w:r w:rsidRPr="007058C0">
        <w:rPr>
          <w:rFonts w:cstheme="minorHAnsi"/>
          <w:b/>
          <w:sz w:val="20"/>
          <w:szCs w:val="20"/>
        </w:rPr>
        <w:t xml:space="preserve"> learning something tonight.’  What does she mean?</w:t>
      </w:r>
    </w:p>
    <w:p w14:paraId="2A836A03" w14:textId="77777777" w:rsidR="007058C0" w:rsidRPr="007058C0" w:rsidRDefault="007058C0" w:rsidP="007058C0">
      <w:pPr>
        <w:pStyle w:val="ListParagraph"/>
        <w:rPr>
          <w:rFonts w:cstheme="minorHAnsi"/>
          <w:b/>
          <w:sz w:val="10"/>
          <w:szCs w:val="10"/>
        </w:rPr>
      </w:pPr>
    </w:p>
    <w:p w14:paraId="0E86CE8F" w14:textId="77777777" w:rsidR="007058C0" w:rsidRPr="007058C0" w:rsidRDefault="007058C0" w:rsidP="007058C0">
      <w:pPr>
        <w:pStyle w:val="ListParagraph"/>
        <w:numPr>
          <w:ilvl w:val="0"/>
          <w:numId w:val="10"/>
        </w:numPr>
        <w:rPr>
          <w:rFonts w:cstheme="minorHAnsi"/>
          <w:sz w:val="20"/>
          <w:szCs w:val="20"/>
        </w:rPr>
      </w:pPr>
      <w:r w:rsidRPr="007058C0">
        <w:rPr>
          <w:rFonts w:cstheme="minorHAnsi"/>
          <w:b/>
          <w:sz w:val="20"/>
          <w:szCs w:val="20"/>
        </w:rPr>
        <w:t>Mrs Birling also says, ‘It’s disgusting to me’.  What does she mean?</w:t>
      </w:r>
      <w:r w:rsidRPr="007058C0">
        <w:rPr>
          <w:rFonts w:cstheme="minorHAnsi"/>
        </w:rPr>
        <w:t xml:space="preserve"> </w:t>
      </w:r>
    </w:p>
    <w:p w14:paraId="64AEF2C7" w14:textId="77777777" w:rsidR="007058C0" w:rsidRDefault="007058C0">
      <w:pPr>
        <w:rPr>
          <w:rFonts w:cstheme="minorHAnsi"/>
          <w:i/>
        </w:rPr>
      </w:pPr>
    </w:p>
    <w:p w14:paraId="26A4AA4A" w14:textId="77777777" w:rsidR="00CC04E3" w:rsidRPr="007058C0" w:rsidRDefault="00CC04E3" w:rsidP="00CC04E3">
      <w:pPr>
        <w:jc w:val="both"/>
        <w:rPr>
          <w:rFonts w:cstheme="minorHAnsi"/>
          <w:i/>
        </w:rPr>
      </w:pPr>
      <w:r w:rsidRPr="009845DA">
        <w:rPr>
          <w:i/>
        </w:rPr>
        <w:lastRenderedPageBreak/>
        <w:t xml:space="preserve">The following activities are designed around </w:t>
      </w:r>
      <w:r>
        <w:rPr>
          <w:i/>
          <w:u w:val="single"/>
        </w:rPr>
        <w:t>exam questions.</w:t>
      </w:r>
      <w:r>
        <w:rPr>
          <w:i/>
        </w:rPr>
        <w:t xml:space="preserve"> This means you will complete a series of small activities to help you answer an essay question like the one you will receive in your GCSE Literature paper. Use the notes from this booklet and a copy of the text to help you prepare.</w:t>
      </w:r>
    </w:p>
    <w:tbl>
      <w:tblPr>
        <w:tblStyle w:val="TableGrid"/>
        <w:tblW w:w="0" w:type="auto"/>
        <w:tblLook w:val="04A0" w:firstRow="1" w:lastRow="0" w:firstColumn="1" w:lastColumn="0" w:noHBand="0" w:noVBand="1"/>
      </w:tblPr>
      <w:tblGrid>
        <w:gridCol w:w="10456"/>
      </w:tblGrid>
      <w:tr w:rsidR="00CC04E3" w14:paraId="3D40CC28" w14:textId="77777777" w:rsidTr="00CC04E3">
        <w:tc>
          <w:tcPr>
            <w:tcW w:w="10456" w:type="dxa"/>
            <w:shd w:val="clear" w:color="auto" w:fill="000000" w:themeFill="text1"/>
          </w:tcPr>
          <w:p w14:paraId="1625A53D" w14:textId="77777777" w:rsidR="00CC04E3" w:rsidRPr="00CC04E3" w:rsidRDefault="00CC04E3">
            <w:pPr>
              <w:rPr>
                <w:rFonts w:cstheme="minorHAnsi"/>
                <w:b/>
                <w:sz w:val="24"/>
                <w:szCs w:val="24"/>
              </w:rPr>
            </w:pPr>
            <w:r w:rsidRPr="00CC04E3">
              <w:rPr>
                <w:rFonts w:cstheme="minorHAnsi"/>
                <w:b/>
                <w:sz w:val="24"/>
                <w:szCs w:val="24"/>
              </w:rPr>
              <w:t>Activity 9: Essay Preparation</w:t>
            </w:r>
          </w:p>
        </w:tc>
      </w:tr>
    </w:tbl>
    <w:p w14:paraId="79E500CE" w14:textId="77777777" w:rsidR="003B3674" w:rsidRDefault="00CC04E3">
      <w:pPr>
        <w:rPr>
          <w:rFonts w:cstheme="minorHAnsi"/>
          <w:i/>
        </w:rPr>
      </w:pPr>
      <w:r>
        <w:rPr>
          <w:rFonts w:cstheme="minorHAnsi"/>
          <w:i/>
        </w:rPr>
        <w:t>You will be answering the following question:</w:t>
      </w:r>
    </w:p>
    <w:p w14:paraId="615CDCB7" w14:textId="77777777" w:rsidR="00CC04E3" w:rsidRDefault="00CC04E3" w:rsidP="00CC04E3">
      <w:pPr>
        <w:jc w:val="center"/>
        <w:rPr>
          <w:b/>
          <w:sz w:val="32"/>
        </w:rPr>
      </w:pPr>
      <w:r w:rsidRPr="00CC04E3">
        <w:rPr>
          <w:b/>
          <w:sz w:val="32"/>
        </w:rPr>
        <w:t>How far does Priestley present Mr Birling as an unlikeable character?</w:t>
      </w:r>
    </w:p>
    <w:p w14:paraId="428C3850" w14:textId="77777777" w:rsidR="00CC04E3" w:rsidRDefault="00CC04E3" w:rsidP="00A84FF0">
      <w:pPr>
        <w:jc w:val="both"/>
        <w:rPr>
          <w:rFonts w:cstheme="minorHAnsi"/>
          <w:i/>
        </w:rPr>
      </w:pPr>
      <w:r w:rsidRPr="00CC04E3">
        <w:rPr>
          <w:rFonts w:cstheme="minorHAnsi"/>
          <w:i/>
        </w:rPr>
        <w:t xml:space="preserve">Complete the following analytical </w:t>
      </w:r>
      <w:r>
        <w:rPr>
          <w:rFonts w:cstheme="minorHAnsi"/>
          <w:i/>
        </w:rPr>
        <w:t>verbs to help you explore Priestley’s authorial intent with Mr. Birling’s character. Authorial intent is when you explain</w:t>
      </w:r>
      <w:r w:rsidRPr="00CC04E3">
        <w:rPr>
          <w:rFonts w:cstheme="minorHAnsi"/>
          <w:b/>
          <w:i/>
          <w:sz w:val="24"/>
        </w:rPr>
        <w:t xml:space="preserve"> what</w:t>
      </w:r>
      <w:r w:rsidRPr="00CC04E3">
        <w:rPr>
          <w:rFonts w:cstheme="minorHAnsi"/>
          <w:i/>
          <w:sz w:val="24"/>
        </w:rPr>
        <w:t xml:space="preserve"> </w:t>
      </w:r>
      <w:r>
        <w:rPr>
          <w:rFonts w:cstheme="minorHAnsi"/>
          <w:i/>
        </w:rPr>
        <w:t xml:space="preserve">an author is doing and </w:t>
      </w:r>
      <w:r w:rsidRPr="00CC04E3">
        <w:rPr>
          <w:rFonts w:cstheme="minorHAnsi"/>
          <w:b/>
          <w:i/>
          <w:sz w:val="24"/>
        </w:rPr>
        <w:t>why</w:t>
      </w:r>
      <w:r>
        <w:rPr>
          <w:rFonts w:cstheme="minorHAnsi"/>
          <w:i/>
        </w:rPr>
        <w:t xml:space="preserve"> they are doing it. </w:t>
      </w:r>
      <w:r w:rsidR="00A84FF0">
        <w:rPr>
          <w:rFonts w:cstheme="minorHAnsi"/>
          <w:i/>
        </w:rPr>
        <w:t>The ‘why’ is extremely important and often missed out by students in their exams so that is what we are going to start with today.</w:t>
      </w:r>
      <w:r w:rsidR="00705861">
        <w:rPr>
          <w:rFonts w:cstheme="minorHAnsi"/>
          <w:i/>
        </w:rPr>
        <w:t xml:space="preserve"> One has been done for you.</w:t>
      </w:r>
    </w:p>
    <w:p w14:paraId="18593B1E" w14:textId="77777777" w:rsidR="00A84FF0" w:rsidRDefault="00A84FF0" w:rsidP="00A84FF0">
      <w:pPr>
        <w:jc w:val="both"/>
        <w:rPr>
          <w:rFonts w:cstheme="minorHAnsi"/>
          <w:b/>
          <w:sz w:val="24"/>
        </w:rPr>
      </w:pPr>
      <w:r>
        <w:rPr>
          <w:rFonts w:cstheme="minorHAnsi"/>
          <w:b/>
          <w:sz w:val="24"/>
        </w:rPr>
        <w:t>Priestley may present Mr. Birling as an unlikeable character:</w:t>
      </w:r>
    </w:p>
    <w:p w14:paraId="323DB083" w14:textId="77777777" w:rsidR="00773EE7" w:rsidRDefault="00773EE7" w:rsidP="00A84FF0">
      <w:pPr>
        <w:jc w:val="both"/>
        <w:rPr>
          <w:rFonts w:cstheme="minorHAnsi"/>
          <w:b/>
          <w:sz w:val="24"/>
        </w:rPr>
      </w:pPr>
    </w:p>
    <w:p w14:paraId="03A9576D" w14:textId="77777777" w:rsidR="00A84FF0" w:rsidRDefault="00A84FF0" w:rsidP="00A84FF0">
      <w:pPr>
        <w:pStyle w:val="ListParagraph"/>
        <w:numPr>
          <w:ilvl w:val="0"/>
          <w:numId w:val="12"/>
        </w:numPr>
        <w:jc w:val="both"/>
        <w:rPr>
          <w:rFonts w:cstheme="minorHAnsi"/>
          <w:b/>
          <w:sz w:val="24"/>
        </w:rPr>
      </w:pPr>
      <w:r>
        <w:rPr>
          <w:rFonts w:cstheme="minorHAnsi"/>
          <w:b/>
          <w:sz w:val="24"/>
        </w:rPr>
        <w:t>to warn</w:t>
      </w:r>
      <w:r w:rsidR="00705861">
        <w:rPr>
          <w:rFonts w:cstheme="minorHAnsi"/>
          <w:b/>
          <w:sz w:val="24"/>
        </w:rPr>
        <w:t xml:space="preserve"> </w:t>
      </w:r>
    </w:p>
    <w:p w14:paraId="128BAF2A" w14:textId="77777777" w:rsidR="00A84FF0" w:rsidRDefault="00A84FF0" w:rsidP="00A84FF0">
      <w:pPr>
        <w:jc w:val="both"/>
        <w:rPr>
          <w:rFonts w:cstheme="minorHAnsi"/>
          <w:b/>
          <w:sz w:val="24"/>
        </w:rPr>
      </w:pPr>
    </w:p>
    <w:p w14:paraId="13CBAB70" w14:textId="77777777" w:rsidR="00A84FF0" w:rsidRDefault="00A84FF0" w:rsidP="00A84FF0">
      <w:pPr>
        <w:pStyle w:val="ListParagraph"/>
        <w:numPr>
          <w:ilvl w:val="0"/>
          <w:numId w:val="12"/>
        </w:numPr>
        <w:jc w:val="both"/>
        <w:rPr>
          <w:rFonts w:cstheme="minorHAnsi"/>
          <w:b/>
          <w:sz w:val="24"/>
        </w:rPr>
      </w:pPr>
      <w:r>
        <w:rPr>
          <w:rFonts w:cstheme="minorHAnsi"/>
          <w:b/>
          <w:sz w:val="24"/>
        </w:rPr>
        <w:t>to teach</w:t>
      </w:r>
      <w:r w:rsidR="00705861">
        <w:rPr>
          <w:rFonts w:cstheme="minorHAnsi"/>
          <w:b/>
          <w:sz w:val="24"/>
        </w:rPr>
        <w:t xml:space="preserve"> </w:t>
      </w:r>
      <w:r w:rsidR="00705861">
        <w:rPr>
          <w:rFonts w:cstheme="minorHAnsi"/>
          <w:b/>
          <w:color w:val="FF0000"/>
          <w:sz w:val="24"/>
        </w:rPr>
        <w:t>audiences about the dangers of capitalism and the way it can bring out the worst in people.</w:t>
      </w:r>
    </w:p>
    <w:p w14:paraId="077C9E9D" w14:textId="77777777" w:rsidR="00A84FF0" w:rsidRDefault="00A84FF0" w:rsidP="00A84FF0">
      <w:pPr>
        <w:pStyle w:val="ListParagraph"/>
        <w:rPr>
          <w:rFonts w:cstheme="minorHAnsi"/>
          <w:b/>
          <w:sz w:val="24"/>
        </w:rPr>
      </w:pPr>
    </w:p>
    <w:p w14:paraId="52DDA5FB" w14:textId="77777777" w:rsidR="00A84FF0" w:rsidRPr="00A84FF0" w:rsidRDefault="00A84FF0" w:rsidP="00A84FF0">
      <w:pPr>
        <w:pStyle w:val="ListParagraph"/>
        <w:rPr>
          <w:rFonts w:cstheme="minorHAnsi"/>
          <w:b/>
          <w:sz w:val="24"/>
        </w:rPr>
      </w:pPr>
    </w:p>
    <w:p w14:paraId="1C3569D3" w14:textId="77777777" w:rsidR="00A84FF0" w:rsidRDefault="00A84FF0" w:rsidP="00A84FF0">
      <w:pPr>
        <w:pStyle w:val="ListParagraph"/>
        <w:numPr>
          <w:ilvl w:val="0"/>
          <w:numId w:val="12"/>
        </w:numPr>
        <w:jc w:val="both"/>
        <w:rPr>
          <w:rFonts w:cstheme="minorHAnsi"/>
          <w:b/>
          <w:sz w:val="24"/>
        </w:rPr>
      </w:pPr>
      <w:r>
        <w:rPr>
          <w:rFonts w:cstheme="minorHAnsi"/>
          <w:b/>
          <w:sz w:val="24"/>
        </w:rPr>
        <w:t>to reveal the importance of</w:t>
      </w:r>
    </w:p>
    <w:p w14:paraId="48297CBF" w14:textId="77777777" w:rsidR="00773EE7" w:rsidRDefault="00773EE7" w:rsidP="00773EE7">
      <w:pPr>
        <w:jc w:val="both"/>
        <w:rPr>
          <w:rFonts w:cstheme="minorHAnsi"/>
          <w:b/>
          <w:sz w:val="24"/>
        </w:rPr>
      </w:pPr>
    </w:p>
    <w:p w14:paraId="7AA394F5" w14:textId="77777777" w:rsidR="00773EE7" w:rsidRDefault="00773EE7" w:rsidP="00773EE7">
      <w:pPr>
        <w:pStyle w:val="ListParagraph"/>
        <w:numPr>
          <w:ilvl w:val="0"/>
          <w:numId w:val="12"/>
        </w:numPr>
        <w:jc w:val="both"/>
        <w:rPr>
          <w:rFonts w:cstheme="minorHAnsi"/>
          <w:b/>
          <w:sz w:val="24"/>
        </w:rPr>
      </w:pPr>
      <w:r>
        <w:rPr>
          <w:rFonts w:cstheme="minorHAnsi"/>
          <w:b/>
          <w:sz w:val="24"/>
        </w:rPr>
        <w:t>to criticise</w:t>
      </w:r>
    </w:p>
    <w:p w14:paraId="70967895" w14:textId="77777777" w:rsidR="00773EE7" w:rsidRPr="00773EE7" w:rsidRDefault="00773EE7" w:rsidP="00773EE7">
      <w:pPr>
        <w:pStyle w:val="ListParagraph"/>
        <w:rPr>
          <w:rFonts w:cstheme="minorHAnsi"/>
          <w:b/>
          <w:sz w:val="24"/>
        </w:rPr>
      </w:pPr>
    </w:p>
    <w:p w14:paraId="579CD673" w14:textId="77777777" w:rsidR="00773EE7" w:rsidRDefault="00773EE7" w:rsidP="00773EE7">
      <w:pPr>
        <w:pStyle w:val="ListParagraph"/>
        <w:jc w:val="both"/>
        <w:rPr>
          <w:rFonts w:cstheme="minorHAnsi"/>
          <w:b/>
          <w:sz w:val="24"/>
        </w:rPr>
      </w:pPr>
    </w:p>
    <w:p w14:paraId="36DBF064" w14:textId="77777777" w:rsidR="00705861" w:rsidRDefault="00773EE7" w:rsidP="00705861">
      <w:pPr>
        <w:pStyle w:val="ListParagraph"/>
        <w:numPr>
          <w:ilvl w:val="0"/>
          <w:numId w:val="12"/>
        </w:numPr>
        <w:jc w:val="both"/>
        <w:rPr>
          <w:rFonts w:cstheme="minorHAnsi"/>
          <w:b/>
          <w:sz w:val="24"/>
        </w:rPr>
      </w:pPr>
      <w:r>
        <w:rPr>
          <w:rFonts w:cstheme="minorHAnsi"/>
          <w:b/>
          <w:sz w:val="24"/>
        </w:rPr>
        <w:t>to advocate</w:t>
      </w:r>
    </w:p>
    <w:p w14:paraId="2EA1F469" w14:textId="77777777" w:rsidR="00705861" w:rsidRDefault="00705861" w:rsidP="00705861">
      <w:pPr>
        <w:jc w:val="both"/>
        <w:rPr>
          <w:rFonts w:cstheme="minorHAnsi"/>
          <w:b/>
          <w:sz w:val="24"/>
        </w:rPr>
      </w:pPr>
    </w:p>
    <w:p w14:paraId="162A2FF2" w14:textId="77777777" w:rsidR="00705861" w:rsidRDefault="00705861" w:rsidP="00705861">
      <w:pPr>
        <w:jc w:val="both"/>
        <w:rPr>
          <w:rFonts w:cstheme="minorHAnsi"/>
          <w:i/>
          <w:sz w:val="24"/>
        </w:rPr>
      </w:pPr>
      <w:r>
        <w:rPr>
          <w:rFonts w:cstheme="minorHAnsi"/>
          <w:b/>
          <w:noProof/>
          <w:sz w:val="24"/>
          <w:lang w:eastAsia="en-GB"/>
        </w:rPr>
        <mc:AlternateContent>
          <mc:Choice Requires="wps">
            <w:drawing>
              <wp:anchor distT="0" distB="0" distL="114300" distR="114300" simplePos="0" relativeHeight="251767808" behindDoc="0" locked="0" layoutInCell="1" allowOverlap="1" wp14:anchorId="494877A5" wp14:editId="7C22D8AB">
                <wp:simplePos x="0" y="0"/>
                <wp:positionH relativeFrom="column">
                  <wp:posOffset>-57807</wp:posOffset>
                </wp:positionH>
                <wp:positionV relativeFrom="paragraph">
                  <wp:posOffset>452076</wp:posOffset>
                </wp:positionV>
                <wp:extent cx="6799580" cy="851097"/>
                <wp:effectExtent l="0" t="0" r="20320" b="25400"/>
                <wp:wrapNone/>
                <wp:docPr id="203" name="Rectangle 203"/>
                <wp:cNvGraphicFramePr/>
                <a:graphic xmlns:a="http://schemas.openxmlformats.org/drawingml/2006/main">
                  <a:graphicData uri="http://schemas.microsoft.com/office/word/2010/wordprocessingShape">
                    <wps:wsp>
                      <wps:cNvSpPr/>
                      <wps:spPr>
                        <a:xfrm>
                          <a:off x="0" y="0"/>
                          <a:ext cx="6799580" cy="851097"/>
                        </a:xfrm>
                        <a:prstGeom prst="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2E0AFBBB" id="Rectangle 203" o:spid="_x0000_s1026" style="position:absolute;margin-left:-4.55pt;margin-top:35.6pt;width:535.4pt;height:67pt;z-index:2517678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" filled="f" strokecolor="black [3213]" strokeweight="1pt"/>
            </w:pict>
          </mc:Fallback>
        </mc:AlternateContent>
      </w:r>
      <w:r>
        <w:rPr>
          <w:rFonts w:cstheme="minorHAnsi"/>
          <w:i/>
          <w:sz w:val="24"/>
        </w:rPr>
        <w:t>Pick three of your sentences from above and rewrite them below. This time, extend your sentences with the connectives ‘because’, ‘but’ or ‘so’. Look at the example below to help you.</w:t>
      </w:r>
    </w:p>
    <w:p w14:paraId="6B7E1B8C" w14:textId="77777777" w:rsidR="00705861" w:rsidRPr="00705861" w:rsidRDefault="00705861" w:rsidP="00705861">
      <w:pPr>
        <w:jc w:val="both"/>
        <w:rPr>
          <w:rFonts w:cstheme="minorHAnsi"/>
          <w:b/>
          <w:color w:val="000000" w:themeColor="text1"/>
          <w:sz w:val="24"/>
        </w:rPr>
      </w:pPr>
      <w:bookmarkStart w:id="0" w:name="_Hlk35096746"/>
      <w:r>
        <w:rPr>
          <w:rFonts w:cstheme="minorHAnsi"/>
          <w:b/>
          <w:sz w:val="24"/>
        </w:rPr>
        <w:t xml:space="preserve">Priestley may present Mr. Birling as an unlikeable character </w:t>
      </w:r>
      <w:r w:rsidRPr="00705861">
        <w:rPr>
          <w:rFonts w:cstheme="minorHAnsi"/>
          <w:b/>
          <w:color w:val="FF0000"/>
          <w:sz w:val="28"/>
          <w:u w:val="single"/>
        </w:rPr>
        <w:t>to teach</w:t>
      </w:r>
      <w:r w:rsidRPr="00705861">
        <w:rPr>
          <w:rFonts w:cstheme="minorHAnsi"/>
          <w:b/>
          <w:color w:val="FF0000"/>
          <w:sz w:val="28"/>
        </w:rPr>
        <w:t xml:space="preserve"> </w:t>
      </w:r>
      <w:r w:rsidRPr="00705861">
        <w:rPr>
          <w:rFonts w:cstheme="minorHAnsi"/>
          <w:b/>
          <w:color w:val="000000" w:themeColor="text1"/>
          <w:sz w:val="24"/>
        </w:rPr>
        <w:t>audiences about the dangers of capitalism and the way it can bring out the worst in people</w:t>
      </w:r>
      <w:r>
        <w:rPr>
          <w:rFonts w:cstheme="minorHAnsi"/>
          <w:b/>
          <w:color w:val="000000" w:themeColor="text1"/>
          <w:sz w:val="24"/>
        </w:rPr>
        <w:t xml:space="preserve"> </w:t>
      </w:r>
      <w:r w:rsidRPr="00705861">
        <w:rPr>
          <w:rFonts w:cstheme="minorHAnsi"/>
          <w:b/>
          <w:color w:val="FF0000"/>
          <w:sz w:val="28"/>
          <w:u w:val="single"/>
        </w:rPr>
        <w:t>so</w:t>
      </w:r>
      <w:r>
        <w:rPr>
          <w:rFonts w:cstheme="minorHAnsi"/>
          <w:b/>
          <w:color w:val="000000" w:themeColor="text1"/>
          <w:sz w:val="24"/>
        </w:rPr>
        <w:t xml:space="preserve"> he comes across as greedy, selfish and a man concerned only with self-preservation from the very beginning.</w:t>
      </w:r>
    </w:p>
    <w:bookmarkEnd w:id="0"/>
    <w:p w14:paraId="5FF3B262" w14:textId="77777777" w:rsidR="003B3674" w:rsidRPr="00705861" w:rsidRDefault="003B3674">
      <w:pPr>
        <w:rPr>
          <w:rFonts w:cstheme="minorHAnsi"/>
          <w:b/>
          <w:color w:val="000000" w:themeColor="text1"/>
        </w:rPr>
      </w:pPr>
    </w:p>
    <w:p w14:paraId="230F426E" w14:textId="77777777" w:rsidR="00705861" w:rsidRDefault="00705861">
      <w:pPr>
        <w:rPr>
          <w:rFonts w:cstheme="minorHAnsi"/>
          <w:b/>
        </w:rPr>
      </w:pPr>
      <w:r>
        <w:rPr>
          <w:rFonts w:cstheme="minorHAnsi"/>
          <w:b/>
        </w:rPr>
        <w:t>1.</w:t>
      </w:r>
    </w:p>
    <w:p w14:paraId="1B742DDC" w14:textId="77777777" w:rsidR="00705861" w:rsidRDefault="00705861">
      <w:pPr>
        <w:rPr>
          <w:rFonts w:cstheme="minorHAnsi"/>
          <w:b/>
        </w:rPr>
      </w:pPr>
    </w:p>
    <w:p w14:paraId="531017BA" w14:textId="77777777" w:rsidR="00705861" w:rsidRDefault="00705861">
      <w:pPr>
        <w:rPr>
          <w:rFonts w:cstheme="minorHAnsi"/>
          <w:b/>
        </w:rPr>
      </w:pPr>
    </w:p>
    <w:p w14:paraId="2B6B2D5D" w14:textId="77777777" w:rsidR="00705861" w:rsidRDefault="00705861">
      <w:pPr>
        <w:rPr>
          <w:rFonts w:cstheme="minorHAnsi"/>
          <w:b/>
        </w:rPr>
      </w:pPr>
      <w:r>
        <w:rPr>
          <w:rFonts w:cstheme="minorHAnsi"/>
          <w:b/>
        </w:rPr>
        <w:t>2.</w:t>
      </w:r>
    </w:p>
    <w:p w14:paraId="49B806C0" w14:textId="77777777" w:rsidR="00705861" w:rsidRDefault="00705861">
      <w:pPr>
        <w:rPr>
          <w:rFonts w:cstheme="minorHAnsi"/>
          <w:b/>
        </w:rPr>
      </w:pPr>
    </w:p>
    <w:p w14:paraId="33E7D5E8" w14:textId="77777777" w:rsidR="00705861" w:rsidRDefault="00705861">
      <w:pPr>
        <w:rPr>
          <w:rFonts w:cstheme="minorHAnsi"/>
          <w:b/>
        </w:rPr>
      </w:pPr>
    </w:p>
    <w:p w14:paraId="6005FD2C" w14:textId="77777777" w:rsidR="00705861" w:rsidRPr="007058C0" w:rsidRDefault="00705861">
      <w:pPr>
        <w:rPr>
          <w:rFonts w:cstheme="minorHAnsi"/>
          <w:b/>
        </w:rPr>
      </w:pPr>
      <w:r>
        <w:rPr>
          <w:rFonts w:cstheme="minorHAnsi"/>
          <w:b/>
        </w:rPr>
        <w:t>3.</w:t>
      </w:r>
    </w:p>
    <w:p w14:paraId="60CE5D4B" w14:textId="77777777" w:rsidR="003B3674" w:rsidRPr="007058C0" w:rsidRDefault="008E0D4C" w:rsidP="008E0D4C">
      <w:pPr>
        <w:jc w:val="both"/>
        <w:rPr>
          <w:rFonts w:cstheme="minorHAnsi"/>
          <w:b/>
        </w:rPr>
      </w:pPr>
      <w:r>
        <w:rPr>
          <w:rFonts w:cstheme="minorHAnsi"/>
          <w:b/>
          <w:noProof/>
          <w:sz w:val="24"/>
          <w:lang w:eastAsia="en-GB"/>
        </w:rPr>
        <w:lastRenderedPageBreak/>
        <mc:AlternateContent>
          <mc:Choice Requires="wps">
            <w:drawing>
              <wp:anchor distT="0" distB="0" distL="114300" distR="114300" simplePos="0" relativeHeight="251769856" behindDoc="0" locked="0" layoutInCell="1" allowOverlap="1" wp14:anchorId="5FDF0F41" wp14:editId="0B5929A0">
                <wp:simplePos x="0" y="0"/>
                <wp:positionH relativeFrom="margin">
                  <wp:posOffset>-89338</wp:posOffset>
                </wp:positionH>
                <wp:positionV relativeFrom="paragraph">
                  <wp:posOffset>436179</wp:posOffset>
                </wp:positionV>
                <wp:extent cx="6799580" cy="1292773"/>
                <wp:effectExtent l="0" t="0" r="20320" b="22225"/>
                <wp:wrapNone/>
                <wp:docPr id="204" name="Rectangle 204"/>
                <wp:cNvGraphicFramePr/>
                <a:graphic xmlns:a="http://schemas.openxmlformats.org/drawingml/2006/main">
                  <a:graphicData uri="http://schemas.microsoft.com/office/word/2010/wordprocessingShape">
                    <wps:wsp>
                      <wps:cNvSpPr/>
                      <wps:spPr>
                        <a:xfrm>
                          <a:off x="0" y="0"/>
                          <a:ext cx="6799580" cy="1292773"/>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6E516BC7" id="Rectangle 204" o:spid="_x0000_s1026" style="position:absolute;margin-left:-7.05pt;margin-top:34.35pt;width:535.4pt;height:101.8pt;z-index:251769856;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" filled="f" strokecolor="windowText" strokeweight="1pt">
                <w10:wrap anchorx="margin"/>
              </v:rect>
            </w:pict>
          </mc:Fallback>
        </mc:AlternateContent>
      </w:r>
      <w:r w:rsidR="00243C63">
        <w:rPr>
          <w:rFonts w:cstheme="minorHAnsi"/>
          <w:i/>
          <w:sz w:val="24"/>
        </w:rPr>
        <w:t>Pick one of the sentences above. Copy it out again. Extend it by using one analytical verb to lead in to a second</w:t>
      </w:r>
      <w:r>
        <w:rPr>
          <w:rFonts w:cstheme="minorHAnsi"/>
          <w:i/>
          <w:sz w:val="24"/>
        </w:rPr>
        <w:t xml:space="preserve"> analytical verb in order to </w:t>
      </w:r>
      <w:r w:rsidR="00243C63">
        <w:rPr>
          <w:rFonts w:cstheme="minorHAnsi"/>
          <w:i/>
          <w:sz w:val="24"/>
        </w:rPr>
        <w:t>explore more of Priestley’s authorial intent</w:t>
      </w:r>
      <w:r>
        <w:rPr>
          <w:rFonts w:cstheme="minorHAnsi"/>
          <w:i/>
          <w:sz w:val="24"/>
        </w:rPr>
        <w:t>. Look at the example below to help you.</w:t>
      </w:r>
    </w:p>
    <w:p w14:paraId="67DDFE0E" w14:textId="77777777" w:rsidR="008E0D4C" w:rsidRPr="008E0D4C" w:rsidRDefault="008E0D4C" w:rsidP="008E0D4C">
      <w:pPr>
        <w:jc w:val="both"/>
        <w:rPr>
          <w:rFonts w:cstheme="minorHAnsi"/>
          <w:b/>
          <w:color w:val="FF0000"/>
          <w:sz w:val="24"/>
        </w:rPr>
      </w:pPr>
      <w:r>
        <w:rPr>
          <w:rFonts w:cstheme="minorHAnsi"/>
          <w:b/>
          <w:sz w:val="24"/>
        </w:rPr>
        <w:t xml:space="preserve">Priestley may present Mr. Birling as an unlikeable character </w:t>
      </w:r>
      <w:r w:rsidRPr="00705861">
        <w:rPr>
          <w:rFonts w:cstheme="minorHAnsi"/>
          <w:b/>
          <w:color w:val="FF0000"/>
          <w:sz w:val="28"/>
          <w:u w:val="single"/>
        </w:rPr>
        <w:t>to teach</w:t>
      </w:r>
      <w:r w:rsidRPr="00705861">
        <w:rPr>
          <w:rFonts w:cstheme="minorHAnsi"/>
          <w:b/>
          <w:color w:val="FF0000"/>
          <w:sz w:val="28"/>
        </w:rPr>
        <w:t xml:space="preserve"> </w:t>
      </w:r>
      <w:r w:rsidRPr="00705861">
        <w:rPr>
          <w:rFonts w:cstheme="minorHAnsi"/>
          <w:b/>
          <w:color w:val="000000" w:themeColor="text1"/>
          <w:sz w:val="24"/>
        </w:rPr>
        <w:t>audiences about the dangers of capitalism and the way it can bring out the worst in people</w:t>
      </w:r>
      <w:r>
        <w:rPr>
          <w:rFonts w:cstheme="minorHAnsi"/>
          <w:b/>
          <w:color w:val="000000" w:themeColor="text1"/>
          <w:sz w:val="24"/>
        </w:rPr>
        <w:t xml:space="preserve"> </w:t>
      </w:r>
      <w:r w:rsidRPr="00705861">
        <w:rPr>
          <w:rFonts w:cstheme="minorHAnsi"/>
          <w:b/>
          <w:color w:val="FF0000"/>
          <w:sz w:val="28"/>
          <w:u w:val="single"/>
        </w:rPr>
        <w:t>so</w:t>
      </w:r>
      <w:r>
        <w:rPr>
          <w:rFonts w:cstheme="minorHAnsi"/>
          <w:b/>
          <w:color w:val="000000" w:themeColor="text1"/>
          <w:sz w:val="24"/>
        </w:rPr>
        <w:t xml:space="preserve"> he comes across as greedy, selfish and a man concerned only with self-preservation from the very beginning. </w:t>
      </w:r>
      <w:r w:rsidRPr="008E0D4C">
        <w:rPr>
          <w:rFonts w:cstheme="minorHAnsi"/>
          <w:b/>
          <w:color w:val="FF0000"/>
          <w:sz w:val="28"/>
          <w:u w:val="single"/>
        </w:rPr>
        <w:t>Through teaching audiences this</w:t>
      </w:r>
      <w:r>
        <w:rPr>
          <w:rFonts w:cstheme="minorHAnsi"/>
          <w:b/>
          <w:color w:val="FF0000"/>
          <w:sz w:val="24"/>
        </w:rPr>
        <w:t xml:space="preserve">, </w:t>
      </w:r>
      <w:r w:rsidRPr="008E0D4C">
        <w:rPr>
          <w:rFonts w:cstheme="minorHAnsi"/>
          <w:b/>
          <w:sz w:val="24"/>
        </w:rPr>
        <w:t>Priestley</w:t>
      </w:r>
      <w:r>
        <w:rPr>
          <w:rFonts w:cstheme="minorHAnsi"/>
          <w:b/>
          <w:sz w:val="24"/>
        </w:rPr>
        <w:t xml:space="preserve"> may also be </w:t>
      </w:r>
      <w:r w:rsidRPr="008E0D4C">
        <w:rPr>
          <w:rFonts w:cstheme="minorHAnsi"/>
          <w:b/>
          <w:color w:val="FF0000"/>
          <w:sz w:val="28"/>
          <w:u w:val="single"/>
        </w:rPr>
        <w:t>advocating</w:t>
      </w:r>
      <w:r>
        <w:rPr>
          <w:rFonts w:cstheme="minorHAnsi"/>
          <w:b/>
          <w:sz w:val="24"/>
        </w:rPr>
        <w:t xml:space="preserve"> socialist ways of life. If the audience dislike Mr. Birling, a man associated with capitalism, they are more likely to turn to socialism to improve society. </w:t>
      </w:r>
    </w:p>
    <w:p w14:paraId="4A6849EF" w14:textId="77777777" w:rsidR="003B3674" w:rsidRDefault="003B3674">
      <w:pPr>
        <w:rPr>
          <w:rFonts w:cstheme="minorHAnsi"/>
          <w:b/>
        </w:rPr>
      </w:pPr>
    </w:p>
    <w:p w14:paraId="1DE9306A" w14:textId="77777777" w:rsidR="008E0D4C" w:rsidRDefault="008E0D4C" w:rsidP="008E0D4C">
      <w:pPr>
        <w:rPr>
          <w:rFonts w:cstheme="minorHAnsi"/>
          <w:b/>
        </w:rPr>
      </w:pPr>
      <w:r>
        <w:rPr>
          <w:rFonts w:cstheme="minorHAnsi"/>
          <w:b/>
        </w:rPr>
        <w:t>1.</w:t>
      </w:r>
    </w:p>
    <w:p w14:paraId="15F31D24" w14:textId="77777777" w:rsidR="008E0D4C" w:rsidRDefault="008E0D4C" w:rsidP="008E0D4C">
      <w:pPr>
        <w:rPr>
          <w:rFonts w:cstheme="minorHAnsi"/>
          <w:b/>
        </w:rPr>
      </w:pPr>
    </w:p>
    <w:p w14:paraId="2AB19E42" w14:textId="77777777" w:rsidR="008E0D4C" w:rsidRDefault="008E0D4C" w:rsidP="008E0D4C">
      <w:pPr>
        <w:rPr>
          <w:rFonts w:cstheme="minorHAnsi"/>
          <w:b/>
        </w:rPr>
      </w:pPr>
    </w:p>
    <w:p w14:paraId="7B111BF2" w14:textId="77777777" w:rsidR="008E0D4C" w:rsidRDefault="008E0D4C" w:rsidP="008E0D4C">
      <w:pPr>
        <w:rPr>
          <w:rFonts w:cstheme="minorHAnsi"/>
          <w:b/>
        </w:rPr>
      </w:pPr>
    </w:p>
    <w:p w14:paraId="5A6A082D" w14:textId="77777777" w:rsidR="008E0D4C" w:rsidRDefault="008E0D4C" w:rsidP="008E0D4C">
      <w:pPr>
        <w:rPr>
          <w:rFonts w:cstheme="minorHAnsi"/>
          <w:b/>
        </w:rPr>
      </w:pPr>
    </w:p>
    <w:p w14:paraId="30C88A87" w14:textId="77777777" w:rsidR="008E0D4C" w:rsidRDefault="008E0D4C" w:rsidP="008E0D4C">
      <w:pPr>
        <w:rPr>
          <w:rFonts w:cstheme="minorHAnsi"/>
          <w:i/>
        </w:rPr>
      </w:pPr>
      <w:r>
        <w:rPr>
          <w:rFonts w:cstheme="minorHAnsi"/>
          <w:i/>
        </w:rPr>
        <w:t>Write down five quotations you could use in your essay. They do not necessarily have to be spoken by Mr. Birling himself. One has been done for you to give you a sixth quotation.</w:t>
      </w:r>
    </w:p>
    <w:p w14:paraId="18773144" w14:textId="77777777" w:rsidR="008E0D4C" w:rsidRPr="007936E8" w:rsidRDefault="008E0D4C" w:rsidP="007936E8">
      <w:pPr>
        <w:rPr>
          <w:rFonts w:cstheme="minorHAnsi"/>
          <w:b/>
        </w:rPr>
      </w:pPr>
      <w:r w:rsidRPr="007936E8">
        <w:rPr>
          <w:rFonts w:cstheme="minorHAnsi"/>
          <w:b/>
        </w:rPr>
        <w:t>‘</w:t>
      </w:r>
      <w:r w:rsidR="007936E8" w:rsidRPr="007936E8">
        <w:rPr>
          <w:rFonts w:cstheme="minorHAnsi"/>
          <w:b/>
        </w:rPr>
        <w:t>We’re in for a time of steadily increasing prosperity’</w:t>
      </w:r>
    </w:p>
    <w:p w14:paraId="2FA9B779" w14:textId="77777777" w:rsidR="007936E8" w:rsidRDefault="007936E8" w:rsidP="007936E8">
      <w:pPr>
        <w:rPr>
          <w:rFonts w:cstheme="minorHAnsi"/>
        </w:rPr>
      </w:pPr>
      <w:r>
        <w:rPr>
          <w:rFonts w:cstheme="minorHAnsi"/>
        </w:rPr>
        <w:t>1.</w:t>
      </w:r>
    </w:p>
    <w:p w14:paraId="1CF07886" w14:textId="77777777" w:rsidR="007936E8" w:rsidRDefault="007936E8" w:rsidP="007936E8">
      <w:pPr>
        <w:rPr>
          <w:rFonts w:cstheme="minorHAnsi"/>
        </w:rPr>
      </w:pPr>
      <w:r>
        <w:rPr>
          <w:rFonts w:cstheme="minorHAnsi"/>
        </w:rPr>
        <w:t>2.</w:t>
      </w:r>
    </w:p>
    <w:p w14:paraId="504C5ECE" w14:textId="77777777" w:rsidR="007936E8" w:rsidRDefault="007936E8" w:rsidP="007936E8">
      <w:pPr>
        <w:rPr>
          <w:rFonts w:cstheme="minorHAnsi"/>
        </w:rPr>
      </w:pPr>
      <w:r>
        <w:rPr>
          <w:rFonts w:cstheme="minorHAnsi"/>
        </w:rPr>
        <w:t>3.</w:t>
      </w:r>
    </w:p>
    <w:p w14:paraId="1CDDF289" w14:textId="77777777" w:rsidR="007936E8" w:rsidRDefault="007936E8" w:rsidP="007936E8">
      <w:pPr>
        <w:rPr>
          <w:rFonts w:cstheme="minorHAnsi"/>
        </w:rPr>
      </w:pPr>
      <w:r>
        <w:rPr>
          <w:rFonts w:cstheme="minorHAnsi"/>
        </w:rPr>
        <w:t>4.</w:t>
      </w:r>
    </w:p>
    <w:p w14:paraId="09AE2240" w14:textId="77777777" w:rsidR="007936E8" w:rsidRDefault="007936E8" w:rsidP="007936E8">
      <w:pPr>
        <w:rPr>
          <w:rFonts w:cstheme="minorHAnsi"/>
        </w:rPr>
      </w:pPr>
      <w:r>
        <w:rPr>
          <w:rFonts w:cstheme="minorHAnsi"/>
        </w:rPr>
        <w:t>5.</w:t>
      </w:r>
    </w:p>
    <w:p w14:paraId="7864B8BA" w14:textId="77777777" w:rsidR="007936E8" w:rsidRDefault="007936E8" w:rsidP="007936E8">
      <w:pPr>
        <w:rPr>
          <w:rFonts w:cstheme="minorHAnsi"/>
        </w:rPr>
      </w:pPr>
    </w:p>
    <w:p w14:paraId="4B0FC2B6" w14:textId="77777777" w:rsidR="007936E8" w:rsidRDefault="007936E8" w:rsidP="007936E8">
      <w:pPr>
        <w:rPr>
          <w:rFonts w:cstheme="minorHAnsi"/>
          <w:i/>
        </w:rPr>
      </w:pPr>
      <w:r>
        <w:rPr>
          <w:rFonts w:cstheme="minorHAnsi"/>
          <w:i/>
        </w:rPr>
        <w:t>Use your analytical verbs to quickly explain what Priestley is doing with each quotation. You do not need to write in fill sentences as this is just a plan. Look at the example to help you.</w:t>
      </w:r>
    </w:p>
    <w:p w14:paraId="36ADA5CC" w14:textId="77777777" w:rsidR="007936E8" w:rsidRPr="007936E8" w:rsidRDefault="007936E8" w:rsidP="007936E8">
      <w:pPr>
        <w:rPr>
          <w:rFonts w:cstheme="minorHAnsi"/>
          <w:b/>
          <w:color w:val="FF0000"/>
        </w:rPr>
      </w:pPr>
      <w:r w:rsidRPr="007936E8">
        <w:rPr>
          <w:rFonts w:cstheme="minorHAnsi"/>
          <w:b/>
        </w:rPr>
        <w:t xml:space="preserve">Eg. ‘We’re in for a time of steady increasing prosperity’ – </w:t>
      </w:r>
      <w:r w:rsidRPr="007936E8">
        <w:rPr>
          <w:rFonts w:cstheme="minorHAnsi"/>
          <w:b/>
          <w:color w:val="FF0000"/>
          <w:sz w:val="24"/>
          <w:u w:val="single"/>
        </w:rPr>
        <w:t>Exposing</w:t>
      </w:r>
      <w:r w:rsidRPr="007936E8">
        <w:rPr>
          <w:rFonts w:cstheme="minorHAnsi"/>
          <w:b/>
          <w:color w:val="FF0000"/>
        </w:rPr>
        <w:t xml:space="preserve"> Birling, and by extension, all capitalists as being a group of people who are out of touch with reality.</w:t>
      </w:r>
    </w:p>
    <w:p w14:paraId="3EBE493E" w14:textId="77777777" w:rsidR="007936E8" w:rsidRDefault="007936E8" w:rsidP="007936E8">
      <w:pPr>
        <w:rPr>
          <w:rFonts w:cstheme="minorHAnsi"/>
        </w:rPr>
      </w:pPr>
    </w:p>
    <w:p w14:paraId="250CA9F7" w14:textId="77777777" w:rsidR="007936E8" w:rsidRDefault="007936E8" w:rsidP="007936E8">
      <w:pPr>
        <w:rPr>
          <w:rFonts w:cstheme="minorHAnsi"/>
        </w:rPr>
      </w:pPr>
      <w:r>
        <w:rPr>
          <w:rFonts w:cstheme="minorHAnsi"/>
        </w:rPr>
        <w:t>1.</w:t>
      </w:r>
    </w:p>
    <w:p w14:paraId="71E1256B" w14:textId="77777777" w:rsidR="007936E8" w:rsidRDefault="007936E8" w:rsidP="007936E8">
      <w:pPr>
        <w:rPr>
          <w:rFonts w:cstheme="minorHAnsi"/>
        </w:rPr>
      </w:pPr>
      <w:r>
        <w:rPr>
          <w:rFonts w:cstheme="minorHAnsi"/>
        </w:rPr>
        <w:t>2.</w:t>
      </w:r>
    </w:p>
    <w:p w14:paraId="65657F04" w14:textId="77777777" w:rsidR="007936E8" w:rsidRDefault="007936E8" w:rsidP="007936E8">
      <w:pPr>
        <w:rPr>
          <w:rFonts w:cstheme="minorHAnsi"/>
        </w:rPr>
      </w:pPr>
      <w:r>
        <w:rPr>
          <w:rFonts w:cstheme="minorHAnsi"/>
        </w:rPr>
        <w:t>3.</w:t>
      </w:r>
    </w:p>
    <w:p w14:paraId="01C6B41E" w14:textId="77777777" w:rsidR="007936E8" w:rsidRDefault="007936E8" w:rsidP="007936E8">
      <w:pPr>
        <w:rPr>
          <w:rFonts w:cstheme="minorHAnsi"/>
        </w:rPr>
      </w:pPr>
      <w:r>
        <w:rPr>
          <w:rFonts w:cstheme="minorHAnsi"/>
        </w:rPr>
        <w:t>4.</w:t>
      </w:r>
    </w:p>
    <w:p w14:paraId="3EF89972" w14:textId="77777777" w:rsidR="007936E8" w:rsidRDefault="007936E8" w:rsidP="007936E8">
      <w:pPr>
        <w:rPr>
          <w:rFonts w:cstheme="minorHAnsi"/>
        </w:rPr>
      </w:pPr>
      <w:r>
        <w:rPr>
          <w:rFonts w:cstheme="minorHAnsi"/>
        </w:rPr>
        <w:t>5.</w:t>
      </w:r>
    </w:p>
    <w:p w14:paraId="62238D3F" w14:textId="77777777" w:rsidR="007936E8" w:rsidRDefault="007936E8" w:rsidP="007936E8">
      <w:pPr>
        <w:rPr>
          <w:rFonts w:cstheme="minorHAnsi"/>
        </w:rPr>
      </w:pPr>
    </w:p>
    <w:p w14:paraId="08EE8AC6" w14:textId="77777777" w:rsidR="007936E8" w:rsidRDefault="007936E8" w:rsidP="007936E8">
      <w:pPr>
        <w:rPr>
          <w:rFonts w:cstheme="minorHAnsi"/>
        </w:rPr>
      </w:pPr>
    </w:p>
    <w:p w14:paraId="424E7C16" w14:textId="77777777" w:rsidR="007936E8" w:rsidRDefault="007936E8" w:rsidP="007936E8">
      <w:pPr>
        <w:rPr>
          <w:rFonts w:cstheme="minorHAnsi"/>
        </w:rPr>
      </w:pPr>
    </w:p>
    <w:tbl>
      <w:tblPr>
        <w:tblStyle w:val="TableGrid"/>
        <w:tblW w:w="0" w:type="auto"/>
        <w:tblLook w:val="04A0" w:firstRow="1" w:lastRow="0" w:firstColumn="1" w:lastColumn="0" w:noHBand="0" w:noVBand="1"/>
      </w:tblPr>
      <w:tblGrid>
        <w:gridCol w:w="10456"/>
      </w:tblGrid>
      <w:tr w:rsidR="00C1551C" w14:paraId="5A12914B" w14:textId="77777777" w:rsidTr="00C1551C">
        <w:tc>
          <w:tcPr>
            <w:tcW w:w="10456" w:type="dxa"/>
            <w:shd w:val="clear" w:color="auto" w:fill="000000" w:themeFill="text1"/>
          </w:tcPr>
          <w:p w14:paraId="57FB2DA2" w14:textId="77777777" w:rsidR="00C1551C" w:rsidRPr="00C1551C" w:rsidRDefault="00C1551C" w:rsidP="007936E8">
            <w:pPr>
              <w:rPr>
                <w:rFonts w:cstheme="minorHAnsi"/>
                <w:b/>
              </w:rPr>
            </w:pPr>
            <w:r w:rsidRPr="00C1551C">
              <w:rPr>
                <w:rFonts w:cstheme="minorHAnsi"/>
                <w:b/>
                <w:sz w:val="24"/>
              </w:rPr>
              <w:lastRenderedPageBreak/>
              <w:t>Activity 10: I Do</w:t>
            </w:r>
          </w:p>
        </w:tc>
      </w:tr>
    </w:tbl>
    <w:p w14:paraId="155CC43D" w14:textId="77777777" w:rsidR="00C1551C" w:rsidRPr="00C1551C" w:rsidRDefault="00C1551C" w:rsidP="007936E8">
      <w:pPr>
        <w:rPr>
          <w:rFonts w:cstheme="minorHAnsi"/>
          <w:i/>
        </w:rPr>
      </w:pPr>
      <w:r>
        <w:rPr>
          <w:rFonts w:cstheme="minorHAnsi"/>
          <w:i/>
        </w:rPr>
        <w:t xml:space="preserve">Identify the following in this example response which I have pre-prepared. </w:t>
      </w:r>
    </w:p>
    <w:p w14:paraId="22E11168" w14:textId="77777777" w:rsidR="00C1551C" w:rsidRDefault="00C1551C" w:rsidP="00C1551C">
      <w:pPr>
        <w:pStyle w:val="ListParagraph"/>
        <w:numPr>
          <w:ilvl w:val="0"/>
          <w:numId w:val="12"/>
        </w:numPr>
        <w:rPr>
          <w:rFonts w:cstheme="minorHAnsi"/>
          <w:i/>
        </w:rPr>
      </w:pPr>
      <w:r>
        <w:rPr>
          <w:rFonts w:cstheme="minorHAnsi"/>
          <w:i/>
        </w:rPr>
        <w:t>Clear points at the beginning of each paragraph which relate to the question</w:t>
      </w:r>
    </w:p>
    <w:p w14:paraId="2F6593EE" w14:textId="77777777" w:rsidR="00C1551C" w:rsidRDefault="00722EB2" w:rsidP="00C1551C">
      <w:pPr>
        <w:pStyle w:val="ListParagraph"/>
        <w:numPr>
          <w:ilvl w:val="0"/>
          <w:numId w:val="12"/>
        </w:numPr>
        <w:rPr>
          <w:rFonts w:cstheme="minorHAnsi"/>
          <w:i/>
        </w:rPr>
      </w:pPr>
      <w:r>
        <w:rPr>
          <w:rFonts w:cstheme="minorHAnsi"/>
          <w:i/>
        </w:rPr>
        <w:t>Embedded q</w:t>
      </w:r>
      <w:r w:rsidR="00C1551C">
        <w:rPr>
          <w:rFonts w:cstheme="minorHAnsi"/>
          <w:i/>
        </w:rPr>
        <w:t xml:space="preserve">uotations </w:t>
      </w:r>
    </w:p>
    <w:p w14:paraId="66E8E06F" w14:textId="77777777" w:rsidR="00C1551C" w:rsidRDefault="00C1551C" w:rsidP="00C1551C">
      <w:pPr>
        <w:pStyle w:val="ListParagraph"/>
        <w:numPr>
          <w:ilvl w:val="0"/>
          <w:numId w:val="12"/>
        </w:numPr>
        <w:rPr>
          <w:rFonts w:cstheme="minorHAnsi"/>
          <w:i/>
        </w:rPr>
      </w:pPr>
      <w:r>
        <w:rPr>
          <w:rFonts w:cstheme="minorHAnsi"/>
          <w:i/>
        </w:rPr>
        <w:t>Single word analysis</w:t>
      </w:r>
    </w:p>
    <w:p w14:paraId="0EF6ED66" w14:textId="77777777" w:rsidR="00C1551C" w:rsidRDefault="00C1551C" w:rsidP="00C1551C">
      <w:pPr>
        <w:pStyle w:val="ListParagraph"/>
        <w:numPr>
          <w:ilvl w:val="0"/>
          <w:numId w:val="12"/>
        </w:numPr>
        <w:rPr>
          <w:rFonts w:cstheme="minorHAnsi"/>
          <w:i/>
        </w:rPr>
      </w:pPr>
      <w:r>
        <w:rPr>
          <w:rFonts w:cstheme="minorHAnsi"/>
          <w:i/>
        </w:rPr>
        <w:t>Analytical verbs</w:t>
      </w:r>
    </w:p>
    <w:p w14:paraId="31FE2B30" w14:textId="77777777" w:rsidR="00C1551C" w:rsidRDefault="00C1551C" w:rsidP="00C1551C">
      <w:pPr>
        <w:pStyle w:val="ListParagraph"/>
        <w:numPr>
          <w:ilvl w:val="0"/>
          <w:numId w:val="12"/>
        </w:numPr>
        <w:rPr>
          <w:rFonts w:cstheme="minorHAnsi"/>
          <w:i/>
        </w:rPr>
      </w:pPr>
      <w:r>
        <w:rPr>
          <w:rFonts w:cstheme="minorHAnsi"/>
          <w:i/>
        </w:rPr>
        <w:t>Authorial intent (what the writer is doing and why they are doing it.)</w:t>
      </w:r>
    </w:p>
    <w:p w14:paraId="7ECB8EB3" w14:textId="77777777" w:rsidR="00C1551C" w:rsidRDefault="00C1551C" w:rsidP="00C1551C">
      <w:pPr>
        <w:pStyle w:val="ListParagraph"/>
        <w:numPr>
          <w:ilvl w:val="0"/>
          <w:numId w:val="12"/>
        </w:numPr>
        <w:rPr>
          <w:rFonts w:cstheme="minorHAnsi"/>
          <w:i/>
        </w:rPr>
      </w:pPr>
      <w:r>
        <w:rPr>
          <w:rFonts w:cstheme="minorHAnsi"/>
          <w:i/>
        </w:rPr>
        <w:t>Social/historical context</w:t>
      </w:r>
    </w:p>
    <w:p w14:paraId="622E670E" w14:textId="77777777" w:rsidR="00C1551C" w:rsidRDefault="00C1551C" w:rsidP="007936E8">
      <w:pPr>
        <w:rPr>
          <w:rFonts w:cstheme="minorHAnsi"/>
          <w:i/>
        </w:rPr>
      </w:pPr>
      <w:r w:rsidRPr="00C1551C">
        <w:rPr>
          <w:rFonts w:cstheme="minorHAnsi"/>
          <w:noProof/>
          <w:lang w:eastAsia="en-GB"/>
        </w:rPr>
        <mc:AlternateContent>
          <mc:Choice Requires="wps">
            <w:drawing>
              <wp:anchor distT="45720" distB="45720" distL="114300" distR="114300" simplePos="0" relativeHeight="251771904" behindDoc="0" locked="0" layoutInCell="1" allowOverlap="1" wp14:anchorId="769EA003" wp14:editId="3E6D7878">
                <wp:simplePos x="0" y="0"/>
                <wp:positionH relativeFrom="margin">
                  <wp:align>left</wp:align>
                </wp:positionH>
                <wp:positionV relativeFrom="paragraph">
                  <wp:posOffset>342900</wp:posOffset>
                </wp:positionV>
                <wp:extent cx="6684010" cy="2847975"/>
                <wp:effectExtent l="0" t="0" r="21590" b="28575"/>
                <wp:wrapSquare wrapText="bothSides"/>
                <wp:docPr id="20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84010" cy="2847975"/>
                        </a:xfrm>
                        <a:prstGeom prst="rect">
                          <a:avLst/>
                        </a:prstGeom>
                        <a:solidFill>
                          <a:srgbClr val="FFFFFF"/>
                        </a:solidFill>
                        <a:ln w="9525">
                          <a:solidFill>
                            <a:srgbClr val="000000"/>
                          </a:solidFill>
                          <a:miter lim="800000"/>
                          <a:headEnd/>
                          <a:tailEnd/>
                        </a:ln>
                      </wps:spPr>
                      <wps:txbx>
                        <w:txbxContent>
                          <w:p w14:paraId="544AFEC2" w14:textId="77777777" w:rsidR="00C1551C" w:rsidRDefault="00722EB2" w:rsidP="00306A36">
                            <w:pPr>
                              <w:spacing w:line="360" w:lineRule="auto"/>
                              <w:jc w:val="both"/>
                            </w:pPr>
                            <w:r>
                              <w:t>Priestley makes Mr. Birling an extremely unlikeable character, aligning him with capitalist values and ideas so that audiences consider socialism to be a stronger foundation on which to build society.</w:t>
                            </w:r>
                            <w:r w:rsidR="00CA1C21">
                              <w:t xml:space="preserve"> He is a pompous, arrogant and selfish man who is only interested in preserving his luxurious way of life</w:t>
                            </w:r>
                            <w:r w:rsidR="00306A36">
                              <w:t>. Priestley makes him more unlikeable as the play progresses; at the beginning he believes he knows best, lecturing his family on the fact that war will not happen, the Titanic is ‘unsinkable’ and that the world is in ‘for a time of steadily increasing prosperity.’ The noun ‘prosperity’ connotes wealth and luxury, and perhaps Priestley makes Birling say this to criticise capitalists and their obsession with making as much money as they can whilst others suffer in this harsh Edwardian society he presents audiences with. Maybe Priestley is teaching us that money should not be the one thing we live for and that recognising the responsibilities we have to others should be our sole focus. Through teaching us this, he is celebrating socialist values and asking the audience to evaluate and reflect on their actions so that they do not end up like Mr. Birling.</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id="_x0000_s1045" type="#_x0000_t202" style="position:absolute;margin-left:0;margin-top:27pt;width:526.3pt;height:224.25pt;z-index:25177190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">
                <v:textbox>
                  <w:txbxContent>
                    <w:p w:rsidR="00C1551C" w:rsidRDefault="00722EB2" w:rsidP="00306A36">
                      <w:pPr>
                        <w:spacing w:line="360" w:lineRule="auto"/>
                        <w:jc w:val="both"/>
                      </w:pPr>
                      <w:r>
                        <w:t>Priestley makes Mr. Birling an extremely unlikeable character, aligning him with capitalist values and ideas so that audiences consider socialism to be a stronger foundation on which to build society.</w:t>
                      </w:r>
                      <w:r w:rsidR="00CA1C21">
                        <w:t xml:space="preserve"> He is a pompous, arrogant and selfish man who is only interested in preserving his luxurious way of life</w:t>
                      </w:r>
                      <w:r w:rsidR="00306A36">
                        <w:t>. Priestley makes him more unlikeable as the play progresses; at the beginning he believes he knows best, lecturing his family on the fact that war will not happen, the Titanic is ‘unsinkable’ and that the world is in ‘for a time of steadily increasing prosperity.’ The noun ‘prosperity’ connotes wealth and luxury, and perhaps Priestley makes Birling say this to criticise capitalists and their obsession with making as much money as they can whilst others suffer in this harsh Edwardian society he presents audiences with. Maybe Priestley is teaching us that money should not be the one thing we live for and that recognising the responsibilities we have to others should be our sole focus. Through teaching us this, he is celebrating socialist values and asking the audience to evaluate and reflect on their actions so that they do not end up like Mr. Birling.</w:t>
                      </w:r>
                    </w:p>
                  </w:txbxContent>
                </v:textbox>
                <w10:wrap type="square" anchorx="margin"/>
              </v:shape>
            </w:pict>
          </mc:Fallback>
        </mc:AlternateContent>
      </w:r>
      <w:r w:rsidRPr="00C1551C">
        <w:rPr>
          <w:rFonts w:cstheme="minorHAnsi"/>
          <w:i/>
        </w:rPr>
        <w:t xml:space="preserve">Pay close attention to how I am writing. You should aim to replicate this </w:t>
      </w:r>
      <w:r>
        <w:rPr>
          <w:rFonts w:cstheme="minorHAnsi"/>
          <w:i/>
        </w:rPr>
        <w:t>style of writing in your own answer.</w:t>
      </w:r>
    </w:p>
    <w:p w14:paraId="29347202" w14:textId="77777777" w:rsidR="00C1551C" w:rsidRDefault="00C1551C" w:rsidP="007936E8">
      <w:pPr>
        <w:rPr>
          <w:rFonts w:cstheme="minorHAnsi"/>
        </w:rPr>
      </w:pPr>
    </w:p>
    <w:tbl>
      <w:tblPr>
        <w:tblStyle w:val="TableGrid"/>
        <w:tblW w:w="0" w:type="auto"/>
        <w:tblLook w:val="04A0" w:firstRow="1" w:lastRow="0" w:firstColumn="1" w:lastColumn="0" w:noHBand="0" w:noVBand="1"/>
      </w:tblPr>
      <w:tblGrid>
        <w:gridCol w:w="10456"/>
      </w:tblGrid>
      <w:tr w:rsidR="007936E8" w14:paraId="7FD41FA6" w14:textId="77777777" w:rsidTr="007936E8">
        <w:tc>
          <w:tcPr>
            <w:tcW w:w="10456" w:type="dxa"/>
            <w:shd w:val="clear" w:color="auto" w:fill="000000" w:themeFill="text1"/>
          </w:tcPr>
          <w:p w14:paraId="5C067C1C" w14:textId="77777777" w:rsidR="007936E8" w:rsidRPr="007936E8" w:rsidRDefault="007936E8" w:rsidP="007936E8">
            <w:pPr>
              <w:rPr>
                <w:rFonts w:cstheme="minorHAnsi"/>
                <w:b/>
              </w:rPr>
            </w:pPr>
            <w:r w:rsidRPr="007936E8">
              <w:rPr>
                <w:rFonts w:cstheme="minorHAnsi"/>
                <w:b/>
                <w:sz w:val="24"/>
              </w:rPr>
              <w:t>Activity 1</w:t>
            </w:r>
            <w:r w:rsidR="00C1551C">
              <w:rPr>
                <w:rFonts w:cstheme="minorHAnsi"/>
                <w:b/>
                <w:sz w:val="24"/>
              </w:rPr>
              <w:t>1</w:t>
            </w:r>
            <w:r w:rsidRPr="007936E8">
              <w:rPr>
                <w:rFonts w:cstheme="minorHAnsi"/>
                <w:b/>
                <w:sz w:val="24"/>
              </w:rPr>
              <w:t>: Exam Question</w:t>
            </w:r>
          </w:p>
        </w:tc>
      </w:tr>
    </w:tbl>
    <w:p w14:paraId="07CF2F93" w14:textId="77777777" w:rsidR="007936E8" w:rsidRDefault="00CD5A50" w:rsidP="007936E8">
      <w:pPr>
        <w:rPr>
          <w:rFonts w:cstheme="minorHAnsi"/>
          <w:i/>
        </w:rPr>
      </w:pPr>
      <w:r>
        <w:rPr>
          <w:rFonts w:cstheme="minorHAnsi"/>
          <w:i/>
        </w:rPr>
        <w:t>Answer the following exam question. Use everything in this booklet to help you. If you need your copy of the text with you to help, you may use it but remember you will not have a copy in your real exam. Don’t forget to include the following:</w:t>
      </w:r>
    </w:p>
    <w:p w14:paraId="3260CF14" w14:textId="77777777" w:rsidR="00CD5A50" w:rsidRDefault="00CD5A50" w:rsidP="00CD5A50">
      <w:pPr>
        <w:pStyle w:val="ListParagraph"/>
        <w:numPr>
          <w:ilvl w:val="0"/>
          <w:numId w:val="12"/>
        </w:numPr>
        <w:rPr>
          <w:rFonts w:cstheme="minorHAnsi"/>
          <w:i/>
        </w:rPr>
      </w:pPr>
      <w:r>
        <w:rPr>
          <w:rFonts w:cstheme="minorHAnsi"/>
          <w:i/>
        </w:rPr>
        <w:t>Clear points at the beginning of each paragraph which relate to the question</w:t>
      </w:r>
    </w:p>
    <w:p w14:paraId="46F50057" w14:textId="77777777" w:rsidR="00CD5A50" w:rsidRDefault="00CD5A50" w:rsidP="00CD5A50">
      <w:pPr>
        <w:pStyle w:val="ListParagraph"/>
        <w:numPr>
          <w:ilvl w:val="0"/>
          <w:numId w:val="12"/>
        </w:numPr>
        <w:rPr>
          <w:rFonts w:cstheme="minorHAnsi"/>
          <w:i/>
        </w:rPr>
      </w:pPr>
      <w:r>
        <w:rPr>
          <w:rFonts w:cstheme="minorHAnsi"/>
          <w:i/>
        </w:rPr>
        <w:t xml:space="preserve">Quotations </w:t>
      </w:r>
    </w:p>
    <w:p w14:paraId="401AEDC9" w14:textId="77777777" w:rsidR="00CD5A50" w:rsidRDefault="00CD5A50" w:rsidP="00CD5A50">
      <w:pPr>
        <w:pStyle w:val="ListParagraph"/>
        <w:numPr>
          <w:ilvl w:val="0"/>
          <w:numId w:val="12"/>
        </w:numPr>
        <w:rPr>
          <w:rFonts w:cstheme="minorHAnsi"/>
          <w:i/>
        </w:rPr>
      </w:pPr>
      <w:r>
        <w:rPr>
          <w:rFonts w:cstheme="minorHAnsi"/>
          <w:i/>
        </w:rPr>
        <w:t>Single word analysis (You could use your analytical verbs here too. Eg. ‘Priestley has Mr. Birling talk about ‘prosperity’ to criticise…’)</w:t>
      </w:r>
    </w:p>
    <w:p w14:paraId="64210C3D" w14:textId="77777777" w:rsidR="00CD5A50" w:rsidRDefault="00CD5A50" w:rsidP="00CD5A50">
      <w:pPr>
        <w:pStyle w:val="ListParagraph"/>
        <w:numPr>
          <w:ilvl w:val="0"/>
          <w:numId w:val="12"/>
        </w:numPr>
        <w:rPr>
          <w:rFonts w:cstheme="minorHAnsi"/>
          <w:i/>
        </w:rPr>
      </w:pPr>
      <w:r>
        <w:rPr>
          <w:rFonts w:cstheme="minorHAnsi"/>
          <w:i/>
        </w:rPr>
        <w:t>Authorial intent (what the writer is doing and why they are doing it.)</w:t>
      </w:r>
    </w:p>
    <w:p w14:paraId="62DF604B" w14:textId="77777777" w:rsidR="00CD5A50" w:rsidRDefault="00CD5A50" w:rsidP="00CD5A50">
      <w:pPr>
        <w:pStyle w:val="ListParagraph"/>
        <w:numPr>
          <w:ilvl w:val="0"/>
          <w:numId w:val="12"/>
        </w:numPr>
        <w:rPr>
          <w:rFonts w:cstheme="minorHAnsi"/>
          <w:i/>
        </w:rPr>
      </w:pPr>
      <w:r>
        <w:rPr>
          <w:rFonts w:cstheme="minorHAnsi"/>
          <w:i/>
        </w:rPr>
        <w:t>Social/historical context</w:t>
      </w:r>
    </w:p>
    <w:p w14:paraId="2E7DF8CF" w14:textId="77777777" w:rsidR="00CD5A50" w:rsidRDefault="00CD5A50" w:rsidP="00CD5A50">
      <w:pPr>
        <w:rPr>
          <w:rFonts w:cstheme="minorHAnsi"/>
          <w:i/>
        </w:rPr>
      </w:pPr>
      <w:r>
        <w:rPr>
          <w:rFonts w:cstheme="minorHAnsi"/>
          <w:i/>
        </w:rPr>
        <w:t xml:space="preserve">If you are unsure how to structure your essay, start with what </w:t>
      </w:r>
      <w:r w:rsidR="00181620">
        <w:rPr>
          <w:rFonts w:cstheme="minorHAnsi"/>
          <w:i/>
        </w:rPr>
        <w:t>Mr. Birling is like at the beginning of the play and explain how he develops. Remember, the question is asking ‘how far’ Priestley presents Mr. Birling as unlikeable which means you need to make a decision and then use the essay to explain your thoughts. Is he very unlikeable, partially unlikeable or completely likeable? Why?</w:t>
      </w:r>
      <w:r w:rsidR="00306A36">
        <w:rPr>
          <w:rFonts w:cstheme="minorHAnsi"/>
          <w:i/>
        </w:rPr>
        <w:t xml:space="preserve"> Use the paragraph above to help you start if needed.</w:t>
      </w:r>
    </w:p>
    <w:p w14:paraId="31BEF5B1" w14:textId="77777777" w:rsidR="00181620" w:rsidRDefault="00181620" w:rsidP="00181620">
      <w:pPr>
        <w:jc w:val="center"/>
        <w:rPr>
          <w:b/>
          <w:sz w:val="32"/>
        </w:rPr>
      </w:pPr>
      <w:r w:rsidRPr="00CC04E3">
        <w:rPr>
          <w:b/>
          <w:sz w:val="32"/>
        </w:rPr>
        <w:t>How far does Priestley present Mr Birling as an unlikeable character?</w:t>
      </w:r>
    </w:p>
    <w:p w14:paraId="05E44EA3" w14:textId="73D5CCCC" w:rsidR="003B3674" w:rsidRDefault="005D78C0" w:rsidP="00ED46F7">
      <w:pPr>
        <w:spacing w:line="480" w:lineRule="auto"/>
        <w:rPr>
          <w:rFonts w:cstheme="minorHAnsi"/>
        </w:rPr>
      </w:pPr>
      <w:r>
        <w:rPr>
          <w:rFonts w:cstheme="minorHAnsi"/>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Pr>
          <w:rFonts w:cstheme="minorHAnsi"/>
        </w:rPr>
        <w:lastRenderedPageBreak/>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F62EDF">
        <w:rPr>
          <w:rFonts w:cstheme="minorHAnsi"/>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F62EDF">
        <w:rPr>
          <w:rFonts w:cstheme="minorHAnsi"/>
        </w:rPr>
        <w:lastRenderedPageBreak/>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306A36">
        <w:rPr>
          <w:rFonts w:cstheme="minorHAnsi"/>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306A36">
        <w:rPr>
          <w:rFonts w:cstheme="minorHAnsi"/>
        </w:rPr>
        <w:lastRenderedPageBreak/>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A23317">
        <w:rPr>
          <w:rFonts w:cstheme="minorHAnsi"/>
        </w:rPr>
        <w:t>______________________________</w:t>
      </w:r>
      <w:bookmarkStart w:id="1" w:name="_GoBack"/>
      <w:bookmarkEnd w:id="1"/>
    </w:p>
    <w:sectPr w:rsidR="003B3674" w:rsidSect="00FE3EB5">
      <w:footerReference w:type="default" r:id="rId24"/>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2E24F6E" w14:textId="77777777" w:rsidR="00627615" w:rsidRDefault="00627615" w:rsidP="008241C4">
      <w:pPr>
        <w:spacing w:after="0" w:line="240" w:lineRule="auto"/>
      </w:pPr>
      <w:r>
        <w:separator/>
      </w:r>
    </w:p>
  </w:endnote>
  <w:endnote w:type="continuationSeparator" w:id="0">
    <w:p w14:paraId="2213BB9B" w14:textId="77777777" w:rsidR="00627615" w:rsidRDefault="00627615" w:rsidP="008241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MV Boli">
    <w:panose1 w:val="02000500030200090000"/>
    <w:charset w:val="00"/>
    <w:family w:val="auto"/>
    <w:pitch w:val="variable"/>
    <w:sig w:usb0="00000003" w:usb1="00000000" w:usb2="00000100" w:usb3="00000000" w:csb0="00000001"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erlin Sans FB">
    <w:panose1 w:val="020E0602020502020306"/>
    <w:charset w:val="00"/>
    <w:family w:val="swiss"/>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79987472"/>
      <w:docPartObj>
        <w:docPartGallery w:val="Page Numbers (Bottom of Page)"/>
        <w:docPartUnique/>
      </w:docPartObj>
    </w:sdtPr>
    <w:sdtEndPr>
      <w:rPr>
        <w:noProof/>
      </w:rPr>
    </w:sdtEndPr>
    <w:sdtContent>
      <w:p w14:paraId="0861C0EC" w14:textId="3D3E8749" w:rsidR="00661F9E" w:rsidRDefault="00661F9E">
        <w:pPr>
          <w:pStyle w:val="Footer"/>
          <w:jc w:val="right"/>
        </w:pPr>
        <w:r>
          <w:fldChar w:fldCharType="begin"/>
        </w:r>
        <w:r>
          <w:instrText xml:space="preserve"> PAGE   \* MERGEFORMAT </w:instrText>
        </w:r>
        <w:r>
          <w:fldChar w:fldCharType="separate"/>
        </w:r>
        <w:r w:rsidR="00A23317">
          <w:rPr>
            <w:noProof/>
          </w:rPr>
          <w:t>18</w:t>
        </w:r>
        <w:r>
          <w:rPr>
            <w:noProof/>
          </w:rPr>
          <w:fldChar w:fldCharType="end"/>
        </w:r>
      </w:p>
    </w:sdtContent>
  </w:sdt>
  <w:p w14:paraId="2932DD0D" w14:textId="77777777" w:rsidR="00661F9E" w:rsidRDefault="00661F9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458538F" w14:textId="77777777" w:rsidR="00627615" w:rsidRDefault="00627615" w:rsidP="008241C4">
      <w:pPr>
        <w:spacing w:after="0" w:line="240" w:lineRule="auto"/>
      </w:pPr>
      <w:r>
        <w:separator/>
      </w:r>
    </w:p>
  </w:footnote>
  <w:footnote w:type="continuationSeparator" w:id="0">
    <w:p w14:paraId="56ACA55E" w14:textId="77777777" w:rsidR="00627615" w:rsidRDefault="00627615" w:rsidP="008241C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A10F2"/>
    <w:multiLevelType w:val="hybridMultilevel"/>
    <w:tmpl w:val="650ACA8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3EB6B21"/>
    <w:multiLevelType w:val="hybridMultilevel"/>
    <w:tmpl w:val="6C2E969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0E8067FF"/>
    <w:multiLevelType w:val="hybridMultilevel"/>
    <w:tmpl w:val="6C2E969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120D2062"/>
    <w:multiLevelType w:val="hybridMultilevel"/>
    <w:tmpl w:val="6C2E969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2F504D24"/>
    <w:multiLevelType w:val="hybridMultilevel"/>
    <w:tmpl w:val="EFA886E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10E303B"/>
    <w:multiLevelType w:val="hybridMultilevel"/>
    <w:tmpl w:val="017C4DA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9132A42"/>
    <w:multiLevelType w:val="hybridMultilevel"/>
    <w:tmpl w:val="192CEFB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6180C03"/>
    <w:multiLevelType w:val="hybridMultilevel"/>
    <w:tmpl w:val="2D1022B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60597535"/>
    <w:multiLevelType w:val="hybridMultilevel"/>
    <w:tmpl w:val="57B2BD1E"/>
    <w:lvl w:ilvl="0" w:tplc="420C469C">
      <w:start w:val="3"/>
      <w:numFmt w:val="bullet"/>
      <w:lvlText w:val="-"/>
      <w:lvlJc w:val="left"/>
      <w:pPr>
        <w:ind w:left="720" w:hanging="360"/>
      </w:pPr>
      <w:rPr>
        <w:rFonts w:ascii="MV Boli" w:eastAsiaTheme="minorHAnsi" w:hAnsi="MV Boli" w:cs="MV Bol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16067AE"/>
    <w:multiLevelType w:val="hybridMultilevel"/>
    <w:tmpl w:val="380EC2E8"/>
    <w:lvl w:ilvl="0" w:tplc="C58641E6">
      <w:start w:val="1"/>
      <w:numFmt w:val="decimal"/>
      <w:lvlText w:val="%1."/>
      <w:lvlJc w:val="left"/>
      <w:pPr>
        <w:ind w:left="360" w:hanging="360"/>
      </w:pPr>
      <w:rPr>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662D0762"/>
    <w:multiLevelType w:val="hybridMultilevel"/>
    <w:tmpl w:val="5D70003E"/>
    <w:lvl w:ilvl="0" w:tplc="87F2DC8A">
      <w:start w:val="1"/>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963599A"/>
    <w:multiLevelType w:val="hybridMultilevel"/>
    <w:tmpl w:val="6C2E969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6D0D5C42"/>
    <w:multiLevelType w:val="hybridMultilevel"/>
    <w:tmpl w:val="6C2E969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7D83655E"/>
    <w:multiLevelType w:val="hybridMultilevel"/>
    <w:tmpl w:val="6C2E969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7"/>
  </w:num>
  <w:num w:numId="2">
    <w:abstractNumId w:val="8"/>
  </w:num>
  <w:num w:numId="3">
    <w:abstractNumId w:val="0"/>
  </w:num>
  <w:num w:numId="4">
    <w:abstractNumId w:val="13"/>
  </w:num>
  <w:num w:numId="5">
    <w:abstractNumId w:val="3"/>
  </w:num>
  <w:num w:numId="6">
    <w:abstractNumId w:val="1"/>
  </w:num>
  <w:num w:numId="7">
    <w:abstractNumId w:val="2"/>
  </w:num>
  <w:num w:numId="8">
    <w:abstractNumId w:val="12"/>
  </w:num>
  <w:num w:numId="9">
    <w:abstractNumId w:val="11"/>
  </w:num>
  <w:num w:numId="10">
    <w:abstractNumId w:val="9"/>
  </w:num>
  <w:num w:numId="11">
    <w:abstractNumId w:val="4"/>
  </w:num>
  <w:num w:numId="12">
    <w:abstractNumId w:val="10"/>
  </w:num>
  <w:num w:numId="13">
    <w:abstractNumId w:val="6"/>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3EB5"/>
    <w:rsid w:val="00014009"/>
    <w:rsid w:val="00052E96"/>
    <w:rsid w:val="000B20D9"/>
    <w:rsid w:val="00127809"/>
    <w:rsid w:val="00136EEE"/>
    <w:rsid w:val="0014696B"/>
    <w:rsid w:val="0016193A"/>
    <w:rsid w:val="00173D82"/>
    <w:rsid w:val="00181620"/>
    <w:rsid w:val="001A4919"/>
    <w:rsid w:val="001A703A"/>
    <w:rsid w:val="001C605F"/>
    <w:rsid w:val="00205557"/>
    <w:rsid w:val="00243C63"/>
    <w:rsid w:val="00253CF6"/>
    <w:rsid w:val="0027174F"/>
    <w:rsid w:val="002B77C3"/>
    <w:rsid w:val="002D1E59"/>
    <w:rsid w:val="003009FE"/>
    <w:rsid w:val="00306A36"/>
    <w:rsid w:val="00321A18"/>
    <w:rsid w:val="00357DEA"/>
    <w:rsid w:val="003968FF"/>
    <w:rsid w:val="003B3674"/>
    <w:rsid w:val="00556AF2"/>
    <w:rsid w:val="005B38B4"/>
    <w:rsid w:val="005D1FB0"/>
    <w:rsid w:val="005D78C0"/>
    <w:rsid w:val="00627615"/>
    <w:rsid w:val="00655178"/>
    <w:rsid w:val="00661F9E"/>
    <w:rsid w:val="006A5DF2"/>
    <w:rsid w:val="006B649B"/>
    <w:rsid w:val="006E032D"/>
    <w:rsid w:val="00705861"/>
    <w:rsid w:val="007058C0"/>
    <w:rsid w:val="00722EB2"/>
    <w:rsid w:val="007458D8"/>
    <w:rsid w:val="00773EE7"/>
    <w:rsid w:val="007936E8"/>
    <w:rsid w:val="00804E99"/>
    <w:rsid w:val="008241C4"/>
    <w:rsid w:val="00833E08"/>
    <w:rsid w:val="00853FFA"/>
    <w:rsid w:val="008B15C1"/>
    <w:rsid w:val="008B2CB5"/>
    <w:rsid w:val="008B5A2C"/>
    <w:rsid w:val="008E0D4C"/>
    <w:rsid w:val="008F0CD1"/>
    <w:rsid w:val="00910C3D"/>
    <w:rsid w:val="00971864"/>
    <w:rsid w:val="009845DA"/>
    <w:rsid w:val="009B29B8"/>
    <w:rsid w:val="009C6C6E"/>
    <w:rsid w:val="009F0B11"/>
    <w:rsid w:val="00A11F59"/>
    <w:rsid w:val="00A23317"/>
    <w:rsid w:val="00A26B7F"/>
    <w:rsid w:val="00A84FF0"/>
    <w:rsid w:val="00AA2E65"/>
    <w:rsid w:val="00B01DAF"/>
    <w:rsid w:val="00B22CEB"/>
    <w:rsid w:val="00B63D2D"/>
    <w:rsid w:val="00BA7FCF"/>
    <w:rsid w:val="00C1551C"/>
    <w:rsid w:val="00CA1C21"/>
    <w:rsid w:val="00CB067D"/>
    <w:rsid w:val="00CC04E3"/>
    <w:rsid w:val="00CD379A"/>
    <w:rsid w:val="00CD5A50"/>
    <w:rsid w:val="00CE184E"/>
    <w:rsid w:val="00D35E05"/>
    <w:rsid w:val="00D84BBB"/>
    <w:rsid w:val="00DB5BBC"/>
    <w:rsid w:val="00DE6687"/>
    <w:rsid w:val="00E529CE"/>
    <w:rsid w:val="00EB43DF"/>
    <w:rsid w:val="00EC1A7D"/>
    <w:rsid w:val="00ED46F7"/>
    <w:rsid w:val="00F156FD"/>
    <w:rsid w:val="00F23982"/>
    <w:rsid w:val="00F52C7A"/>
    <w:rsid w:val="00F62EDF"/>
    <w:rsid w:val="00F705D2"/>
    <w:rsid w:val="00F7501B"/>
    <w:rsid w:val="00F82FD6"/>
    <w:rsid w:val="00FB1391"/>
    <w:rsid w:val="00FB6F8C"/>
    <w:rsid w:val="00FE3EB5"/>
    <w:rsid w:val="00FF05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C50269"/>
  <w15:chartTrackingRefBased/>
  <w15:docId w15:val="{F493F1E4-91AD-4B83-9E2F-BB284AC4A6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241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8241C4"/>
    <w:pPr>
      <w:tabs>
        <w:tab w:val="center" w:pos="4513"/>
        <w:tab w:val="right" w:pos="9026"/>
      </w:tabs>
      <w:spacing w:after="0" w:line="240" w:lineRule="auto"/>
    </w:pPr>
  </w:style>
  <w:style w:type="character" w:customStyle="1" w:styleId="HeaderChar">
    <w:name w:val="Header Char"/>
    <w:basedOn w:val="DefaultParagraphFont"/>
    <w:link w:val="Header"/>
    <w:uiPriority w:val="99"/>
    <w:rsid w:val="008241C4"/>
  </w:style>
  <w:style w:type="paragraph" w:styleId="Footer">
    <w:name w:val="footer"/>
    <w:basedOn w:val="Normal"/>
    <w:link w:val="FooterChar"/>
    <w:uiPriority w:val="99"/>
    <w:unhideWhenUsed/>
    <w:rsid w:val="008241C4"/>
    <w:pPr>
      <w:tabs>
        <w:tab w:val="center" w:pos="4513"/>
        <w:tab w:val="right" w:pos="9026"/>
      </w:tabs>
      <w:spacing w:after="0" w:line="240" w:lineRule="auto"/>
    </w:pPr>
  </w:style>
  <w:style w:type="character" w:customStyle="1" w:styleId="FooterChar">
    <w:name w:val="Footer Char"/>
    <w:basedOn w:val="DefaultParagraphFont"/>
    <w:link w:val="Footer"/>
    <w:uiPriority w:val="99"/>
    <w:rsid w:val="008241C4"/>
  </w:style>
  <w:style w:type="character" w:styleId="Hyperlink">
    <w:name w:val="Hyperlink"/>
    <w:basedOn w:val="DefaultParagraphFont"/>
    <w:uiPriority w:val="99"/>
    <w:unhideWhenUsed/>
    <w:rsid w:val="00052E96"/>
    <w:rPr>
      <w:color w:val="0000FF"/>
      <w:u w:val="single"/>
    </w:rPr>
  </w:style>
  <w:style w:type="character" w:customStyle="1" w:styleId="UnresolvedMention">
    <w:name w:val="Unresolved Mention"/>
    <w:basedOn w:val="DefaultParagraphFont"/>
    <w:uiPriority w:val="99"/>
    <w:semiHidden/>
    <w:unhideWhenUsed/>
    <w:rsid w:val="00052E96"/>
    <w:rPr>
      <w:color w:val="605E5C"/>
      <w:shd w:val="clear" w:color="auto" w:fill="E1DFDD"/>
    </w:rPr>
  </w:style>
  <w:style w:type="paragraph" w:styleId="ListParagraph">
    <w:name w:val="List Paragraph"/>
    <w:basedOn w:val="Normal"/>
    <w:uiPriority w:val="34"/>
    <w:qFormat/>
    <w:rsid w:val="00052E96"/>
    <w:pPr>
      <w:ind w:left="720"/>
      <w:contextualSpacing/>
    </w:pPr>
  </w:style>
  <w:style w:type="character" w:styleId="Emphasis">
    <w:name w:val="Emphasis"/>
    <w:basedOn w:val="DefaultParagraphFont"/>
    <w:uiPriority w:val="20"/>
    <w:qFormat/>
    <w:rsid w:val="00A26B7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90939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image" Target="media/image15.png"/><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hyperlink" Target="https://www.bl.uk/20th-century-literature/articles/%20an-introduction-to-an-inspector-calls" TargetMode="External"/><Relationship Id="rId10" Type="http://schemas.openxmlformats.org/officeDocument/2006/relationships/image" Target="media/image4.png"/><Relationship Id="rId19" Type="http://schemas.openxmlformats.org/officeDocument/2006/relationships/image" Target="media/image13.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723D2EE9</Template>
  <TotalTime>0</TotalTime>
  <Pages>18</Pages>
  <Words>3790</Words>
  <Characters>21606</Characters>
  <Application>Microsoft Office Word</Application>
  <DocSecurity>0</DocSecurity>
  <Lines>180</Lines>
  <Paragraphs>50</Paragraphs>
  <ScaleCrop>false</ScaleCrop>
  <HeadingPairs>
    <vt:vector size="2" baseType="variant">
      <vt:variant>
        <vt:lpstr>Title</vt:lpstr>
      </vt:variant>
      <vt:variant>
        <vt:i4>1</vt:i4>
      </vt:variant>
    </vt:vector>
  </HeadingPairs>
  <TitlesOfParts>
    <vt:vector size="1" baseType="lpstr">
      <vt:lpstr/>
    </vt:vector>
  </TitlesOfParts>
  <Company>Hadleigh High School</Company>
  <LinksUpToDate>false</LinksUpToDate>
  <CharactersWithSpaces>25346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Stuart Pryke</dc:creator>
  <cp:keywords/>
  <dc:description/>
  <cp:lastModifiedBy>Lisa Willetts</cp:lastModifiedBy>
  <cp:revision>2</cp:revision>
  <dcterms:created xsi:type="dcterms:W3CDTF">2020-03-17T08:31:00Z</dcterms:created>
  <dcterms:modified xsi:type="dcterms:W3CDTF">2020-03-17T08:31:00Z</dcterms:modified>
</cp:coreProperties>
</file>