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6933"/>
        <w:tblW w:w="10216" w:type="dxa"/>
        <w:tblLook w:val="04A0" w:firstRow="1" w:lastRow="0" w:firstColumn="1" w:lastColumn="0" w:noHBand="0" w:noVBand="1"/>
      </w:tblPr>
      <w:tblGrid>
        <w:gridCol w:w="3405"/>
        <w:gridCol w:w="4812"/>
        <w:gridCol w:w="1999"/>
      </w:tblGrid>
      <w:tr w:rsidR="00C14357" w:rsidTr="00C14357">
        <w:trPr>
          <w:trHeight w:val="910"/>
        </w:trPr>
        <w:tc>
          <w:tcPr>
            <w:tcW w:w="3405" w:type="dxa"/>
          </w:tcPr>
          <w:p w:rsidR="00C14357" w:rsidRDefault="00C14357" w:rsidP="00C14357">
            <w:pPr>
              <w:rPr>
                <w:rFonts w:ascii="Arial Rounded MT Bold" w:hAnsi="Arial Rounded MT Bold" w:cs="Arial"/>
                <w:b/>
                <w:bCs/>
                <w:color w:val="000000"/>
                <w:sz w:val="56"/>
                <w:u w:val="single"/>
              </w:rPr>
            </w:pPr>
          </w:p>
        </w:tc>
        <w:tc>
          <w:tcPr>
            <w:tcW w:w="4812" w:type="dxa"/>
          </w:tcPr>
          <w:p w:rsidR="00C14357" w:rsidRPr="00C14357" w:rsidRDefault="00C14357" w:rsidP="00C14357">
            <w:pPr>
              <w:jc w:val="center"/>
              <w:rPr>
                <w:rFonts w:ascii="Arial Rounded MT Bold" w:hAnsi="Arial Rounded MT Bold" w:cs="Arial"/>
                <w:b/>
                <w:bCs/>
                <w:color w:val="000000"/>
                <w:sz w:val="52"/>
                <w:u w:val="single"/>
              </w:rPr>
            </w:pPr>
            <w:r w:rsidRPr="00C14357">
              <w:rPr>
                <w:rFonts w:ascii="Arial Rounded MT Bold" w:hAnsi="Arial Rounded MT Bold" w:cs="Arial"/>
                <w:b/>
                <w:bCs/>
                <w:color w:val="000000"/>
                <w:sz w:val="52"/>
                <w:u w:val="single"/>
              </w:rPr>
              <w:t>Notes</w:t>
            </w:r>
          </w:p>
        </w:tc>
        <w:tc>
          <w:tcPr>
            <w:tcW w:w="1999" w:type="dxa"/>
          </w:tcPr>
          <w:p w:rsidR="00C14357" w:rsidRPr="00C14357" w:rsidRDefault="00C14357" w:rsidP="00C14357">
            <w:pPr>
              <w:jc w:val="center"/>
              <w:rPr>
                <w:rFonts w:ascii="Arial Rounded MT Bold" w:hAnsi="Arial Rounded MT Bold" w:cs="Arial"/>
                <w:b/>
                <w:bCs/>
                <w:color w:val="000000"/>
                <w:sz w:val="32"/>
                <w:u w:val="single"/>
              </w:rPr>
            </w:pPr>
            <w:r w:rsidRPr="00C14357">
              <w:rPr>
                <w:rFonts w:ascii="Arial Rounded MT Bold" w:hAnsi="Arial Rounded MT Bold" w:cs="Arial"/>
                <w:b/>
                <w:bCs/>
                <w:color w:val="000000"/>
                <w:sz w:val="32"/>
                <w:u w:val="single"/>
              </w:rPr>
              <w:t>Achieved</w:t>
            </w:r>
          </w:p>
          <w:p w:rsidR="00C14357" w:rsidRPr="00C14357" w:rsidRDefault="00C14357" w:rsidP="00C14357">
            <w:pPr>
              <w:jc w:val="center"/>
              <w:rPr>
                <w:rFonts w:ascii="Arial Rounded MT Bold" w:hAnsi="Arial Rounded MT Bold" w:cs="Arial"/>
                <w:b/>
                <w:bCs/>
                <w:color w:val="000000"/>
                <w:sz w:val="44"/>
                <w:u w:val="single"/>
              </w:rPr>
            </w:pPr>
            <w:r w:rsidRPr="00C14357">
              <w:rPr>
                <w:rFonts w:ascii="Arial Rounded MT Bold" w:hAnsi="Arial Rounded MT Bold" w:cs="Arial"/>
                <w:b/>
                <w:bCs/>
                <w:color w:val="000000"/>
                <w:sz w:val="16"/>
                <w:u w:val="single"/>
              </w:rPr>
              <w:t>(signed by Mr Moody)</w:t>
            </w:r>
          </w:p>
        </w:tc>
      </w:tr>
      <w:tr w:rsidR="00C14357" w:rsidTr="00C14357">
        <w:trPr>
          <w:trHeight w:val="1539"/>
        </w:trPr>
        <w:tc>
          <w:tcPr>
            <w:tcW w:w="3405" w:type="dxa"/>
            <w:shd w:val="clear" w:color="auto" w:fill="BFBFBF" w:themeFill="background1" w:themeFillShade="BF"/>
          </w:tcPr>
          <w:p w:rsidR="00C14357" w:rsidRDefault="00C14357" w:rsidP="00C14357">
            <w:pPr>
              <w:jc w:val="center"/>
              <w:rPr>
                <w:rFonts w:ascii="Arial Rounded MT Bold" w:hAnsi="Arial Rounded MT Bold" w:cs="Arial"/>
                <w:b/>
                <w:bCs/>
                <w:color w:val="000000"/>
                <w:sz w:val="48"/>
                <w:u w:val="single"/>
              </w:rPr>
            </w:pPr>
          </w:p>
          <w:p w:rsidR="00C14357" w:rsidRPr="00C14357" w:rsidRDefault="00C14357" w:rsidP="00C14357">
            <w:pPr>
              <w:jc w:val="center"/>
              <w:rPr>
                <w:rFonts w:ascii="Arial Rounded MT Bold" w:hAnsi="Arial Rounded MT Bold" w:cs="Arial"/>
                <w:b/>
                <w:bCs/>
                <w:color w:val="000000"/>
                <w:sz w:val="48"/>
                <w:u w:val="single"/>
              </w:rPr>
            </w:pPr>
            <w:r w:rsidRPr="00C14357">
              <w:rPr>
                <w:rFonts w:ascii="Arial Rounded MT Bold" w:hAnsi="Arial Rounded MT Bold" w:cs="Arial"/>
                <w:b/>
                <w:bCs/>
                <w:color w:val="000000"/>
                <w:sz w:val="48"/>
                <w:u w:val="single"/>
              </w:rPr>
              <w:t>LO1</w:t>
            </w:r>
          </w:p>
        </w:tc>
        <w:tc>
          <w:tcPr>
            <w:tcW w:w="4812" w:type="dxa"/>
            <w:shd w:val="clear" w:color="auto" w:fill="BFBFBF" w:themeFill="background1" w:themeFillShade="BF"/>
          </w:tcPr>
          <w:p w:rsidR="00C14357" w:rsidRDefault="00C14357" w:rsidP="00C14357">
            <w:pPr>
              <w:rPr>
                <w:rFonts w:ascii="Arial Rounded MT Bold" w:hAnsi="Arial Rounded MT Bold" w:cs="Arial"/>
                <w:b/>
                <w:bCs/>
                <w:color w:val="000000"/>
                <w:sz w:val="56"/>
                <w:u w:val="single"/>
              </w:rPr>
            </w:pPr>
          </w:p>
        </w:tc>
        <w:tc>
          <w:tcPr>
            <w:tcW w:w="1999" w:type="dxa"/>
            <w:shd w:val="clear" w:color="auto" w:fill="BFBFBF" w:themeFill="background1" w:themeFillShade="BF"/>
          </w:tcPr>
          <w:p w:rsidR="00C14357" w:rsidRDefault="00C14357" w:rsidP="00C14357">
            <w:pPr>
              <w:rPr>
                <w:rFonts w:ascii="Arial Rounded MT Bold" w:hAnsi="Arial Rounded MT Bold" w:cs="Arial"/>
                <w:b/>
                <w:bCs/>
                <w:color w:val="000000"/>
                <w:sz w:val="56"/>
                <w:u w:val="single"/>
              </w:rPr>
            </w:pPr>
          </w:p>
        </w:tc>
      </w:tr>
      <w:tr w:rsidR="00C14357" w:rsidTr="00C14357">
        <w:trPr>
          <w:trHeight w:val="1498"/>
        </w:trPr>
        <w:tc>
          <w:tcPr>
            <w:tcW w:w="3405" w:type="dxa"/>
          </w:tcPr>
          <w:p w:rsidR="00C14357" w:rsidRDefault="00C14357" w:rsidP="00C14357">
            <w:pPr>
              <w:jc w:val="center"/>
              <w:rPr>
                <w:rFonts w:ascii="Arial Rounded MT Bold" w:hAnsi="Arial Rounded MT Bold" w:cs="Arial"/>
                <w:b/>
                <w:bCs/>
                <w:color w:val="000000"/>
                <w:sz w:val="48"/>
                <w:u w:val="single"/>
              </w:rPr>
            </w:pPr>
          </w:p>
          <w:p w:rsidR="00C14357" w:rsidRPr="00C14357" w:rsidRDefault="00C14357" w:rsidP="00C14357">
            <w:pPr>
              <w:jc w:val="center"/>
              <w:rPr>
                <w:rFonts w:ascii="Arial Rounded MT Bold" w:hAnsi="Arial Rounded MT Bold" w:cs="Arial"/>
                <w:b/>
                <w:bCs/>
                <w:color w:val="000000"/>
                <w:sz w:val="48"/>
                <w:u w:val="single"/>
              </w:rPr>
            </w:pPr>
            <w:r w:rsidRPr="00C14357">
              <w:rPr>
                <w:rFonts w:ascii="Arial Rounded MT Bold" w:hAnsi="Arial Rounded MT Bold" w:cs="Arial"/>
                <w:b/>
                <w:bCs/>
                <w:color w:val="000000"/>
                <w:sz w:val="48"/>
                <w:u w:val="single"/>
              </w:rPr>
              <w:t>LO2</w:t>
            </w:r>
          </w:p>
        </w:tc>
        <w:tc>
          <w:tcPr>
            <w:tcW w:w="4812" w:type="dxa"/>
          </w:tcPr>
          <w:p w:rsidR="00C14357" w:rsidRDefault="00C14357" w:rsidP="00C14357">
            <w:pPr>
              <w:rPr>
                <w:rFonts w:ascii="Arial Rounded MT Bold" w:hAnsi="Arial Rounded MT Bold" w:cs="Arial"/>
                <w:b/>
                <w:bCs/>
                <w:color w:val="000000"/>
                <w:sz w:val="56"/>
                <w:u w:val="single"/>
              </w:rPr>
            </w:pPr>
          </w:p>
        </w:tc>
        <w:tc>
          <w:tcPr>
            <w:tcW w:w="1999" w:type="dxa"/>
          </w:tcPr>
          <w:p w:rsidR="00C14357" w:rsidRDefault="00C14357" w:rsidP="00C14357">
            <w:pPr>
              <w:rPr>
                <w:rFonts w:ascii="Arial Rounded MT Bold" w:hAnsi="Arial Rounded MT Bold" w:cs="Arial"/>
                <w:b/>
                <w:bCs/>
                <w:color w:val="000000"/>
                <w:sz w:val="56"/>
                <w:u w:val="single"/>
              </w:rPr>
            </w:pPr>
          </w:p>
        </w:tc>
      </w:tr>
      <w:tr w:rsidR="00C14357" w:rsidTr="00C14357">
        <w:trPr>
          <w:trHeight w:val="1498"/>
        </w:trPr>
        <w:tc>
          <w:tcPr>
            <w:tcW w:w="3405" w:type="dxa"/>
            <w:shd w:val="clear" w:color="auto" w:fill="BFBFBF" w:themeFill="background1" w:themeFillShade="BF"/>
          </w:tcPr>
          <w:p w:rsidR="00C14357" w:rsidRDefault="00C14357" w:rsidP="00C14357">
            <w:pPr>
              <w:jc w:val="center"/>
              <w:rPr>
                <w:rFonts w:ascii="Arial Rounded MT Bold" w:hAnsi="Arial Rounded MT Bold" w:cs="Arial"/>
                <w:b/>
                <w:bCs/>
                <w:color w:val="000000"/>
                <w:sz w:val="48"/>
                <w:u w:val="single"/>
              </w:rPr>
            </w:pPr>
          </w:p>
          <w:p w:rsidR="00C14357" w:rsidRPr="00C14357" w:rsidRDefault="00C14357" w:rsidP="00C14357">
            <w:pPr>
              <w:jc w:val="center"/>
              <w:rPr>
                <w:rFonts w:ascii="Arial Rounded MT Bold" w:hAnsi="Arial Rounded MT Bold" w:cs="Arial"/>
                <w:b/>
                <w:bCs/>
                <w:color w:val="000000"/>
                <w:sz w:val="48"/>
                <w:u w:val="single"/>
              </w:rPr>
            </w:pPr>
            <w:r w:rsidRPr="00C14357">
              <w:rPr>
                <w:rFonts w:ascii="Arial Rounded MT Bold" w:hAnsi="Arial Rounded MT Bold" w:cs="Arial"/>
                <w:b/>
                <w:bCs/>
                <w:color w:val="000000"/>
                <w:sz w:val="48"/>
                <w:u w:val="single"/>
              </w:rPr>
              <w:t>LO3</w:t>
            </w:r>
          </w:p>
        </w:tc>
        <w:tc>
          <w:tcPr>
            <w:tcW w:w="4812" w:type="dxa"/>
            <w:shd w:val="clear" w:color="auto" w:fill="BFBFBF" w:themeFill="background1" w:themeFillShade="BF"/>
          </w:tcPr>
          <w:p w:rsidR="00C14357" w:rsidRDefault="00C14357" w:rsidP="00C14357">
            <w:pPr>
              <w:rPr>
                <w:rFonts w:ascii="Arial Rounded MT Bold" w:hAnsi="Arial Rounded MT Bold" w:cs="Arial"/>
                <w:b/>
                <w:bCs/>
                <w:color w:val="000000"/>
                <w:sz w:val="56"/>
                <w:u w:val="single"/>
              </w:rPr>
            </w:pPr>
          </w:p>
        </w:tc>
        <w:tc>
          <w:tcPr>
            <w:tcW w:w="1999" w:type="dxa"/>
            <w:shd w:val="clear" w:color="auto" w:fill="BFBFBF" w:themeFill="background1" w:themeFillShade="BF"/>
          </w:tcPr>
          <w:p w:rsidR="00C14357" w:rsidRDefault="00C14357" w:rsidP="00C14357">
            <w:pPr>
              <w:rPr>
                <w:rFonts w:ascii="Arial Rounded MT Bold" w:hAnsi="Arial Rounded MT Bold" w:cs="Arial"/>
                <w:b/>
                <w:bCs/>
                <w:color w:val="000000"/>
                <w:sz w:val="56"/>
                <w:u w:val="single"/>
              </w:rPr>
            </w:pPr>
          </w:p>
        </w:tc>
      </w:tr>
      <w:tr w:rsidR="00C14357" w:rsidTr="00C14357">
        <w:trPr>
          <w:trHeight w:val="1498"/>
        </w:trPr>
        <w:tc>
          <w:tcPr>
            <w:tcW w:w="3405" w:type="dxa"/>
          </w:tcPr>
          <w:p w:rsidR="00C14357" w:rsidRDefault="00C14357" w:rsidP="00C14357">
            <w:pPr>
              <w:jc w:val="center"/>
              <w:rPr>
                <w:rFonts w:ascii="Arial Rounded MT Bold" w:hAnsi="Arial Rounded MT Bold" w:cs="Arial"/>
                <w:b/>
                <w:bCs/>
                <w:color w:val="000000"/>
                <w:sz w:val="48"/>
                <w:u w:val="single"/>
              </w:rPr>
            </w:pPr>
          </w:p>
          <w:p w:rsidR="00C14357" w:rsidRPr="00C14357" w:rsidRDefault="00C14357" w:rsidP="00C14357">
            <w:pPr>
              <w:jc w:val="center"/>
              <w:rPr>
                <w:rFonts w:ascii="Arial Rounded MT Bold" w:hAnsi="Arial Rounded MT Bold" w:cs="Arial"/>
                <w:b/>
                <w:bCs/>
                <w:color w:val="000000"/>
                <w:sz w:val="48"/>
                <w:u w:val="single"/>
              </w:rPr>
            </w:pPr>
            <w:r w:rsidRPr="00C14357">
              <w:rPr>
                <w:rFonts w:ascii="Arial Rounded MT Bold" w:hAnsi="Arial Rounded MT Bold" w:cs="Arial"/>
                <w:b/>
                <w:bCs/>
                <w:color w:val="000000"/>
                <w:sz w:val="48"/>
                <w:u w:val="single"/>
              </w:rPr>
              <w:t>LO4</w:t>
            </w:r>
          </w:p>
        </w:tc>
        <w:tc>
          <w:tcPr>
            <w:tcW w:w="4812" w:type="dxa"/>
          </w:tcPr>
          <w:p w:rsidR="00C14357" w:rsidRDefault="00C14357" w:rsidP="00C14357">
            <w:pPr>
              <w:rPr>
                <w:rFonts w:ascii="Arial Rounded MT Bold" w:hAnsi="Arial Rounded MT Bold" w:cs="Arial"/>
                <w:b/>
                <w:bCs/>
                <w:color w:val="000000"/>
                <w:sz w:val="56"/>
                <w:u w:val="single"/>
              </w:rPr>
            </w:pPr>
          </w:p>
        </w:tc>
        <w:tc>
          <w:tcPr>
            <w:tcW w:w="1999" w:type="dxa"/>
          </w:tcPr>
          <w:p w:rsidR="00C14357" w:rsidRDefault="00C14357" w:rsidP="00C14357">
            <w:pPr>
              <w:rPr>
                <w:rFonts w:ascii="Arial Rounded MT Bold" w:hAnsi="Arial Rounded MT Bold" w:cs="Arial"/>
                <w:b/>
                <w:bCs/>
                <w:color w:val="000000"/>
                <w:sz w:val="56"/>
                <w:u w:val="single"/>
              </w:rPr>
            </w:pPr>
          </w:p>
        </w:tc>
      </w:tr>
    </w:tbl>
    <w:p w:rsidR="00C14357" w:rsidRDefault="00C14357">
      <w:pPr>
        <w:rPr>
          <w:rFonts w:ascii="Arial Rounded MT Bold" w:hAnsi="Arial Rounded MT Bold" w:cs="Arial"/>
          <w:b/>
          <w:bCs/>
          <w:color w:val="000000"/>
          <w:sz w:val="5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-169383</wp:posOffset>
            </wp:positionH>
            <wp:positionV relativeFrom="paragraph">
              <wp:posOffset>2901847</wp:posOffset>
            </wp:positionV>
            <wp:extent cx="1976284" cy="1371246"/>
            <wp:effectExtent l="0" t="0" r="5080" b="635"/>
            <wp:wrapNone/>
            <wp:docPr id="5" name="Picture 5" descr="Image result for sports nutr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ports nutrit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84" cy="137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4242198</wp:posOffset>
            </wp:positionH>
            <wp:positionV relativeFrom="paragraph">
              <wp:posOffset>3019277</wp:posOffset>
            </wp:positionV>
            <wp:extent cx="1654189" cy="1222213"/>
            <wp:effectExtent l="0" t="0" r="3175" b="0"/>
            <wp:wrapNone/>
            <wp:docPr id="2" name="Picture 2" descr="Image result for nutrition in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utrition in spor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89" cy="122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275900</wp:posOffset>
            </wp:positionH>
            <wp:positionV relativeFrom="paragraph">
              <wp:posOffset>946180</wp:posOffset>
            </wp:positionV>
            <wp:extent cx="896523" cy="139240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6" t="32058" r="59559" b="15395"/>
                    <a:stretch/>
                  </pic:blipFill>
                  <pic:spPr bwMode="auto">
                    <a:xfrm>
                      <a:off x="0" y="0"/>
                      <a:ext cx="896523" cy="139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4145870</wp:posOffset>
            </wp:positionH>
            <wp:positionV relativeFrom="paragraph">
              <wp:posOffset>848065</wp:posOffset>
            </wp:positionV>
            <wp:extent cx="1924493" cy="1277906"/>
            <wp:effectExtent l="0" t="0" r="0" b="0"/>
            <wp:wrapNone/>
            <wp:docPr id="4" name="Picture 4" descr="Image result for weight lif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eight lift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93" cy="127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-627159</wp:posOffset>
            </wp:positionV>
            <wp:extent cx="6636403" cy="2519916"/>
            <wp:effectExtent l="0" t="0" r="0" b="0"/>
            <wp:wrapNone/>
            <wp:docPr id="1" name="Picture 1" descr="Image by FlamingTex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by FlamingText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03" cy="25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b/>
          <w:bCs/>
          <w:noProof/>
          <w:color w:val="000000"/>
          <w:sz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1371172</wp:posOffset>
                </wp:positionH>
                <wp:positionV relativeFrom="paragraph">
                  <wp:posOffset>2817274</wp:posOffset>
                </wp:positionV>
                <wp:extent cx="4550735" cy="21266"/>
                <wp:effectExtent l="0" t="0" r="21590" b="3619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0735" cy="212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D0046" id="Straight Connec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95pt,221.85pt" to="466.3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Pr="00140A23">
        <w:rPr>
          <w:rFonts w:ascii="Arial Rounded MT Bold" w:hAnsi="Arial Rounded MT Bold" w:cs="Arial"/>
          <w:b/>
          <w:bCs/>
          <w:noProof/>
          <w:color w:val="000000"/>
          <w:sz w:val="5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2413562</wp:posOffset>
                </wp:positionV>
                <wp:extent cx="5295014" cy="1404620"/>
                <wp:effectExtent l="0" t="0" r="127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01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A23" w:rsidRPr="00140A23" w:rsidRDefault="00140A23">
                            <w:pPr>
                              <w:rPr>
                                <w:rFonts w:ascii="Arial Rounded MT Bold" w:hAnsi="Arial Rounded MT Bold"/>
                                <w:sz w:val="56"/>
                              </w:rPr>
                            </w:pPr>
                            <w:r w:rsidRPr="00140A23">
                              <w:rPr>
                                <w:rFonts w:ascii="Arial Rounded MT Bold" w:hAnsi="Arial Rounded MT Bold"/>
                                <w:sz w:val="56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0.05pt;width:416.95pt;height:110.6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XYIQIAAB4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" stroked="f">
                <v:textbox style="mso-fit-shape-to-text:t">
                  <w:txbxContent>
                    <w:p w:rsidR="00140A23" w:rsidRPr="00140A23" w:rsidRDefault="00140A23">
                      <w:pPr>
                        <w:rPr>
                          <w:rFonts w:ascii="Arial Rounded MT Bold" w:hAnsi="Arial Rounded MT Bold"/>
                          <w:sz w:val="56"/>
                        </w:rPr>
                      </w:pPr>
                      <w:r w:rsidRPr="00140A23">
                        <w:rPr>
                          <w:rFonts w:ascii="Arial Rounded MT Bold" w:hAnsi="Arial Rounded MT Bold"/>
                          <w:sz w:val="56"/>
                        </w:rPr>
                        <w:t>Name: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A23">
        <w:rPr>
          <w:rFonts w:ascii="Arial Rounded MT Bold" w:hAnsi="Arial Rounded MT Bold" w:cs="Arial"/>
          <w:b/>
          <w:bCs/>
          <w:color w:val="000000"/>
          <w:sz w:val="56"/>
          <w:u w:val="single"/>
        </w:rPr>
        <w:br w:type="page"/>
      </w:r>
    </w:p>
    <w:p w:rsidR="00140A23" w:rsidRDefault="00140A23">
      <w:pPr>
        <w:rPr>
          <w:rFonts w:ascii="Arial Rounded MT Bold" w:hAnsi="Arial Rounded MT Bold" w:cs="Arial"/>
          <w:b/>
          <w:bCs/>
          <w:color w:val="000000"/>
          <w:sz w:val="56"/>
          <w:u w:val="single"/>
        </w:rPr>
      </w:pPr>
    </w:p>
    <w:p w:rsidR="00D015DF" w:rsidRPr="00140A23" w:rsidRDefault="00D015DF" w:rsidP="004F5572">
      <w:pPr>
        <w:pStyle w:val="Pa41"/>
        <w:ind w:left="700" w:hanging="700"/>
        <w:jc w:val="center"/>
        <w:rPr>
          <w:rFonts w:ascii="Arial Rounded MT Bold" w:hAnsi="Arial Rounded MT Bold" w:cs="Arial"/>
          <w:b/>
          <w:bCs/>
          <w:color w:val="000000"/>
          <w:sz w:val="56"/>
          <w:szCs w:val="22"/>
          <w:u w:val="single"/>
        </w:rPr>
      </w:pPr>
      <w:r w:rsidRPr="00140A23">
        <w:rPr>
          <w:rFonts w:ascii="Arial Rounded MT Bold" w:hAnsi="Arial Rounded MT Bold" w:cs="Arial"/>
          <w:b/>
          <w:bCs/>
          <w:color w:val="000000"/>
          <w:sz w:val="56"/>
          <w:szCs w:val="22"/>
          <w:u w:val="single"/>
        </w:rPr>
        <w:t xml:space="preserve">Unit R045: </w:t>
      </w:r>
      <w:r w:rsidRPr="00140A23">
        <w:rPr>
          <w:rFonts w:ascii="Arial Rounded MT Bold" w:hAnsi="Arial Rounded MT Bold" w:cs="Arial"/>
          <w:bCs/>
          <w:color w:val="000000"/>
          <w:sz w:val="56"/>
          <w:szCs w:val="22"/>
          <w:u w:val="single"/>
        </w:rPr>
        <w:t>Sports nutrition</w:t>
      </w:r>
    </w:p>
    <w:p w:rsidR="00140A23" w:rsidRDefault="00140A23" w:rsidP="00D015DF">
      <w:pPr>
        <w:pStyle w:val="Pa81"/>
        <w:spacing w:after="200"/>
        <w:rPr>
          <w:rFonts w:ascii="Arial Rounded MT Bold" w:hAnsi="Arial Rounded MT Bold" w:cs="Arial"/>
          <w:color w:val="000000"/>
          <w:sz w:val="20"/>
          <w:szCs w:val="20"/>
        </w:rPr>
      </w:pPr>
    </w:p>
    <w:p w:rsidR="00140A23" w:rsidRDefault="00140A23" w:rsidP="00140A23">
      <w:pPr>
        <w:autoSpaceDE w:val="0"/>
        <w:autoSpaceDN w:val="0"/>
        <w:adjustRightInd w:val="0"/>
        <w:spacing w:before="40" w:after="40" w:line="211" w:lineRule="atLeast"/>
        <w:rPr>
          <w:rFonts w:ascii="Arial Rounded MT Bold" w:hAnsi="Arial Rounded MT Bold" w:cs="Arial"/>
          <w:b/>
          <w:bCs/>
          <w:color w:val="000000"/>
          <w:sz w:val="44"/>
          <w:szCs w:val="20"/>
          <w:u w:val="single"/>
        </w:rPr>
      </w:pPr>
      <w:r>
        <w:rPr>
          <w:rFonts w:ascii="Arial Rounded MT Bold" w:hAnsi="Arial Rounded MT Bold" w:cs="Arial"/>
          <w:b/>
          <w:bCs/>
          <w:color w:val="000000"/>
          <w:sz w:val="44"/>
          <w:szCs w:val="20"/>
          <w:u w:val="single"/>
        </w:rPr>
        <w:t>LO</w:t>
      </w:r>
      <w:r w:rsidRPr="00140A23">
        <w:rPr>
          <w:rFonts w:ascii="Arial Rounded MT Bold" w:hAnsi="Arial Rounded MT Bold" w:cs="Arial"/>
          <w:b/>
          <w:bCs/>
          <w:color w:val="000000"/>
          <w:sz w:val="44"/>
          <w:szCs w:val="20"/>
          <w:u w:val="single"/>
        </w:rPr>
        <w:t>1</w:t>
      </w:r>
      <w:r>
        <w:rPr>
          <w:rFonts w:ascii="Arial Rounded MT Bold" w:hAnsi="Arial Rounded MT Bold" w:cs="Arial"/>
          <w:b/>
          <w:bCs/>
          <w:color w:val="000000"/>
          <w:sz w:val="44"/>
          <w:szCs w:val="20"/>
          <w:u w:val="single"/>
        </w:rPr>
        <w:t>:</w:t>
      </w:r>
    </w:p>
    <w:p w:rsidR="00D015DF" w:rsidRPr="00140A23" w:rsidRDefault="00D015DF" w:rsidP="00140A23">
      <w:pPr>
        <w:autoSpaceDE w:val="0"/>
        <w:autoSpaceDN w:val="0"/>
        <w:adjustRightInd w:val="0"/>
        <w:spacing w:before="40" w:after="40" w:line="211" w:lineRule="atLeast"/>
        <w:rPr>
          <w:rFonts w:ascii="Arial Rounded MT Bold" w:hAnsi="Arial Rounded MT Bold" w:cs="Arial"/>
          <w:color w:val="000000"/>
          <w:sz w:val="36"/>
          <w:szCs w:val="20"/>
          <w:u w:val="single"/>
        </w:rPr>
      </w:pPr>
      <w:r w:rsidRPr="00140A23">
        <w:rPr>
          <w:rFonts w:ascii="Arial Rounded MT Bold" w:hAnsi="Arial Rounded MT Bold" w:cs="Arial"/>
          <w:b/>
          <w:bCs/>
          <w:color w:val="000000"/>
          <w:sz w:val="28"/>
          <w:szCs w:val="20"/>
          <w:u w:val="single"/>
        </w:rPr>
        <w:t xml:space="preserve">Know about the nutrients needed for </w:t>
      </w:r>
      <w:proofErr w:type="gramStart"/>
      <w:r w:rsidRPr="00140A23">
        <w:rPr>
          <w:rFonts w:ascii="Arial Rounded MT Bold" w:hAnsi="Arial Rounded MT Bold" w:cs="Arial"/>
          <w:b/>
          <w:bCs/>
          <w:color w:val="000000"/>
          <w:sz w:val="28"/>
          <w:szCs w:val="20"/>
          <w:u w:val="single"/>
        </w:rPr>
        <w:t xml:space="preserve">a </w:t>
      </w:r>
      <w:r w:rsidR="00140A23" w:rsidRPr="00140A23">
        <w:rPr>
          <w:rFonts w:ascii="Arial Rounded MT Bold" w:hAnsi="Arial Rounded MT Bold" w:cs="Arial"/>
          <w:b/>
          <w:bCs/>
          <w:color w:val="000000"/>
          <w:sz w:val="28"/>
          <w:szCs w:val="20"/>
          <w:u w:val="single"/>
        </w:rPr>
        <w:t xml:space="preserve"> </w:t>
      </w:r>
      <w:r w:rsidRPr="00140A23">
        <w:rPr>
          <w:rFonts w:ascii="Arial Rounded MT Bold" w:hAnsi="Arial Rounded MT Bold" w:cs="Arial"/>
          <w:b/>
          <w:bCs/>
          <w:color w:val="000000"/>
          <w:sz w:val="28"/>
          <w:szCs w:val="20"/>
          <w:u w:val="single"/>
        </w:rPr>
        <w:t>healthy</w:t>
      </w:r>
      <w:proofErr w:type="gramEnd"/>
      <w:r w:rsidRPr="00140A23">
        <w:rPr>
          <w:rFonts w:ascii="Arial Rounded MT Bold" w:hAnsi="Arial Rounded MT Bold" w:cs="Arial"/>
          <w:b/>
          <w:bCs/>
          <w:color w:val="000000"/>
          <w:sz w:val="28"/>
          <w:szCs w:val="20"/>
          <w:u w:val="single"/>
        </w:rPr>
        <w:t>, balanced diet</w:t>
      </w:r>
    </w:p>
    <w:p w:rsidR="00140A23" w:rsidRDefault="00140A23" w:rsidP="00D015DF">
      <w:pPr>
        <w:autoSpaceDE w:val="0"/>
        <w:autoSpaceDN w:val="0"/>
        <w:adjustRightInd w:val="0"/>
        <w:spacing w:after="0" w:line="201" w:lineRule="atLeast"/>
        <w:rPr>
          <w:rFonts w:ascii="Arial Rounded MT Bold" w:hAnsi="Arial Rounded MT Bold" w:cs="Arial"/>
          <w:color w:val="000000"/>
          <w:sz w:val="28"/>
          <w:szCs w:val="20"/>
        </w:rPr>
      </w:pPr>
    </w:p>
    <w:p w:rsidR="00D015DF" w:rsidRPr="00140A23" w:rsidRDefault="00D015DF" w:rsidP="00D015DF">
      <w:pPr>
        <w:autoSpaceDE w:val="0"/>
        <w:autoSpaceDN w:val="0"/>
        <w:adjustRightInd w:val="0"/>
        <w:spacing w:after="0" w:line="201" w:lineRule="atLeast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Learners </w:t>
      </w:r>
      <w:proofErr w:type="gramStart"/>
      <w:r w:rsidRPr="00140A23">
        <w:rPr>
          <w:rFonts w:ascii="Arial Rounded MT Bold" w:hAnsi="Arial Rounded MT Bold" w:cs="Arial"/>
          <w:color w:val="000000"/>
          <w:sz w:val="28"/>
          <w:szCs w:val="20"/>
        </w:rPr>
        <w:t>must be taught</w:t>
      </w:r>
      <w:proofErr w:type="gramEnd"/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: </w:t>
      </w:r>
    </w:p>
    <w:p w:rsidR="00D015DF" w:rsidRPr="00140A23" w:rsidRDefault="00D015DF" w:rsidP="00D015D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Characteristics of a balanced diet, i.e. </w:t>
      </w:r>
    </w:p>
    <w:p w:rsidR="00D015DF" w:rsidRPr="00140A23" w:rsidRDefault="00D015DF" w:rsidP="00D015D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meets the nutritional requirements of an individual </w:t>
      </w:r>
    </w:p>
    <w:p w:rsidR="00D015DF" w:rsidRPr="00140A23" w:rsidRDefault="00D015DF" w:rsidP="00D015D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includes foods from all of the food groups (e.g. meat and dairy, fruit and vegetables, fats and sugars) </w:t>
      </w:r>
    </w:p>
    <w:p w:rsidR="00D015DF" w:rsidRPr="00140A23" w:rsidRDefault="00D015DF" w:rsidP="00D015D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contains a variety of foods </w:t>
      </w:r>
    </w:p>
    <w:p w:rsidR="00D015DF" w:rsidRDefault="00D015DF" w:rsidP="00D015D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suits the needs/tastes of the individual (e.g. accounting for allergies/intolerance to some ingredients) </w:t>
      </w:r>
    </w:p>
    <w:p w:rsidR="00140A23" w:rsidRPr="00140A23" w:rsidRDefault="00140A23" w:rsidP="00140A23">
      <w:pPr>
        <w:pStyle w:val="ListParagraph"/>
        <w:autoSpaceDE w:val="0"/>
        <w:autoSpaceDN w:val="0"/>
        <w:adjustRightInd w:val="0"/>
        <w:spacing w:after="0" w:line="240" w:lineRule="auto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</w:p>
    <w:p w:rsidR="00D015DF" w:rsidRDefault="00D015DF" w:rsidP="00D015D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what nutrients are (e.g. chemicals a living organism needs in order to live and grow) </w:t>
      </w:r>
    </w:p>
    <w:p w:rsidR="00140A23" w:rsidRPr="00140A23" w:rsidRDefault="00140A23" w:rsidP="00140A2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 Rounded MT Bold" w:hAnsi="Arial Rounded MT Bold" w:cs="Arial"/>
          <w:color w:val="000000"/>
          <w:sz w:val="28"/>
          <w:szCs w:val="20"/>
        </w:rPr>
      </w:pPr>
    </w:p>
    <w:p w:rsidR="00D015DF" w:rsidRPr="00140A23" w:rsidRDefault="00D015DF" w:rsidP="00D015D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The role of nutrients in a healthy, balanced diet, i.e. </w:t>
      </w:r>
    </w:p>
    <w:p w:rsidR="00D015DF" w:rsidRPr="00140A23" w:rsidRDefault="00D015DF" w:rsidP="00D015DF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carbohydrates (e.g. quick supply of energy) </w:t>
      </w:r>
    </w:p>
    <w:p w:rsidR="00D015DF" w:rsidRPr="00140A23" w:rsidRDefault="00D015DF" w:rsidP="00D015DF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fats (e.g. slower supply of energy, transport some vitamins around the body) </w:t>
      </w:r>
    </w:p>
    <w:p w:rsidR="00D015DF" w:rsidRPr="00140A23" w:rsidRDefault="00D015DF" w:rsidP="00D015DF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proteins (e.g. repair muscle damage) </w:t>
      </w:r>
    </w:p>
    <w:p w:rsidR="00D015DF" w:rsidRPr="00140A23" w:rsidRDefault="00D015DF" w:rsidP="00D015DF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fibre (e.g. helps maintain healthy bowels) </w:t>
      </w:r>
    </w:p>
    <w:p w:rsidR="00D015DF" w:rsidRPr="00140A23" w:rsidRDefault="00D015DF" w:rsidP="00D015DF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water (e.g. keeps the body hydrated) </w:t>
      </w:r>
    </w:p>
    <w:p w:rsidR="00D015DF" w:rsidRDefault="00D015DF" w:rsidP="00D015DF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vitamins and minerals (e.g. help strengthen bones, maintain a healthy immune system) </w:t>
      </w:r>
    </w:p>
    <w:p w:rsidR="00140A23" w:rsidRPr="00140A23" w:rsidRDefault="00140A23" w:rsidP="00140A23">
      <w:pPr>
        <w:pStyle w:val="ListParagraph"/>
        <w:autoSpaceDE w:val="0"/>
        <w:autoSpaceDN w:val="0"/>
        <w:adjustRightInd w:val="0"/>
        <w:spacing w:after="0" w:line="240" w:lineRule="auto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</w:p>
    <w:p w:rsidR="00D015DF" w:rsidRPr="00140A23" w:rsidRDefault="00D015DF" w:rsidP="00D015DF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6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Food sources of nutrients, i.e. </w:t>
      </w:r>
    </w:p>
    <w:p w:rsidR="00D015DF" w:rsidRPr="00140A23" w:rsidRDefault="00D015DF" w:rsidP="00D015DF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carbohydrates (e.g. pasta, potatoes) </w:t>
      </w:r>
    </w:p>
    <w:p w:rsidR="00D015DF" w:rsidRPr="00140A23" w:rsidRDefault="00D015DF" w:rsidP="00D015DF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fats (e.g. dairy products, fish) </w:t>
      </w:r>
    </w:p>
    <w:p w:rsidR="00D015DF" w:rsidRPr="00140A23" w:rsidRDefault="00D015DF" w:rsidP="00D015DF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proteins (e.g. meat, pulses) </w:t>
      </w:r>
    </w:p>
    <w:p w:rsidR="00D015DF" w:rsidRPr="00140A23" w:rsidRDefault="00D015DF" w:rsidP="00D015DF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fibre (e.g. cereals, wholemeal bread) </w:t>
      </w:r>
    </w:p>
    <w:p w:rsidR="00D015DF" w:rsidRPr="00140A23" w:rsidRDefault="00D015DF" w:rsidP="00D015DF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Vitamins and minerals (e.g. fresh fruit and vegetables). </w:t>
      </w:r>
    </w:p>
    <w:p w:rsidR="00D015DF" w:rsidRPr="00140A23" w:rsidRDefault="00D015DF" w:rsidP="00D015DF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color w:val="000000"/>
          <w:sz w:val="20"/>
          <w:szCs w:val="20"/>
        </w:rPr>
      </w:pPr>
    </w:p>
    <w:p w:rsidR="00140A23" w:rsidRPr="00140A23" w:rsidRDefault="00140A23">
      <w:pPr>
        <w:rPr>
          <w:rFonts w:ascii="Arial Rounded MT Bold" w:hAnsi="Arial Rounded MT Bold" w:cs="Arial"/>
          <w:b/>
          <w:bCs/>
          <w:color w:val="000000"/>
          <w:sz w:val="20"/>
          <w:szCs w:val="20"/>
          <w:u w:val="single"/>
        </w:rPr>
      </w:pPr>
      <w:r w:rsidRPr="00140A23">
        <w:rPr>
          <w:rFonts w:ascii="Arial Rounded MT Bold" w:hAnsi="Arial Rounded MT Bold" w:cs="Arial"/>
          <w:b/>
          <w:bCs/>
          <w:color w:val="000000"/>
          <w:sz w:val="20"/>
          <w:szCs w:val="20"/>
          <w:u w:val="single"/>
        </w:rPr>
        <w:br w:type="page"/>
      </w:r>
    </w:p>
    <w:p w:rsidR="00140A23" w:rsidRPr="00140A23" w:rsidRDefault="00140A23" w:rsidP="00D015DF">
      <w:pPr>
        <w:autoSpaceDE w:val="0"/>
        <w:autoSpaceDN w:val="0"/>
        <w:adjustRightInd w:val="0"/>
        <w:spacing w:before="40" w:after="40" w:line="211" w:lineRule="atLeast"/>
        <w:rPr>
          <w:rFonts w:ascii="Arial Rounded MT Bold" w:hAnsi="Arial Rounded MT Bold" w:cs="Arial"/>
          <w:b/>
          <w:bCs/>
          <w:color w:val="000000"/>
          <w:sz w:val="44"/>
          <w:szCs w:val="20"/>
          <w:u w:val="single"/>
        </w:rPr>
      </w:pPr>
      <w:r w:rsidRPr="00140A23">
        <w:rPr>
          <w:rFonts w:ascii="Arial Rounded MT Bold" w:hAnsi="Arial Rounded MT Bold" w:cs="Arial"/>
          <w:b/>
          <w:bCs/>
          <w:color w:val="000000"/>
          <w:sz w:val="44"/>
          <w:szCs w:val="20"/>
          <w:u w:val="single"/>
        </w:rPr>
        <w:lastRenderedPageBreak/>
        <w:t>LO2</w:t>
      </w:r>
      <w:r w:rsidR="00D015DF" w:rsidRPr="00140A23">
        <w:rPr>
          <w:rFonts w:ascii="Arial Rounded MT Bold" w:hAnsi="Arial Rounded MT Bold" w:cs="Arial"/>
          <w:b/>
          <w:bCs/>
          <w:color w:val="000000"/>
          <w:sz w:val="44"/>
          <w:szCs w:val="20"/>
          <w:u w:val="single"/>
        </w:rPr>
        <w:t>:</w:t>
      </w:r>
    </w:p>
    <w:p w:rsidR="00D015DF" w:rsidRPr="00140A23" w:rsidRDefault="00D015DF" w:rsidP="00D015DF">
      <w:pPr>
        <w:autoSpaceDE w:val="0"/>
        <w:autoSpaceDN w:val="0"/>
        <w:adjustRightInd w:val="0"/>
        <w:spacing w:before="40" w:after="40" w:line="211" w:lineRule="atLeast"/>
        <w:rPr>
          <w:rFonts w:ascii="Arial Rounded MT Bold" w:hAnsi="Arial Rounded MT Bold" w:cs="Arial"/>
          <w:color w:val="000000"/>
          <w:sz w:val="28"/>
          <w:szCs w:val="20"/>
          <w:u w:val="single"/>
        </w:rPr>
      </w:pPr>
      <w:r w:rsidRPr="00140A23">
        <w:rPr>
          <w:rFonts w:ascii="Arial Rounded MT Bold" w:hAnsi="Arial Rounded MT Bold" w:cs="Arial"/>
          <w:b/>
          <w:bCs/>
          <w:color w:val="000000"/>
          <w:sz w:val="28"/>
          <w:szCs w:val="20"/>
          <w:u w:val="single"/>
        </w:rPr>
        <w:t xml:space="preserve">Understand the importance of nutrition in sport </w:t>
      </w:r>
    </w:p>
    <w:p w:rsidR="00140A23" w:rsidRDefault="00140A23" w:rsidP="00D015DF">
      <w:pPr>
        <w:autoSpaceDE w:val="0"/>
        <w:autoSpaceDN w:val="0"/>
        <w:adjustRightInd w:val="0"/>
        <w:spacing w:after="0" w:line="201" w:lineRule="atLeast"/>
        <w:rPr>
          <w:rFonts w:ascii="Arial Rounded MT Bold" w:hAnsi="Arial Rounded MT Bold" w:cs="Arial"/>
          <w:color w:val="000000"/>
          <w:sz w:val="24"/>
          <w:szCs w:val="20"/>
        </w:rPr>
      </w:pPr>
    </w:p>
    <w:p w:rsidR="00D015DF" w:rsidRPr="00140A23" w:rsidRDefault="00D015DF" w:rsidP="00D015DF">
      <w:pPr>
        <w:autoSpaceDE w:val="0"/>
        <w:autoSpaceDN w:val="0"/>
        <w:adjustRightInd w:val="0"/>
        <w:spacing w:after="0" w:line="201" w:lineRule="atLeast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Learners </w:t>
      </w:r>
      <w:proofErr w:type="gramStart"/>
      <w:r w:rsidRPr="00140A23">
        <w:rPr>
          <w:rFonts w:ascii="Arial Rounded MT Bold" w:hAnsi="Arial Rounded MT Bold" w:cs="Arial"/>
          <w:color w:val="000000"/>
          <w:sz w:val="28"/>
          <w:szCs w:val="20"/>
        </w:rPr>
        <w:t>must be taught</w:t>
      </w:r>
      <w:proofErr w:type="gramEnd"/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: </w:t>
      </w:r>
    </w:p>
    <w:p w:rsidR="00D015DF" w:rsidRPr="00140A23" w:rsidRDefault="00D015DF" w:rsidP="00D015DF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6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The importance of nutrition before, during and after exercise, i.e. </w:t>
      </w:r>
    </w:p>
    <w:p w:rsidR="00D015DF" w:rsidRPr="00140A23" w:rsidRDefault="00D015DF" w:rsidP="00D015D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before (e.g. hydrate, provide energy source, quick energy boost) </w:t>
      </w:r>
    </w:p>
    <w:p w:rsidR="00D015DF" w:rsidRPr="00140A23" w:rsidRDefault="00D015DF" w:rsidP="00D015D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during (e.g. stay hydrated, replenish carbohydrates if lengthy exercise) </w:t>
      </w:r>
    </w:p>
    <w:p w:rsidR="00D015DF" w:rsidRPr="00140A23" w:rsidRDefault="00D015DF" w:rsidP="00D015D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after (e.g. rehydrate straight away, eat a meal containing carbohydrates and protein within 2 hours to aid recovery) </w:t>
      </w:r>
    </w:p>
    <w:p w:rsidR="00140A23" w:rsidRPr="00140A23" w:rsidRDefault="00140A23" w:rsidP="00140A23">
      <w:pPr>
        <w:pStyle w:val="ListParagraph"/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</w:p>
    <w:p w:rsidR="00140A23" w:rsidRPr="00140A23" w:rsidRDefault="00140A23" w:rsidP="00140A23">
      <w:pPr>
        <w:pStyle w:val="ListParagraph"/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</w:p>
    <w:p w:rsidR="00D015DF" w:rsidRPr="00140A23" w:rsidRDefault="00D015DF" w:rsidP="00D015DF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17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The reasons for the varying dietary requirements of different activity types, i.e. </w:t>
      </w:r>
    </w:p>
    <w:p w:rsidR="00D015DF" w:rsidRPr="00140A23" w:rsidRDefault="00D015DF" w:rsidP="00D015D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endurance/aerobic activities (e.g. marathon running, cross country skiing) </w:t>
      </w:r>
    </w:p>
    <w:p w:rsidR="00D015DF" w:rsidRPr="00140A23" w:rsidRDefault="00D015DF" w:rsidP="00D015DF">
      <w:pPr>
        <w:autoSpaceDE w:val="0"/>
        <w:autoSpaceDN w:val="0"/>
        <w:adjustRightInd w:val="0"/>
        <w:spacing w:after="0" w:line="201" w:lineRule="atLeast"/>
        <w:ind w:left="1417" w:hanging="34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– Carbohydrate loading, hydration </w:t>
      </w:r>
    </w:p>
    <w:p w:rsidR="00D015DF" w:rsidRPr="00140A23" w:rsidRDefault="00D015DF" w:rsidP="00D015DF">
      <w:pPr>
        <w:autoSpaceDE w:val="0"/>
        <w:autoSpaceDN w:val="0"/>
        <w:adjustRightInd w:val="0"/>
        <w:spacing w:after="0" w:line="201" w:lineRule="atLeast"/>
        <w:ind w:left="1417" w:hanging="34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– Energy needed for long periods </w:t>
      </w:r>
    </w:p>
    <w:p w:rsidR="00D015DF" w:rsidRPr="00140A23" w:rsidRDefault="00D015DF" w:rsidP="00D015DF">
      <w:pPr>
        <w:autoSpaceDE w:val="0"/>
        <w:autoSpaceDN w:val="0"/>
        <w:adjustRightInd w:val="0"/>
        <w:spacing w:after="0" w:line="201" w:lineRule="atLeast"/>
        <w:ind w:left="1417" w:hanging="34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– High levels of hydration needed to sustain activity over long periods </w:t>
      </w:r>
    </w:p>
    <w:p w:rsidR="00D015DF" w:rsidRPr="00140A23" w:rsidRDefault="00D015DF" w:rsidP="00D015D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short, intense/anaerobic activities (e.g. 400m swim, a game of basketball) </w:t>
      </w:r>
    </w:p>
    <w:p w:rsidR="00D015DF" w:rsidRPr="00140A23" w:rsidRDefault="00D015DF" w:rsidP="00D015DF">
      <w:pPr>
        <w:autoSpaceDE w:val="0"/>
        <w:autoSpaceDN w:val="0"/>
        <w:adjustRightInd w:val="0"/>
        <w:spacing w:after="0" w:line="201" w:lineRule="atLeast"/>
        <w:ind w:left="1417" w:hanging="34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– Carbohydrates (not carbo-loading), low fat </w:t>
      </w:r>
    </w:p>
    <w:p w:rsidR="00D015DF" w:rsidRPr="00140A23" w:rsidRDefault="00D015DF" w:rsidP="00D015DF">
      <w:pPr>
        <w:autoSpaceDE w:val="0"/>
        <w:autoSpaceDN w:val="0"/>
        <w:adjustRightInd w:val="0"/>
        <w:spacing w:after="0" w:line="240" w:lineRule="auto"/>
        <w:ind w:left="1077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>– energy for short, sharp bursts of activity, aid recovery)</w:t>
      </w:r>
    </w:p>
    <w:p w:rsidR="00D015DF" w:rsidRPr="00140A23" w:rsidRDefault="00D015DF" w:rsidP="004F5572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strength based activities (e.g. weightlifting) </w:t>
      </w:r>
    </w:p>
    <w:p w:rsidR="00D015DF" w:rsidRPr="00140A23" w:rsidRDefault="00D015DF" w:rsidP="00D015DF">
      <w:pPr>
        <w:autoSpaceDE w:val="0"/>
        <w:autoSpaceDN w:val="0"/>
        <w:adjustRightInd w:val="0"/>
        <w:spacing w:after="0" w:line="201" w:lineRule="atLeast"/>
        <w:ind w:left="1417" w:hanging="34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– High in protein, 5-7 meals every day </w:t>
      </w:r>
    </w:p>
    <w:p w:rsidR="00D015DF" w:rsidRPr="00140A23" w:rsidRDefault="00D015DF" w:rsidP="00D015DF">
      <w:pPr>
        <w:autoSpaceDE w:val="0"/>
        <w:autoSpaceDN w:val="0"/>
        <w:adjustRightInd w:val="0"/>
        <w:spacing w:after="0" w:line="201" w:lineRule="atLeast"/>
        <w:ind w:left="1417" w:hanging="34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– build muscle mass, limit excess body fat </w:t>
      </w:r>
    </w:p>
    <w:p w:rsidR="00140A23" w:rsidRPr="00140A23" w:rsidRDefault="00140A23" w:rsidP="00140A23">
      <w:pPr>
        <w:autoSpaceDE w:val="0"/>
        <w:autoSpaceDN w:val="0"/>
        <w:adjustRightInd w:val="0"/>
        <w:spacing w:after="0" w:line="201" w:lineRule="atLeast"/>
        <w:rPr>
          <w:rFonts w:ascii="Arial Rounded MT Bold" w:hAnsi="Arial Rounded MT Bold" w:cs="Arial"/>
          <w:color w:val="000000"/>
          <w:sz w:val="28"/>
          <w:szCs w:val="20"/>
        </w:rPr>
      </w:pPr>
    </w:p>
    <w:p w:rsidR="00140A23" w:rsidRPr="00140A23" w:rsidRDefault="00140A23" w:rsidP="00140A23">
      <w:pPr>
        <w:autoSpaceDE w:val="0"/>
        <w:autoSpaceDN w:val="0"/>
        <w:adjustRightInd w:val="0"/>
        <w:spacing w:after="0" w:line="201" w:lineRule="atLeast"/>
        <w:rPr>
          <w:rFonts w:ascii="Arial Rounded MT Bold" w:hAnsi="Arial Rounded MT Bold" w:cs="Arial"/>
          <w:color w:val="000000"/>
          <w:sz w:val="28"/>
          <w:szCs w:val="20"/>
        </w:rPr>
      </w:pPr>
    </w:p>
    <w:p w:rsidR="00D015DF" w:rsidRPr="00140A23" w:rsidRDefault="004F5572" w:rsidP="0047462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36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>The</w:t>
      </w:r>
      <w:r w:rsidR="00D015DF"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 use of dietary supplements, i.e. </w:t>
      </w:r>
    </w:p>
    <w:p w:rsidR="00D015DF" w:rsidRPr="00140A23" w:rsidRDefault="00D015DF" w:rsidP="004F5572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definition of dietary supplements (e.g. products that provide nutrients which are either missing or being consumed in insufficient quantities) </w:t>
      </w:r>
    </w:p>
    <w:p w:rsidR="00D015DF" w:rsidRPr="00140A23" w:rsidRDefault="00D015DF" w:rsidP="004F5572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types of dietary supplements used in sport (e.g. multi-vitamins, protein powders, herbs, </w:t>
      </w:r>
      <w:proofErr w:type="spellStart"/>
      <w:r w:rsidRPr="00140A23">
        <w:rPr>
          <w:rFonts w:ascii="Arial Rounded MT Bold" w:hAnsi="Arial Rounded MT Bold" w:cs="Arial"/>
          <w:color w:val="000000"/>
          <w:sz w:val="28"/>
          <w:szCs w:val="20"/>
        </w:rPr>
        <w:t>creatine</w:t>
      </w:r>
      <w:proofErr w:type="spellEnd"/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) </w:t>
      </w:r>
    </w:p>
    <w:p w:rsidR="00D015DF" w:rsidRPr="00140A23" w:rsidRDefault="00D015DF" w:rsidP="004F5572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why they are used in sport (e.g. speed up recovery, increased energy, speed up the burn off of fat) </w:t>
      </w:r>
    </w:p>
    <w:p w:rsidR="00140A23" w:rsidRPr="00140A23" w:rsidRDefault="00D015DF" w:rsidP="00140A23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700"/>
        <w:rPr>
          <w:rFonts w:ascii="Arial Rounded MT Bold" w:hAnsi="Arial Rounded MT Bold" w:cs="Arial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issues associated with the use of supplements (e.g. confusion over which are/are not allowed in sport, links to potential health risks/injuries) </w:t>
      </w:r>
      <w:r w:rsidR="00140A23" w:rsidRPr="00140A23">
        <w:rPr>
          <w:rFonts w:ascii="Arial Rounded MT Bold" w:hAnsi="Arial Rounded MT Bold" w:cs="Arial"/>
          <w:b/>
          <w:bCs/>
          <w:color w:val="000000"/>
          <w:sz w:val="32"/>
          <w:szCs w:val="20"/>
          <w:u w:val="single"/>
        </w:rPr>
        <w:br w:type="page"/>
      </w:r>
    </w:p>
    <w:p w:rsidR="00140A23" w:rsidRPr="00140A23" w:rsidRDefault="00140A23" w:rsidP="004F5572">
      <w:pPr>
        <w:autoSpaceDE w:val="0"/>
        <w:autoSpaceDN w:val="0"/>
        <w:adjustRightInd w:val="0"/>
        <w:spacing w:before="40" w:after="40" w:line="211" w:lineRule="atLeast"/>
        <w:rPr>
          <w:rFonts w:ascii="Arial Rounded MT Bold" w:hAnsi="Arial Rounded MT Bold" w:cs="Arial"/>
          <w:b/>
          <w:bCs/>
          <w:color w:val="000000"/>
          <w:sz w:val="44"/>
          <w:szCs w:val="20"/>
          <w:u w:val="single"/>
        </w:rPr>
      </w:pPr>
      <w:r w:rsidRPr="00140A23">
        <w:rPr>
          <w:rFonts w:ascii="Arial Rounded MT Bold" w:hAnsi="Arial Rounded MT Bold" w:cs="Arial"/>
          <w:b/>
          <w:bCs/>
          <w:color w:val="000000"/>
          <w:sz w:val="44"/>
          <w:szCs w:val="20"/>
          <w:u w:val="single"/>
        </w:rPr>
        <w:lastRenderedPageBreak/>
        <w:t>LO3</w:t>
      </w:r>
    </w:p>
    <w:p w:rsidR="00140A23" w:rsidRDefault="004F5572" w:rsidP="004F5572">
      <w:pPr>
        <w:autoSpaceDE w:val="0"/>
        <w:autoSpaceDN w:val="0"/>
        <w:adjustRightInd w:val="0"/>
        <w:spacing w:before="40" w:after="40" w:line="211" w:lineRule="atLeast"/>
        <w:rPr>
          <w:rFonts w:ascii="Arial Rounded MT Bold" w:hAnsi="Arial Rounded MT Bold" w:cs="Arial"/>
          <w:b/>
          <w:bCs/>
          <w:color w:val="000000"/>
          <w:sz w:val="28"/>
          <w:szCs w:val="20"/>
          <w:u w:val="single"/>
        </w:rPr>
      </w:pPr>
      <w:r w:rsidRPr="00140A23">
        <w:rPr>
          <w:rFonts w:ascii="Arial Rounded MT Bold" w:hAnsi="Arial Rounded MT Bold" w:cs="Arial"/>
          <w:b/>
          <w:bCs/>
          <w:color w:val="000000"/>
          <w:sz w:val="28"/>
          <w:szCs w:val="20"/>
          <w:u w:val="single"/>
        </w:rPr>
        <w:t xml:space="preserve">Know about the effects of a poor diet on sports performance and participation </w:t>
      </w:r>
    </w:p>
    <w:p w:rsidR="00140A23" w:rsidRPr="00140A23" w:rsidRDefault="00140A23" w:rsidP="004F5572">
      <w:pPr>
        <w:autoSpaceDE w:val="0"/>
        <w:autoSpaceDN w:val="0"/>
        <w:adjustRightInd w:val="0"/>
        <w:spacing w:before="40" w:after="40" w:line="211" w:lineRule="atLeast"/>
        <w:rPr>
          <w:rFonts w:ascii="Arial Rounded MT Bold" w:hAnsi="Arial Rounded MT Bold" w:cs="Arial"/>
          <w:b/>
          <w:bCs/>
          <w:color w:val="000000"/>
          <w:sz w:val="28"/>
          <w:szCs w:val="20"/>
          <w:u w:val="single"/>
        </w:rPr>
      </w:pPr>
    </w:p>
    <w:p w:rsidR="004F5572" w:rsidRPr="00140A23" w:rsidRDefault="004F5572" w:rsidP="004F5572">
      <w:pPr>
        <w:autoSpaceDE w:val="0"/>
        <w:autoSpaceDN w:val="0"/>
        <w:adjustRightInd w:val="0"/>
        <w:spacing w:after="0" w:line="201" w:lineRule="atLeast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Learners </w:t>
      </w:r>
      <w:proofErr w:type="gramStart"/>
      <w:r w:rsidRPr="00140A23">
        <w:rPr>
          <w:rFonts w:ascii="Arial Rounded MT Bold" w:hAnsi="Arial Rounded MT Bold" w:cs="Arial"/>
          <w:color w:val="000000"/>
          <w:sz w:val="28"/>
          <w:szCs w:val="20"/>
        </w:rPr>
        <w:t>must be taught</w:t>
      </w:r>
      <w:proofErr w:type="gramEnd"/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: </w:t>
      </w:r>
    </w:p>
    <w:p w:rsidR="00140A23" w:rsidRDefault="004F5572" w:rsidP="004F557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36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>the definition of malnutrition (e.g. a condition which results from an unbalanced diet in which some nutrients are lacking, missing, taken in excess or taken in the wrong proportion)</w:t>
      </w:r>
    </w:p>
    <w:p w:rsidR="004F5572" w:rsidRPr="00140A23" w:rsidRDefault="004F5572" w:rsidP="00140A2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 </w:t>
      </w:r>
    </w:p>
    <w:p w:rsidR="004F5572" w:rsidRPr="00140A23" w:rsidRDefault="004F5572" w:rsidP="004F557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36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The effects of overeating on sports performance and participation, i.e. </w:t>
      </w:r>
    </w:p>
    <w:p w:rsidR="004F5572" w:rsidRPr="00140A23" w:rsidRDefault="004F5572" w:rsidP="004F5572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if you are overweight your fitness will deteriorate (e.g. your flexibility, agility and stamina will decrease) </w:t>
      </w:r>
    </w:p>
    <w:p w:rsidR="004F5572" w:rsidRPr="00140A23" w:rsidRDefault="004F5572" w:rsidP="004F5572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you lose confidence and become anxious about participating </w:t>
      </w:r>
    </w:p>
    <w:p w:rsidR="004F5572" w:rsidRPr="00140A23" w:rsidRDefault="004F5572" w:rsidP="004F5572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you can develop a range of illnesses (e.g. high blood pressure, arthritis) which prevent you from participating in certain activities </w:t>
      </w:r>
    </w:p>
    <w:p w:rsidR="004F5572" w:rsidRDefault="004F5572" w:rsidP="004F5572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eating large amounts immediately before participating in a sports activity can make you feel sick during participation </w:t>
      </w:r>
    </w:p>
    <w:p w:rsidR="00140A23" w:rsidRPr="00140A23" w:rsidRDefault="00140A23" w:rsidP="00140A23">
      <w:pPr>
        <w:pStyle w:val="ListParagraph"/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</w:p>
    <w:p w:rsidR="004F5572" w:rsidRPr="00140A23" w:rsidRDefault="004F5572" w:rsidP="004F5572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The effects of under eating on sports performance and participation, i.e. </w:t>
      </w:r>
    </w:p>
    <w:p w:rsidR="004F5572" w:rsidRPr="00140A23" w:rsidRDefault="004F5572" w:rsidP="004F5572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you will have less energy (e.g. not taking in enough carbohydrates) and tire quickly </w:t>
      </w:r>
    </w:p>
    <w:p w:rsidR="004F5572" w:rsidRPr="00140A23" w:rsidRDefault="004F5572" w:rsidP="004F5572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your muscles and bones weaken, increasing the risk of injury </w:t>
      </w:r>
    </w:p>
    <w:p w:rsidR="004F5572" w:rsidRPr="00140A23" w:rsidRDefault="004F5572" w:rsidP="004F5572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your concentration becomes impaired </w:t>
      </w:r>
    </w:p>
    <w:p w:rsidR="004F5572" w:rsidRPr="00140A23" w:rsidRDefault="004F5572" w:rsidP="004F5572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you may develop an eating disorder (e.g. anorexia) and train too hard leading to injury and/or illness </w:t>
      </w:r>
    </w:p>
    <w:p w:rsidR="004F5572" w:rsidRDefault="004F5572" w:rsidP="004F5572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you may develop an illness which prevents you from participating (e.g. kidney infections) </w:t>
      </w:r>
    </w:p>
    <w:p w:rsidR="00140A23" w:rsidRPr="00140A23" w:rsidRDefault="00140A23" w:rsidP="00140A23">
      <w:pPr>
        <w:pStyle w:val="ListParagraph"/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</w:p>
    <w:p w:rsidR="004F5572" w:rsidRPr="00140A23" w:rsidRDefault="004F5572" w:rsidP="004F5572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The effects of dehydration on sports performance and participation, i.e. </w:t>
      </w:r>
    </w:p>
    <w:p w:rsidR="004F5572" w:rsidRPr="00140A23" w:rsidRDefault="004F5572" w:rsidP="004F5572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you can overheat leading to heat stroke </w:t>
      </w:r>
    </w:p>
    <w:p w:rsidR="004F5572" w:rsidRPr="00140A23" w:rsidRDefault="004F5572" w:rsidP="004F5572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your concentration becomes impaired </w:t>
      </w:r>
    </w:p>
    <w:p w:rsidR="004F5572" w:rsidRPr="00140A23" w:rsidRDefault="004F5572" w:rsidP="004F5572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you will tire more quickly </w:t>
      </w:r>
    </w:p>
    <w:p w:rsidR="004F5572" w:rsidRPr="00140A23" w:rsidRDefault="004F5572" w:rsidP="004F5572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700"/>
        <w:rPr>
          <w:rFonts w:ascii="Arial Rounded MT Bold" w:hAnsi="Arial Rounded MT Bold" w:cs="Arial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You become ill during participation (e.g. vomiting). </w:t>
      </w:r>
    </w:p>
    <w:p w:rsidR="004F5572" w:rsidRPr="00140A23" w:rsidRDefault="004F5572" w:rsidP="004F5572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20"/>
          <w:szCs w:val="20"/>
        </w:rPr>
      </w:pPr>
    </w:p>
    <w:p w:rsidR="00140A23" w:rsidRPr="00140A23" w:rsidRDefault="00140A23">
      <w:pPr>
        <w:rPr>
          <w:rFonts w:ascii="Arial Rounded MT Bold" w:hAnsi="Arial Rounded MT Bold" w:cs="Arial"/>
          <w:b/>
          <w:bCs/>
          <w:color w:val="000000"/>
          <w:sz w:val="20"/>
          <w:szCs w:val="20"/>
          <w:u w:val="single"/>
        </w:rPr>
      </w:pPr>
      <w:r w:rsidRPr="00140A23">
        <w:rPr>
          <w:rFonts w:ascii="Arial Rounded MT Bold" w:hAnsi="Arial Rounded MT Bold" w:cs="Arial"/>
          <w:b/>
          <w:bCs/>
          <w:color w:val="000000"/>
          <w:sz w:val="20"/>
          <w:szCs w:val="20"/>
          <w:u w:val="single"/>
        </w:rPr>
        <w:br w:type="page"/>
      </w:r>
    </w:p>
    <w:p w:rsidR="00140A23" w:rsidRPr="00140A23" w:rsidRDefault="00140A23" w:rsidP="004F5572">
      <w:pPr>
        <w:autoSpaceDE w:val="0"/>
        <w:autoSpaceDN w:val="0"/>
        <w:adjustRightInd w:val="0"/>
        <w:spacing w:before="40" w:after="40" w:line="211" w:lineRule="atLeast"/>
        <w:rPr>
          <w:rFonts w:ascii="Arial Rounded MT Bold" w:hAnsi="Arial Rounded MT Bold" w:cs="Arial"/>
          <w:b/>
          <w:bCs/>
          <w:color w:val="000000"/>
          <w:sz w:val="44"/>
          <w:szCs w:val="20"/>
          <w:u w:val="single"/>
        </w:rPr>
      </w:pPr>
      <w:r w:rsidRPr="00140A23">
        <w:rPr>
          <w:rFonts w:ascii="Arial Rounded MT Bold" w:hAnsi="Arial Rounded MT Bold" w:cs="Arial"/>
          <w:b/>
          <w:bCs/>
          <w:color w:val="000000"/>
          <w:sz w:val="44"/>
          <w:szCs w:val="20"/>
          <w:u w:val="single"/>
        </w:rPr>
        <w:lastRenderedPageBreak/>
        <w:t>LO4</w:t>
      </w:r>
      <w:r w:rsidR="004F5572" w:rsidRPr="00140A23">
        <w:rPr>
          <w:rFonts w:ascii="Arial Rounded MT Bold" w:hAnsi="Arial Rounded MT Bold" w:cs="Arial"/>
          <w:b/>
          <w:bCs/>
          <w:color w:val="000000"/>
          <w:sz w:val="44"/>
          <w:szCs w:val="20"/>
          <w:u w:val="single"/>
        </w:rPr>
        <w:t xml:space="preserve">: </w:t>
      </w:r>
    </w:p>
    <w:p w:rsidR="004F5572" w:rsidRPr="00140A23" w:rsidRDefault="004F5572" w:rsidP="004F5572">
      <w:pPr>
        <w:autoSpaceDE w:val="0"/>
        <w:autoSpaceDN w:val="0"/>
        <w:adjustRightInd w:val="0"/>
        <w:spacing w:before="40" w:after="40" w:line="211" w:lineRule="atLeast"/>
        <w:rPr>
          <w:rFonts w:ascii="Arial Rounded MT Bold" w:hAnsi="Arial Rounded MT Bold" w:cs="Arial"/>
          <w:color w:val="000000"/>
          <w:sz w:val="28"/>
          <w:szCs w:val="20"/>
          <w:u w:val="single"/>
        </w:rPr>
      </w:pPr>
      <w:r w:rsidRPr="00140A23">
        <w:rPr>
          <w:rFonts w:ascii="Arial Rounded MT Bold" w:hAnsi="Arial Rounded MT Bold" w:cs="Arial"/>
          <w:b/>
          <w:bCs/>
          <w:color w:val="000000"/>
          <w:sz w:val="28"/>
          <w:szCs w:val="20"/>
          <w:u w:val="single"/>
        </w:rPr>
        <w:t xml:space="preserve">Be able to develop diet plans for performers </w:t>
      </w:r>
    </w:p>
    <w:p w:rsidR="004F5572" w:rsidRPr="00140A23" w:rsidRDefault="004F5572" w:rsidP="004F5572">
      <w:pPr>
        <w:autoSpaceDE w:val="0"/>
        <w:autoSpaceDN w:val="0"/>
        <w:adjustRightInd w:val="0"/>
        <w:spacing w:after="0" w:line="201" w:lineRule="atLeast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Learners </w:t>
      </w:r>
      <w:proofErr w:type="gramStart"/>
      <w:r w:rsidRPr="00140A23">
        <w:rPr>
          <w:rFonts w:ascii="Arial Rounded MT Bold" w:hAnsi="Arial Rounded MT Bold" w:cs="Arial"/>
          <w:color w:val="000000"/>
          <w:sz w:val="28"/>
          <w:szCs w:val="20"/>
        </w:rPr>
        <w:t>must be taught</w:t>
      </w:r>
      <w:proofErr w:type="gramEnd"/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: </w:t>
      </w:r>
    </w:p>
    <w:p w:rsidR="004F5572" w:rsidRPr="00140A23" w:rsidRDefault="004F5572" w:rsidP="004F5572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How to design a diet plan, i.e. </w:t>
      </w:r>
    </w:p>
    <w:p w:rsidR="004F5572" w:rsidRPr="00140A23" w:rsidRDefault="004F5572" w:rsidP="004F557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gather details about the performer that the diet plan is for (e.g. age, gender, any allergies or religious beliefs, food budget, cooking skill, the type of activity they perform in) </w:t>
      </w:r>
    </w:p>
    <w:p w:rsidR="004F5572" w:rsidRPr="00140A23" w:rsidRDefault="004F5572" w:rsidP="004F557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clarify the aims of the diet plan (e.g. to lose weight, to increase length of time for which they can train prior to taking part in an event) </w:t>
      </w:r>
    </w:p>
    <w:p w:rsidR="004F5572" w:rsidRPr="00140A23" w:rsidRDefault="004F5572" w:rsidP="004F557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set realistic goals which can be measured (e.g. to lose 2 pounds per week) </w:t>
      </w:r>
    </w:p>
    <w:p w:rsidR="004F5572" w:rsidRPr="00140A23" w:rsidRDefault="004F5572" w:rsidP="004F557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the time of the year (e.g. is the performer training for an event, is it off season, what fruit and vegetables are available at that time of year) </w:t>
      </w:r>
    </w:p>
    <w:p w:rsidR="004F5572" w:rsidRPr="00140A23" w:rsidRDefault="004F5572" w:rsidP="004F557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duration of the diet plan (e.g. suitable length to achieve goals) </w:t>
      </w:r>
    </w:p>
    <w:p w:rsidR="004F5572" w:rsidRPr="00140A23" w:rsidRDefault="004F5572" w:rsidP="004F557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suitability of diet plan (e.g. diet meets the needs of the performer, proportions of the various nutrients are appropriate) </w:t>
      </w:r>
    </w:p>
    <w:p w:rsidR="004F5572" w:rsidRDefault="004F5572" w:rsidP="004F557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organisation of diet plan (e.g. meals scheduled for set intervals, timing of a meal fits around other activities) </w:t>
      </w:r>
    </w:p>
    <w:p w:rsidR="00140A23" w:rsidRPr="00140A23" w:rsidRDefault="00140A23" w:rsidP="00140A23">
      <w:pPr>
        <w:pStyle w:val="ListParagraph"/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</w:p>
    <w:p w:rsidR="004F5572" w:rsidRPr="00140A23" w:rsidRDefault="004F5572" w:rsidP="004F5572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How to evaluate the effectiveness of the diet plan, i.e. </w:t>
      </w:r>
    </w:p>
    <w:p w:rsidR="004F5572" w:rsidRPr="00140A23" w:rsidRDefault="004F5572" w:rsidP="004F5572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recording the outcomes objectively (e.g. measuring weight, diaries/journals of plan put into action) </w:t>
      </w:r>
    </w:p>
    <w:p w:rsidR="004F5572" w:rsidRPr="00140A23" w:rsidRDefault="004F5572" w:rsidP="004F5572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01" w:lineRule="atLeast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proofErr w:type="gramStart"/>
      <w:r w:rsidRPr="00140A23">
        <w:rPr>
          <w:rFonts w:ascii="Arial Rounded MT Bold" w:hAnsi="Arial Rounded MT Bold" w:cs="Arial"/>
          <w:color w:val="000000"/>
          <w:sz w:val="28"/>
          <w:szCs w:val="20"/>
        </w:rPr>
        <w:t>recording</w:t>
      </w:r>
      <w:proofErr w:type="gramEnd"/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 the outcomes subjectively (e.g. interviewing performer - is training feeling easier?, Are you more tired after training?, Are you bored with eating the same things?) </w:t>
      </w:r>
    </w:p>
    <w:p w:rsidR="00C14357" w:rsidRDefault="004F5572" w:rsidP="004F5572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700"/>
        <w:rPr>
          <w:rFonts w:ascii="Arial Rounded MT Bold" w:hAnsi="Arial Rounded MT Bold" w:cs="Arial"/>
          <w:color w:val="000000"/>
          <w:sz w:val="28"/>
          <w:szCs w:val="20"/>
        </w:rPr>
      </w:pPr>
      <w:r w:rsidRPr="00140A23">
        <w:rPr>
          <w:rFonts w:ascii="Arial" w:hAnsi="Arial" w:cs="Arial"/>
          <w:color w:val="000000"/>
          <w:sz w:val="28"/>
          <w:szCs w:val="20"/>
        </w:rPr>
        <w:t>○</w:t>
      </w:r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 </w:t>
      </w:r>
      <w:proofErr w:type="gramStart"/>
      <w:r w:rsidRPr="00140A23">
        <w:rPr>
          <w:rFonts w:ascii="Arial Rounded MT Bold" w:hAnsi="Arial Rounded MT Bold" w:cs="Arial"/>
          <w:color w:val="000000"/>
          <w:sz w:val="28"/>
          <w:szCs w:val="20"/>
        </w:rPr>
        <w:t>improvement</w:t>
      </w:r>
      <w:proofErr w:type="gramEnd"/>
      <w:r w:rsidRPr="00140A23">
        <w:rPr>
          <w:rFonts w:ascii="Arial Rounded MT Bold" w:hAnsi="Arial Rounded MT Bold" w:cs="Arial"/>
          <w:color w:val="000000"/>
          <w:sz w:val="28"/>
          <w:szCs w:val="20"/>
        </w:rPr>
        <w:t xml:space="preserve"> (e.g. increase the number of meals but reduce the portion size).</w:t>
      </w:r>
    </w:p>
    <w:p w:rsidR="00C14357" w:rsidRDefault="00C14357">
      <w:pPr>
        <w:rPr>
          <w:rFonts w:ascii="Arial Rounded MT Bold" w:hAnsi="Arial Rounded MT Bold" w:cs="Arial"/>
          <w:color w:val="000000"/>
          <w:sz w:val="28"/>
          <w:szCs w:val="20"/>
        </w:rPr>
      </w:pPr>
      <w:r>
        <w:rPr>
          <w:rFonts w:ascii="Arial Rounded MT Bold" w:hAnsi="Arial Rounded MT Bold" w:cs="Arial"/>
          <w:color w:val="000000"/>
          <w:sz w:val="28"/>
          <w:szCs w:val="20"/>
        </w:rPr>
        <w:br w:type="page"/>
      </w: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-395000</wp:posOffset>
            </wp:positionV>
            <wp:extent cx="6517758" cy="4107522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3" t="20184" r="17077" b="11539"/>
                    <a:stretch/>
                  </pic:blipFill>
                  <pic:spPr bwMode="auto">
                    <a:xfrm>
                      <a:off x="0" y="0"/>
                      <a:ext cx="6517758" cy="410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572460</wp:posOffset>
                </wp:positionH>
                <wp:positionV relativeFrom="paragraph">
                  <wp:posOffset>130071</wp:posOffset>
                </wp:positionV>
                <wp:extent cx="287079" cy="223284"/>
                <wp:effectExtent l="19050" t="19050" r="17780" b="2476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23284"/>
                        </a:xfrm>
                        <a:prstGeom prst="round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DFE79" id="Rounded Rectangle 9" o:spid="_x0000_s1026" style="position:absolute;margin-left:45.1pt;margin-top:10.25pt;width:22.6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" filled="f" strokecolor="red" strokeweight="3.25pt">
                <v:stroke joinstyle="miter"/>
              </v:roundrect>
            </w:pict>
          </mc:Fallback>
        </mc:AlternateContent>
      </w: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09BD3" wp14:editId="7026C457">
                <wp:simplePos x="0" y="0"/>
                <wp:positionH relativeFrom="column">
                  <wp:posOffset>775335</wp:posOffset>
                </wp:positionH>
                <wp:positionV relativeFrom="paragraph">
                  <wp:posOffset>70485</wp:posOffset>
                </wp:positionV>
                <wp:extent cx="329609" cy="169575"/>
                <wp:effectExtent l="19050" t="19050" r="13335" b="2095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169575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66A51" id="Rounded Rectangle 10" o:spid="_x0000_s1026" style="position:absolute;margin-left:61.05pt;margin-top:5.55pt;width:25.95pt;height:1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" filled="f" strokecolor="red" strokeweight="3.5pt">
                <v:stroke joinstyle="miter"/>
              </v:roundrect>
            </w:pict>
          </mc:Fallback>
        </mc:AlternateContent>
      </w: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  <w:r>
        <w:rPr>
          <w:rFonts w:ascii="Arial Rounded MT Bold" w:hAnsi="Arial Rounded MT Bold" w:cs="Arial"/>
          <w:noProof/>
          <w:sz w:val="36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-425125</wp:posOffset>
                </wp:positionH>
                <wp:positionV relativeFrom="paragraph">
                  <wp:posOffset>175821</wp:posOffset>
                </wp:positionV>
                <wp:extent cx="6390005" cy="278765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005" cy="2787650"/>
                          <a:chOff x="0" y="0"/>
                          <a:chExt cx="6390005" cy="278765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3" t="34796" r="17262" b="18069"/>
                          <a:stretch/>
                        </pic:blipFill>
                        <pic:spPr bwMode="auto">
                          <a:xfrm>
                            <a:off x="0" y="0"/>
                            <a:ext cx="6390005" cy="278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Rounded Rectangle 13"/>
                        <wps:cNvSpPr/>
                        <wps:spPr>
                          <a:xfrm>
                            <a:off x="754911" y="1020725"/>
                            <a:ext cx="244505" cy="148856"/>
                          </a:xfrm>
                          <a:prstGeom prst="roundRect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14A54" id="Group 15" o:spid="_x0000_s1026" style="position:absolute;margin-left:-33.45pt;margin-top:13.85pt;width:503.15pt;height:219.5pt;z-index:251672576" coordsize="63900,27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63900;height:27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">
                  <v:imagedata r:id="rId12" o:title="" croptop="22804f" cropbottom="11842f" cropleft="9970f" cropright="11313f"/>
                  <v:path arrowok="t"/>
                </v:shape>
                <v:roundrect id="Rounded Rectangle 13" o:spid="_x0000_s1028" style="position:absolute;left:7549;top:10207;width:2445;height:14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" filled="f" strokecolor="red" strokeweight="3.5pt">
                  <v:stroke joinstyle="miter"/>
                </v:roundrect>
              </v:group>
            </w:pict>
          </mc:Fallback>
        </mc:AlternateContent>
      </w: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C92409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</w:p>
    <w:p w:rsidR="004F5572" w:rsidRPr="00C14357" w:rsidRDefault="00C92409" w:rsidP="00C14357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sz w:val="36"/>
          <w:szCs w:val="24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02C02B" wp14:editId="359330C6">
                <wp:simplePos x="0" y="0"/>
                <wp:positionH relativeFrom="column">
                  <wp:posOffset>904254</wp:posOffset>
                </wp:positionH>
                <wp:positionV relativeFrom="paragraph">
                  <wp:posOffset>813272</wp:posOffset>
                </wp:positionV>
                <wp:extent cx="244505" cy="148856"/>
                <wp:effectExtent l="0" t="0" r="0" b="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05" cy="148856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275C00" id="Rounded Rectangle 17" o:spid="_x0000_s1026" style="position:absolute;margin-left:71.2pt;margin-top:64.05pt;width:19.25pt;height:11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" filled="f" strokecolor="red" strokeweight="3.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-361507</wp:posOffset>
            </wp:positionH>
            <wp:positionV relativeFrom="paragraph">
              <wp:posOffset>749492</wp:posOffset>
            </wp:positionV>
            <wp:extent cx="6325040" cy="200955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0" t="30277" r="17077" b="35585"/>
                    <a:stretch/>
                  </pic:blipFill>
                  <pic:spPr bwMode="auto">
                    <a:xfrm>
                      <a:off x="0" y="0"/>
                      <a:ext cx="6363438" cy="202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5572" w:rsidRPr="00C14357" w:rsidSect="00DC74E2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A69F2A"/>
    <w:multiLevelType w:val="hybridMultilevel"/>
    <w:tmpl w:val="7FE614C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498E681"/>
    <w:multiLevelType w:val="hybridMultilevel"/>
    <w:tmpl w:val="CAC6A438"/>
    <w:lvl w:ilvl="0" w:tplc="08090009">
      <w:start w:val="1"/>
      <w:numFmt w:val="bullet"/>
      <w:lvlText w:val="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F011983"/>
    <w:multiLevelType w:val="hybridMultilevel"/>
    <w:tmpl w:val="9EB21FE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87F4FBF"/>
    <w:multiLevelType w:val="hybridMultilevel"/>
    <w:tmpl w:val="E7ECD42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9BB3A087"/>
    <w:multiLevelType w:val="hybridMultilevel"/>
    <w:tmpl w:val="479B1F6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AB51C3AF"/>
    <w:multiLevelType w:val="hybridMultilevel"/>
    <w:tmpl w:val="A000B15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B50B3D72"/>
    <w:multiLevelType w:val="hybridMultilevel"/>
    <w:tmpl w:val="7737A4E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0C1CA12"/>
    <w:multiLevelType w:val="hybridMultilevel"/>
    <w:tmpl w:val="C66AEE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DFFF6BBC"/>
    <w:multiLevelType w:val="hybridMultilevel"/>
    <w:tmpl w:val="9561528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E2983474"/>
    <w:multiLevelType w:val="hybridMultilevel"/>
    <w:tmpl w:val="1C8BB86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EF28311B"/>
    <w:multiLevelType w:val="hybridMultilevel"/>
    <w:tmpl w:val="4F94E45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FA229908"/>
    <w:multiLevelType w:val="hybridMultilevel"/>
    <w:tmpl w:val="3D6808E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6254E4"/>
    <w:multiLevelType w:val="hybridMultilevel"/>
    <w:tmpl w:val="325C77F0"/>
    <w:lvl w:ilvl="0" w:tplc="08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02E52908"/>
    <w:multiLevelType w:val="hybridMultilevel"/>
    <w:tmpl w:val="0C963E0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A2BF08"/>
    <w:multiLevelType w:val="hybridMultilevel"/>
    <w:tmpl w:val="A6A7C4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0C0370E"/>
    <w:multiLevelType w:val="hybridMultilevel"/>
    <w:tmpl w:val="906055B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FC5C45"/>
    <w:multiLevelType w:val="hybridMultilevel"/>
    <w:tmpl w:val="731902D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1EB531F9"/>
    <w:multiLevelType w:val="multilevel"/>
    <w:tmpl w:val="B400E56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232AB5A2"/>
    <w:multiLevelType w:val="hybridMultilevel"/>
    <w:tmpl w:val="8CA8AE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2386775A"/>
    <w:multiLevelType w:val="hybridMultilevel"/>
    <w:tmpl w:val="F0BC26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AD3EC7"/>
    <w:multiLevelType w:val="hybridMultilevel"/>
    <w:tmpl w:val="532C120E"/>
    <w:lvl w:ilvl="0" w:tplc="08090003">
      <w:start w:val="1"/>
      <w:numFmt w:val="bullet"/>
      <w:lvlText w:val="o"/>
      <w:lvlJc w:val="left"/>
      <w:pPr>
        <w:ind w:left="3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1" w15:restartNumberingAfterBreak="0">
    <w:nsid w:val="2A703E4A"/>
    <w:multiLevelType w:val="hybridMultilevel"/>
    <w:tmpl w:val="912A7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EE5422"/>
    <w:multiLevelType w:val="hybridMultilevel"/>
    <w:tmpl w:val="2ABBEE1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2B1C1DD3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2E804F5C"/>
    <w:multiLevelType w:val="hybridMultilevel"/>
    <w:tmpl w:val="11A13C5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2F71F900"/>
    <w:multiLevelType w:val="hybridMultilevel"/>
    <w:tmpl w:val="A83D9EE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33C43289"/>
    <w:multiLevelType w:val="hybridMultilevel"/>
    <w:tmpl w:val="E1EA56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8D50F7"/>
    <w:multiLevelType w:val="hybridMultilevel"/>
    <w:tmpl w:val="46F68D8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3620339C"/>
    <w:multiLevelType w:val="hybridMultilevel"/>
    <w:tmpl w:val="63B459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5B1E69"/>
    <w:multiLevelType w:val="hybridMultilevel"/>
    <w:tmpl w:val="9B429FF4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FCE00C8"/>
    <w:multiLevelType w:val="hybridMultilevel"/>
    <w:tmpl w:val="57A6DF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3F2441"/>
    <w:multiLevelType w:val="hybridMultilevel"/>
    <w:tmpl w:val="103E5E44"/>
    <w:lvl w:ilvl="0" w:tplc="08090003">
      <w:start w:val="1"/>
      <w:numFmt w:val="bullet"/>
      <w:lvlText w:val="o"/>
      <w:lvlJc w:val="left"/>
      <w:pPr>
        <w:ind w:left="3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32" w15:restartNumberingAfterBreak="0">
    <w:nsid w:val="427A0822"/>
    <w:multiLevelType w:val="hybridMultilevel"/>
    <w:tmpl w:val="6F78E40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3514AB4"/>
    <w:multiLevelType w:val="hybridMultilevel"/>
    <w:tmpl w:val="54DCF41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636E23F"/>
    <w:multiLevelType w:val="hybridMultilevel"/>
    <w:tmpl w:val="EE81D83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4CF1EF42"/>
    <w:multiLevelType w:val="hybridMultilevel"/>
    <w:tmpl w:val="6050A16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4FAB1437"/>
    <w:multiLevelType w:val="hybridMultilevel"/>
    <w:tmpl w:val="769E1A4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C6D09F1"/>
    <w:multiLevelType w:val="hybridMultilevel"/>
    <w:tmpl w:val="1DE8C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B9A95B"/>
    <w:multiLevelType w:val="hybridMultilevel"/>
    <w:tmpl w:val="64476EE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64295068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0" w15:restartNumberingAfterBreak="0">
    <w:nsid w:val="6600C9BA"/>
    <w:multiLevelType w:val="hybridMultilevel"/>
    <w:tmpl w:val="339BA31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672A7446"/>
    <w:multiLevelType w:val="hybridMultilevel"/>
    <w:tmpl w:val="C45CA66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8E2F0CE"/>
    <w:multiLevelType w:val="hybridMultilevel"/>
    <w:tmpl w:val="2F9ABF5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 w15:restartNumberingAfterBreak="0">
    <w:nsid w:val="6D065EDA"/>
    <w:multiLevelType w:val="hybridMultilevel"/>
    <w:tmpl w:val="2148138E"/>
    <w:lvl w:ilvl="0" w:tplc="08090003">
      <w:start w:val="1"/>
      <w:numFmt w:val="bullet"/>
      <w:lvlText w:val="o"/>
      <w:lvlJc w:val="left"/>
      <w:pPr>
        <w:ind w:left="3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44" w15:restartNumberingAfterBreak="0">
    <w:nsid w:val="78A777E4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5" w15:restartNumberingAfterBreak="0">
    <w:nsid w:val="7AC05D51"/>
    <w:multiLevelType w:val="hybridMultilevel"/>
    <w:tmpl w:val="5F2CA3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DE20A2"/>
    <w:multiLevelType w:val="hybridMultilevel"/>
    <w:tmpl w:val="1B9CB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186740"/>
    <w:multiLevelType w:val="hybridMultilevel"/>
    <w:tmpl w:val="8CAC18F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82A7F"/>
    <w:multiLevelType w:val="hybridMultilevel"/>
    <w:tmpl w:val="176A8C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8"/>
  </w:num>
  <w:num w:numId="4">
    <w:abstractNumId w:val="18"/>
  </w:num>
  <w:num w:numId="5">
    <w:abstractNumId w:val="34"/>
  </w:num>
  <w:num w:numId="6">
    <w:abstractNumId w:val="11"/>
  </w:num>
  <w:num w:numId="7">
    <w:abstractNumId w:val="35"/>
  </w:num>
  <w:num w:numId="8">
    <w:abstractNumId w:val="42"/>
  </w:num>
  <w:num w:numId="9">
    <w:abstractNumId w:val="40"/>
  </w:num>
  <w:num w:numId="10">
    <w:abstractNumId w:val="4"/>
  </w:num>
  <w:num w:numId="11">
    <w:abstractNumId w:val="27"/>
  </w:num>
  <w:num w:numId="12">
    <w:abstractNumId w:val="37"/>
  </w:num>
  <w:num w:numId="13">
    <w:abstractNumId w:val="25"/>
  </w:num>
  <w:num w:numId="14">
    <w:abstractNumId w:val="9"/>
  </w:num>
  <w:num w:numId="15">
    <w:abstractNumId w:val="22"/>
  </w:num>
  <w:num w:numId="16">
    <w:abstractNumId w:val="6"/>
  </w:num>
  <w:num w:numId="17">
    <w:abstractNumId w:val="0"/>
  </w:num>
  <w:num w:numId="18">
    <w:abstractNumId w:val="46"/>
  </w:num>
  <w:num w:numId="19">
    <w:abstractNumId w:val="44"/>
  </w:num>
  <w:num w:numId="20">
    <w:abstractNumId w:val="32"/>
  </w:num>
  <w:num w:numId="21">
    <w:abstractNumId w:val="39"/>
  </w:num>
  <w:num w:numId="22">
    <w:abstractNumId w:val="23"/>
  </w:num>
  <w:num w:numId="23">
    <w:abstractNumId w:val="17"/>
  </w:num>
  <w:num w:numId="24">
    <w:abstractNumId w:val="48"/>
  </w:num>
  <w:num w:numId="25">
    <w:abstractNumId w:val="47"/>
  </w:num>
  <w:num w:numId="26">
    <w:abstractNumId w:val="21"/>
  </w:num>
  <w:num w:numId="27">
    <w:abstractNumId w:val="45"/>
  </w:num>
  <w:num w:numId="28">
    <w:abstractNumId w:val="2"/>
  </w:num>
  <w:num w:numId="29">
    <w:abstractNumId w:val="8"/>
  </w:num>
  <w:num w:numId="30">
    <w:abstractNumId w:val="16"/>
  </w:num>
  <w:num w:numId="31">
    <w:abstractNumId w:val="28"/>
  </w:num>
  <w:num w:numId="32">
    <w:abstractNumId w:val="26"/>
  </w:num>
  <w:num w:numId="33">
    <w:abstractNumId w:val="12"/>
  </w:num>
  <w:num w:numId="34">
    <w:abstractNumId w:val="13"/>
  </w:num>
  <w:num w:numId="35">
    <w:abstractNumId w:val="30"/>
  </w:num>
  <w:num w:numId="36">
    <w:abstractNumId w:val="1"/>
  </w:num>
  <w:num w:numId="37">
    <w:abstractNumId w:val="14"/>
  </w:num>
  <w:num w:numId="38">
    <w:abstractNumId w:val="5"/>
  </w:num>
  <w:num w:numId="39">
    <w:abstractNumId w:val="29"/>
  </w:num>
  <w:num w:numId="40">
    <w:abstractNumId w:val="41"/>
  </w:num>
  <w:num w:numId="41">
    <w:abstractNumId w:val="15"/>
  </w:num>
  <w:num w:numId="42">
    <w:abstractNumId w:val="43"/>
  </w:num>
  <w:num w:numId="43">
    <w:abstractNumId w:val="31"/>
  </w:num>
  <w:num w:numId="44">
    <w:abstractNumId w:val="24"/>
  </w:num>
  <w:num w:numId="45">
    <w:abstractNumId w:val="3"/>
  </w:num>
  <w:num w:numId="46">
    <w:abstractNumId w:val="36"/>
  </w:num>
  <w:num w:numId="47">
    <w:abstractNumId w:val="33"/>
  </w:num>
  <w:num w:numId="48">
    <w:abstractNumId w:val="20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5DF"/>
    <w:rsid w:val="00140A23"/>
    <w:rsid w:val="004F5572"/>
    <w:rsid w:val="00A012A4"/>
    <w:rsid w:val="00C14357"/>
    <w:rsid w:val="00C92409"/>
    <w:rsid w:val="00D015DF"/>
    <w:rsid w:val="00DC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9C3F8"/>
  <w15:chartTrackingRefBased/>
  <w15:docId w15:val="{E9CC0DDB-C684-4051-AA0F-7175A4E7A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015DF"/>
    <w:pPr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Pa41">
    <w:name w:val="Pa4+1"/>
    <w:basedOn w:val="Default"/>
    <w:next w:val="Default"/>
    <w:uiPriority w:val="99"/>
    <w:rsid w:val="00D015DF"/>
    <w:pPr>
      <w:spacing w:line="221" w:lineRule="atLeast"/>
    </w:pPr>
    <w:rPr>
      <w:rFonts w:cstheme="minorBidi"/>
      <w:color w:val="auto"/>
    </w:rPr>
  </w:style>
  <w:style w:type="paragraph" w:customStyle="1" w:styleId="Pa18">
    <w:name w:val="Pa18"/>
    <w:basedOn w:val="Default"/>
    <w:next w:val="Default"/>
    <w:uiPriority w:val="99"/>
    <w:rsid w:val="00D015DF"/>
    <w:pPr>
      <w:spacing w:line="281" w:lineRule="atLeast"/>
    </w:pPr>
    <w:rPr>
      <w:rFonts w:cstheme="minorBidi"/>
      <w:color w:val="auto"/>
    </w:rPr>
  </w:style>
  <w:style w:type="character" w:customStyle="1" w:styleId="A31">
    <w:name w:val="A3+1"/>
    <w:uiPriority w:val="99"/>
    <w:rsid w:val="00D015DF"/>
    <w:rPr>
      <w:rFonts w:cs="Arial Black"/>
      <w:b/>
      <w:bCs/>
      <w:color w:val="000000"/>
      <w:sz w:val="22"/>
      <w:szCs w:val="22"/>
    </w:rPr>
  </w:style>
  <w:style w:type="paragraph" w:customStyle="1" w:styleId="Pa81">
    <w:name w:val="Pa8+1"/>
    <w:basedOn w:val="Default"/>
    <w:next w:val="Default"/>
    <w:uiPriority w:val="99"/>
    <w:rsid w:val="00D015DF"/>
    <w:pPr>
      <w:spacing w:line="221" w:lineRule="atLeast"/>
    </w:pPr>
    <w:rPr>
      <w:rFonts w:cstheme="minorBidi"/>
      <w:color w:val="auto"/>
    </w:rPr>
  </w:style>
  <w:style w:type="paragraph" w:customStyle="1" w:styleId="Pa191">
    <w:name w:val="Pa19+1"/>
    <w:basedOn w:val="Default"/>
    <w:next w:val="Default"/>
    <w:uiPriority w:val="99"/>
    <w:rsid w:val="00D015DF"/>
    <w:pPr>
      <w:spacing w:line="211" w:lineRule="atLeast"/>
    </w:pPr>
    <w:rPr>
      <w:rFonts w:cstheme="minorBidi"/>
      <w:color w:val="auto"/>
    </w:rPr>
  </w:style>
  <w:style w:type="paragraph" w:customStyle="1" w:styleId="Pa201">
    <w:name w:val="Pa20+1"/>
    <w:basedOn w:val="Default"/>
    <w:next w:val="Default"/>
    <w:uiPriority w:val="99"/>
    <w:rsid w:val="00D015DF"/>
    <w:pPr>
      <w:spacing w:line="201" w:lineRule="atLeast"/>
    </w:pPr>
    <w:rPr>
      <w:rFonts w:cstheme="minorBidi"/>
      <w:color w:val="auto"/>
    </w:rPr>
  </w:style>
  <w:style w:type="paragraph" w:customStyle="1" w:styleId="Pa22">
    <w:name w:val="Pa22"/>
    <w:basedOn w:val="Default"/>
    <w:next w:val="Default"/>
    <w:uiPriority w:val="99"/>
    <w:rsid w:val="00D015DF"/>
    <w:pPr>
      <w:spacing w:line="201" w:lineRule="atLeast"/>
    </w:pPr>
    <w:rPr>
      <w:rFonts w:cstheme="minorBidi"/>
      <w:color w:val="auto"/>
    </w:rPr>
  </w:style>
  <w:style w:type="paragraph" w:customStyle="1" w:styleId="Pa251">
    <w:name w:val="Pa25+1"/>
    <w:basedOn w:val="Default"/>
    <w:next w:val="Default"/>
    <w:uiPriority w:val="99"/>
    <w:rsid w:val="00D015DF"/>
    <w:pPr>
      <w:spacing w:line="20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D015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0A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A2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14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EF73BCD8</Template>
  <TotalTime>1</TotalTime>
  <Pages>6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Sweet</dc:creator>
  <cp:keywords/>
  <dc:description/>
  <cp:lastModifiedBy>Richard Moody</cp:lastModifiedBy>
  <cp:revision>2</cp:revision>
  <cp:lastPrinted>2018-01-25T08:19:00Z</cp:lastPrinted>
  <dcterms:created xsi:type="dcterms:W3CDTF">2018-01-25T08:25:00Z</dcterms:created>
  <dcterms:modified xsi:type="dcterms:W3CDTF">2018-01-25T08:25:00Z</dcterms:modified>
</cp:coreProperties>
</file>