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3A8BC" w14:textId="5317BF72" w:rsidR="00EE3608" w:rsidRDefault="004E0339">
      <w:bookmarkStart w:id="0" w:name="_GoBack"/>
      <w:bookmarkEnd w:id="0"/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2BB83570" wp14:editId="6181ABF0">
                <wp:simplePos x="0" y="0"/>
                <wp:positionH relativeFrom="column">
                  <wp:posOffset>7467600</wp:posOffset>
                </wp:positionH>
                <wp:positionV relativeFrom="paragraph">
                  <wp:posOffset>437515</wp:posOffset>
                </wp:positionV>
                <wp:extent cx="570230" cy="481965"/>
                <wp:effectExtent l="0" t="0" r="1270" b="0"/>
                <wp:wrapThrough wrapText="bothSides">
                  <wp:wrapPolygon edited="0">
                    <wp:start x="4330" y="0"/>
                    <wp:lineTo x="0" y="3415"/>
                    <wp:lineTo x="0" y="16221"/>
                    <wp:lineTo x="2165" y="20490"/>
                    <wp:lineTo x="19483" y="20490"/>
                    <wp:lineTo x="20927" y="13660"/>
                    <wp:lineTo x="20927" y="7684"/>
                    <wp:lineTo x="20205" y="5976"/>
                    <wp:lineTo x="15154" y="0"/>
                    <wp:lineTo x="4330" y="0"/>
                  </wp:wrapPolygon>
                </wp:wrapThrough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" cy="481965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Text Box 109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135ADF" w14:textId="48E32576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83570" id="Group 107" o:spid="_x0000_s1026" style="position:absolute;margin-left:588pt;margin-top:34.45pt;width:44.9pt;height:37.95pt;z-index:252475392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28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0A135ADF" w14:textId="48E32576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RICE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8558349" wp14:editId="3B4F5E20">
                <wp:simplePos x="0" y="0"/>
                <wp:positionH relativeFrom="column">
                  <wp:posOffset>2895600</wp:posOffset>
                </wp:positionH>
                <wp:positionV relativeFrom="paragraph">
                  <wp:posOffset>4876800</wp:posOffset>
                </wp:positionV>
                <wp:extent cx="1573028" cy="762634"/>
                <wp:effectExtent l="0" t="0" r="0" b="0"/>
                <wp:wrapThrough wrapText="bothSides">
                  <wp:wrapPolygon edited="0">
                    <wp:start x="9941" y="0"/>
                    <wp:lineTo x="4447" y="540"/>
                    <wp:lineTo x="0" y="4320"/>
                    <wp:lineTo x="0" y="14040"/>
                    <wp:lineTo x="1570" y="17280"/>
                    <wp:lineTo x="1570" y="21060"/>
                    <wp:lineTo x="20667" y="21060"/>
                    <wp:lineTo x="20929" y="7560"/>
                    <wp:lineTo x="18312" y="3780"/>
                    <wp:lineTo x="14388" y="0"/>
                    <wp:lineTo x="9941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028" cy="762634"/>
                          <a:chOff x="0" y="0"/>
                          <a:chExt cx="975665" cy="58582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41125" y="176377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38C959" w14:textId="1F87A914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Fats &amp; Carbs for aerobic &amp; anaerobic energy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58349" id="Group 57" o:spid="_x0000_s1029" style="position:absolute;margin-left:228pt;margin-top:384pt;width:123.85pt;height:60.05pt;z-index:251679744;mso-width-relative:margin;mso-height-relative:margin" coordsize="9756,5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">
                <v:shape id="Picture 58" o:spid="_x0000_s1030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">
                  <v:imagedata r:id="rId5" o:title=""/>
                  <v:path arrowok="t"/>
                </v:shape>
                <v:shape id="Text Box 59" o:spid="_x0000_s1031" type="#_x0000_t202" style="position:absolute;left:411;top:1763;width:934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938C959" w14:textId="1F87A914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Fats &amp; Carbs for aerobic &amp; anaerobic energy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22CABEE" wp14:editId="3608C5BA">
                <wp:simplePos x="0" y="0"/>
                <wp:positionH relativeFrom="column">
                  <wp:posOffset>4010025</wp:posOffset>
                </wp:positionH>
                <wp:positionV relativeFrom="paragraph">
                  <wp:posOffset>5410200</wp:posOffset>
                </wp:positionV>
                <wp:extent cx="1953895" cy="809625"/>
                <wp:effectExtent l="0" t="0" r="8255" b="9525"/>
                <wp:wrapThrough wrapText="bothSides">
                  <wp:wrapPolygon edited="0">
                    <wp:start x="10530" y="0"/>
                    <wp:lineTo x="5265" y="0"/>
                    <wp:lineTo x="211" y="4066"/>
                    <wp:lineTo x="0" y="9656"/>
                    <wp:lineTo x="0" y="14739"/>
                    <wp:lineTo x="1895" y="16264"/>
                    <wp:lineTo x="1895" y="21346"/>
                    <wp:lineTo x="20849" y="21346"/>
                    <wp:lineTo x="21481" y="13722"/>
                    <wp:lineTo x="21481" y="6607"/>
                    <wp:lineTo x="19796" y="4574"/>
                    <wp:lineTo x="14952" y="0"/>
                    <wp:lineTo x="10530" y="0"/>
                  </wp:wrapPolygon>
                </wp:wrapThrough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809625"/>
                          <a:chOff x="0" y="0"/>
                          <a:chExt cx="934085" cy="606123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66"/>
                        <wps:cNvSpPr txBox="1"/>
                        <wps:spPr>
                          <a:xfrm>
                            <a:off x="55487" y="161323"/>
                            <a:ext cx="878598" cy="4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5FFCE" w14:textId="15C0F09C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Long term effects of exercise on muscles, skeletal, CV, respiratory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CABEE" id="Group 64" o:spid="_x0000_s1032" style="position:absolute;margin-left:315.75pt;margin-top:426pt;width:153.85pt;height:63.75pt;z-index:251774976;mso-width-relative:margin;mso-height-relative:margin" coordsize="9340,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">
                <v:shape id="Picture 65" o:spid="_x0000_s1033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">
                  <v:imagedata r:id="rId5" o:title=""/>
                  <v:path arrowok="t"/>
                </v:shape>
                <v:shape id="Text Box 66" o:spid="_x0000_s1034" type="#_x0000_t202" style="position:absolute;left:554;top:1613;width:8786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0485FFCE" w14:textId="15C0F09C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Long term effects of exercise on muscles, skeletal, CV, respiratory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F5E2F40" wp14:editId="549BAA55">
                <wp:simplePos x="0" y="0"/>
                <wp:positionH relativeFrom="column">
                  <wp:posOffset>4175125</wp:posOffset>
                </wp:positionH>
                <wp:positionV relativeFrom="paragraph">
                  <wp:posOffset>3717925</wp:posOffset>
                </wp:positionV>
                <wp:extent cx="1403350" cy="971550"/>
                <wp:effectExtent l="0" t="0" r="6350" b="0"/>
                <wp:wrapThrough wrapText="bothSides">
                  <wp:wrapPolygon edited="0">
                    <wp:start x="10556" y="0"/>
                    <wp:lineTo x="5571" y="0"/>
                    <wp:lineTo x="1466" y="2965"/>
                    <wp:lineTo x="1466" y="6776"/>
                    <wp:lineTo x="0" y="9318"/>
                    <wp:lineTo x="0" y="14824"/>
                    <wp:lineTo x="2932" y="20329"/>
                    <wp:lineTo x="2932" y="21176"/>
                    <wp:lineTo x="19645" y="21176"/>
                    <wp:lineTo x="19645" y="20329"/>
                    <wp:lineTo x="21405" y="14824"/>
                    <wp:lineTo x="21405" y="6776"/>
                    <wp:lineTo x="14954" y="0"/>
                    <wp:lineTo x="10556" y="0"/>
                  </wp:wrapPolygon>
                </wp:wrapThrough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971550"/>
                          <a:chOff x="0" y="0"/>
                          <a:chExt cx="934085" cy="569511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96034" y="160063"/>
                            <a:ext cx="801438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708B8D" w14:textId="5C66C4E9" w:rsidR="00851FFB" w:rsidRPr="00851FFB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851FFB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Short term effects of exercise (muscle, CV, respiratory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E2F40" id="Group 61" o:spid="_x0000_s1035" style="position:absolute;margin-left:328.75pt;margin-top:292.75pt;width:110.5pt;height:76.5pt;z-index:251727872;mso-width-relative:margin;mso-height-relative:margin" coordsize="9340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">
                <v:shape id="Picture 62" o:spid="_x0000_s1036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">
                  <v:imagedata r:id="rId5" o:title=""/>
                  <v:path arrowok="t"/>
                </v:shape>
                <v:shape id="Text Box 63" o:spid="_x0000_s1037" type="#_x0000_t202" style="position:absolute;left:960;top:1600;width:8014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25708B8D" w14:textId="5C66C4E9" w:rsidR="00851FFB" w:rsidRPr="00851FFB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851FFB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Short term effects of exercise (muscle, CV, respiratory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0EE44EE2" wp14:editId="7302E794">
                <wp:simplePos x="0" y="0"/>
                <wp:positionH relativeFrom="column">
                  <wp:posOffset>6038850</wp:posOffset>
                </wp:positionH>
                <wp:positionV relativeFrom="paragraph">
                  <wp:posOffset>1748155</wp:posOffset>
                </wp:positionV>
                <wp:extent cx="1543050" cy="904875"/>
                <wp:effectExtent l="0" t="0" r="0" b="9525"/>
                <wp:wrapThrough wrapText="bothSides">
                  <wp:wrapPolygon edited="0">
                    <wp:start x="10400" y="0"/>
                    <wp:lineTo x="5333" y="0"/>
                    <wp:lineTo x="1067" y="3183"/>
                    <wp:lineTo x="1067" y="7276"/>
                    <wp:lineTo x="0" y="9095"/>
                    <wp:lineTo x="0" y="14097"/>
                    <wp:lineTo x="1067" y="21373"/>
                    <wp:lineTo x="20800" y="21373"/>
                    <wp:lineTo x="21067" y="6821"/>
                    <wp:lineTo x="16267" y="1364"/>
                    <wp:lineTo x="14400" y="0"/>
                    <wp:lineTo x="10400" y="0"/>
                  </wp:wrapPolygon>
                </wp:wrapThrough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904875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Text Box 115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986B2" w14:textId="52389E6C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2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2"/>
                                  <w:szCs w:val="12"/>
                                </w:rPr>
                                <w:t>Warm ups &amp; cool downs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44EE2" id="Group 113" o:spid="_x0000_s1038" style="position:absolute;margin-left:475.5pt;margin-top:137.65pt;width:121.5pt;height:71.25pt;z-index:252584960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">
                <v:shape id="Picture 114" o:spid="_x0000_s1039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">
                  <v:imagedata r:id="rId5" o:title=""/>
                  <v:path arrowok="t"/>
                </v:shape>
                <v:shape id="Text Box 115" o:spid="_x0000_s1040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D8986B2" w14:textId="52389E6C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2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2"/>
                            <w:szCs w:val="12"/>
                          </w:rPr>
                          <w:t>Warm ups &amp; cool downs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3E4EFD86" wp14:editId="45B4B3ED">
                <wp:simplePos x="0" y="0"/>
                <wp:positionH relativeFrom="column">
                  <wp:posOffset>8131175</wp:posOffset>
                </wp:positionH>
                <wp:positionV relativeFrom="paragraph">
                  <wp:posOffset>2133600</wp:posOffset>
                </wp:positionV>
                <wp:extent cx="1476375" cy="895350"/>
                <wp:effectExtent l="0" t="0" r="0" b="0"/>
                <wp:wrapThrough wrapText="bothSides">
                  <wp:wrapPolygon edited="0">
                    <wp:start x="10312" y="0"/>
                    <wp:lineTo x="5295" y="0"/>
                    <wp:lineTo x="1115" y="3217"/>
                    <wp:lineTo x="1115" y="7353"/>
                    <wp:lineTo x="0" y="9191"/>
                    <wp:lineTo x="0" y="14247"/>
                    <wp:lineTo x="1115" y="21140"/>
                    <wp:lineTo x="20625" y="21140"/>
                    <wp:lineTo x="21182" y="14706"/>
                    <wp:lineTo x="21182" y="7353"/>
                    <wp:lineTo x="17837" y="3217"/>
                    <wp:lineTo x="14493" y="0"/>
                    <wp:lineTo x="10312" y="0"/>
                  </wp:wrapPolygon>
                </wp:wrapThrough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89535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2BD98" w14:textId="5C776AE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Cs w:val="12"/>
                                </w:rPr>
                                <w:t>Methods of training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EFD86" id="Group 95" o:spid="_x0000_s1041" style="position:absolute;margin-left:640.25pt;margin-top:168pt;width:116.25pt;height:70.5pt;z-index:252256256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">
                <v:shape id="Picture 96" o:spid="_x0000_s1042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">
                  <v:imagedata r:id="rId5" o:title=""/>
                  <v:path arrowok="t"/>
                </v:shape>
                <v:shape id="Text Box 97" o:spid="_x0000_s1043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4982BD98" w14:textId="5C776AE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Cs w:val="12"/>
                          </w:rPr>
                          <w:t>Methods of training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5AE435A2" wp14:editId="4FF6A92D">
                <wp:simplePos x="0" y="0"/>
                <wp:positionH relativeFrom="column">
                  <wp:posOffset>6267450</wp:posOffset>
                </wp:positionH>
                <wp:positionV relativeFrom="paragraph">
                  <wp:posOffset>2824722</wp:posOffset>
                </wp:positionV>
                <wp:extent cx="1914525" cy="848995"/>
                <wp:effectExtent l="0" t="0" r="9525" b="8255"/>
                <wp:wrapThrough wrapText="bothSides">
                  <wp:wrapPolygon edited="0">
                    <wp:start x="10746" y="0"/>
                    <wp:lineTo x="5158" y="0"/>
                    <wp:lineTo x="430" y="3393"/>
                    <wp:lineTo x="0" y="8724"/>
                    <wp:lineTo x="0" y="13086"/>
                    <wp:lineTo x="430" y="21325"/>
                    <wp:lineTo x="20848" y="21325"/>
                    <wp:lineTo x="21493" y="13571"/>
                    <wp:lineTo x="21493" y="6785"/>
                    <wp:lineTo x="18913" y="3393"/>
                    <wp:lineTo x="15045" y="0"/>
                    <wp:lineTo x="10746" y="0"/>
                  </wp:wrapPolygon>
                </wp:wrapThrough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848995"/>
                          <a:chOff x="-455" y="0"/>
                          <a:chExt cx="934540" cy="61525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-455" y="205807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E0632A" w14:textId="653781C8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Cs w:val="12"/>
                                </w:rPr>
                                <w:t>Principles of training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435A2" id="Group 89" o:spid="_x0000_s1044" style="position:absolute;margin-left:493.5pt;margin-top:222.4pt;width:150.75pt;height:66.85pt;z-index:252140544;mso-width-relative:margin;mso-height-relative:margin" coordorigin="-4" coordsize="9345,6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">
                <v:shape id="Picture 90" o:spid="_x0000_s1045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">
                  <v:imagedata r:id="rId5" o:title=""/>
                  <v:path arrowok="t"/>
                </v:shape>
                <v:shape id="Text Box 91" o:spid="_x0000_s1046" type="#_x0000_t202" style="position:absolute;left:-4;top:2058;width:9344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3E0632A" w14:textId="653781C8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Cs w:val="12"/>
                          </w:rPr>
                          <w:t>Principles of training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8C885FE" wp14:editId="6F6176F6">
                <wp:simplePos x="0" y="0"/>
                <wp:positionH relativeFrom="column">
                  <wp:posOffset>7884160</wp:posOffset>
                </wp:positionH>
                <wp:positionV relativeFrom="paragraph">
                  <wp:posOffset>3542030</wp:posOffset>
                </wp:positionV>
                <wp:extent cx="1540510" cy="633730"/>
                <wp:effectExtent l="0" t="0" r="2540" b="0"/>
                <wp:wrapThrough wrapText="bothSides">
                  <wp:wrapPolygon edited="0">
                    <wp:start x="10150" y="0"/>
                    <wp:lineTo x="4808" y="0"/>
                    <wp:lineTo x="0" y="5194"/>
                    <wp:lineTo x="0" y="20128"/>
                    <wp:lineTo x="4007" y="20778"/>
                    <wp:lineTo x="14691" y="20778"/>
                    <wp:lineTo x="20300" y="20128"/>
                    <wp:lineTo x="21369" y="18830"/>
                    <wp:lineTo x="21369" y="7792"/>
                    <wp:lineTo x="20300" y="5844"/>
                    <wp:lineTo x="14691" y="0"/>
                    <wp:lineTo x="10150" y="0"/>
                  </wp:wrapPolygon>
                </wp:wrapThrough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633730"/>
                          <a:chOff x="0" y="0"/>
                          <a:chExt cx="951435" cy="534814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85"/>
                        <wps:cNvSpPr txBox="1"/>
                        <wps:spPr>
                          <a:xfrm>
                            <a:off x="16895" y="12536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9914B9" w14:textId="5CC5669D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8"/>
                                  <w:szCs w:val="12"/>
                                </w:rPr>
                                <w:t>Fitness tests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85FE" id="Group 83" o:spid="_x0000_s1047" style="position:absolute;margin-left:620.8pt;margin-top:278.9pt;width:121.3pt;height:49.9pt;z-index:252028928;mso-width-relative:margin;mso-height-relative:margin" coordsize="951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">
                <v:shape id="Picture 84" o:spid="_x0000_s1048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">
                  <v:imagedata r:id="rId5" o:title=""/>
                  <v:path arrowok="t"/>
                </v:shape>
                <v:shape id="Text Box 85" o:spid="_x0000_s1049" type="#_x0000_t202" style="position:absolute;left:168;top:1253;width:9346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C9914B9" w14:textId="5CC5669D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8"/>
                            <w:szCs w:val="12"/>
                          </w:rPr>
                          <w:t>Fitness tests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F68D4EA" wp14:editId="686698A5">
                <wp:simplePos x="0" y="0"/>
                <wp:positionH relativeFrom="column">
                  <wp:posOffset>6060211</wp:posOffset>
                </wp:positionH>
                <wp:positionV relativeFrom="paragraph">
                  <wp:posOffset>3863340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4480"/>
                    <wp:lineTo x="1420" y="19307"/>
                    <wp:lineTo x="1420" y="21117"/>
                    <wp:lineTo x="20594" y="21117"/>
                    <wp:lineTo x="21304" y="7844"/>
                    <wp:lineTo x="18464" y="3620"/>
                    <wp:lineTo x="14558" y="0"/>
                    <wp:lineTo x="9942" y="0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87D75" w14:textId="687465AD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0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0"/>
                                  <w:szCs w:val="12"/>
                                </w:rPr>
                                <w:t>Normative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8D4EA" id="Group 86" o:spid="_x0000_s1050" style="position:absolute;margin-left:477.2pt;margin-top:304.2pt;width:91.25pt;height:53.7pt;z-index:252085248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">
                <v:shape id="Picture 87" o:spid="_x0000_s1051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">
                  <v:imagedata r:id="rId5" o:title=""/>
                  <v:path arrowok="t"/>
                </v:shape>
                <v:shape id="Text Box 88" o:spid="_x0000_s1052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6B187D75" w14:textId="687465AD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0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0"/>
                            <w:szCs w:val="12"/>
                          </w:rPr>
                          <w:t>Normative data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DFB8B5E" wp14:editId="0E0BE06F">
                <wp:simplePos x="0" y="0"/>
                <wp:positionH relativeFrom="column">
                  <wp:posOffset>5710217</wp:posOffset>
                </wp:positionH>
                <wp:positionV relativeFrom="paragraph">
                  <wp:posOffset>4575810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4480"/>
                    <wp:lineTo x="1420" y="19307"/>
                    <wp:lineTo x="1420" y="21117"/>
                    <wp:lineTo x="20594" y="21117"/>
                    <wp:lineTo x="21304" y="7844"/>
                    <wp:lineTo x="18464" y="3620"/>
                    <wp:lineTo x="14558" y="0"/>
                    <wp:lineTo x="9942" y="0"/>
                  </wp:wrapPolygon>
                </wp:wrapThrough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8234B8" w14:textId="61D4CA8D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8"/>
                                  <w:szCs w:val="12"/>
                                </w:rPr>
                                <w:t>Levers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B8B5E" id="Group 68" o:spid="_x0000_s1053" style="position:absolute;margin-left:449.6pt;margin-top:360.3pt;width:91.25pt;height:53.7pt;z-index:251828224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">
                <v:shape id="Picture 69" o:spid="_x0000_s1054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">
                  <v:imagedata r:id="rId5" o:title=""/>
                  <v:path arrowok="t"/>
                </v:shape>
                <v:shape id="Text Box 70" o:spid="_x0000_s1055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188234B8" w14:textId="61D4CA8D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8"/>
                            <w:szCs w:val="12"/>
                          </w:rPr>
                          <w:t>Levers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0F87205" wp14:editId="23CE3277">
                <wp:simplePos x="0" y="0"/>
                <wp:positionH relativeFrom="column">
                  <wp:posOffset>7239000</wp:posOffset>
                </wp:positionH>
                <wp:positionV relativeFrom="paragraph">
                  <wp:posOffset>4415790</wp:posOffset>
                </wp:positionV>
                <wp:extent cx="2343150" cy="904875"/>
                <wp:effectExtent l="0" t="0" r="0" b="9525"/>
                <wp:wrapThrough wrapText="bothSides">
                  <wp:wrapPolygon edited="0">
                    <wp:start x="10712" y="0"/>
                    <wp:lineTo x="5093" y="455"/>
                    <wp:lineTo x="878" y="3183"/>
                    <wp:lineTo x="878" y="7276"/>
                    <wp:lineTo x="0" y="10459"/>
                    <wp:lineTo x="0" y="14552"/>
                    <wp:lineTo x="878" y="21373"/>
                    <wp:lineTo x="21073" y="21373"/>
                    <wp:lineTo x="21249" y="9549"/>
                    <wp:lineTo x="21249" y="5912"/>
                    <wp:lineTo x="17385" y="1819"/>
                    <wp:lineTo x="14400" y="0"/>
                    <wp:lineTo x="10712" y="0"/>
                  </wp:wrapPolygon>
                </wp:wrapThrough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904875"/>
                          <a:chOff x="0" y="0"/>
                          <a:chExt cx="951435" cy="534814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Text Box 82"/>
                        <wps:cNvSpPr txBox="1"/>
                        <wps:spPr>
                          <a:xfrm>
                            <a:off x="16895" y="12536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8D673" w14:textId="507AE34F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Physical fitness components</w:t>
                              </w:r>
                            </w:p>
                            <w:p w14:paraId="2DCAC19F" w14:textId="0CC20866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&amp;</w:t>
                              </w:r>
                            </w:p>
                            <w:p w14:paraId="02A14575" w14:textId="43E38BDF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Skill related fitness components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87205" id="Group 80" o:spid="_x0000_s1056" style="position:absolute;margin-left:570pt;margin-top:347.7pt;width:184.5pt;height:71.25pt;z-index:251992064;mso-width-relative:margin;mso-height-relative:margin" coordsize="951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">
                <v:shape id="Picture 81" o:spid="_x0000_s1057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">
                  <v:imagedata r:id="rId5" o:title=""/>
                  <v:path arrowok="t"/>
                </v:shape>
                <v:shape id="Text Box 82" o:spid="_x0000_s1058" type="#_x0000_t202" style="position:absolute;left:168;top:1253;width:9346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0AC8D673" w14:textId="507AE34F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Physical fitness components</w:t>
                        </w:r>
                      </w:p>
                      <w:p w14:paraId="2DCAC19F" w14:textId="0CC20866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&amp;</w:t>
                        </w:r>
                      </w:p>
                      <w:p w14:paraId="02A14575" w14:textId="43E38BDF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Skill related fitness components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503F47B5" wp14:editId="44FF3716">
                <wp:simplePos x="0" y="0"/>
                <wp:positionH relativeFrom="column">
                  <wp:posOffset>2542540</wp:posOffset>
                </wp:positionH>
                <wp:positionV relativeFrom="paragraph">
                  <wp:posOffset>663575</wp:posOffset>
                </wp:positionV>
                <wp:extent cx="1819275" cy="342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28C23" w14:textId="77777777" w:rsidR="008F20A5" w:rsidRPr="00851FFB" w:rsidRDefault="008F20A5" w:rsidP="009D03AD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22"/>
                                <w:szCs w:val="16"/>
                              </w:rPr>
                            </w:pPr>
                            <w:r w:rsidRPr="00851FFB">
                              <w:rPr>
                                <w:rFonts w:ascii="Avenir Black Oblique" w:hAnsi="Avenir Black Oblique"/>
                                <w:sz w:val="22"/>
                                <w:szCs w:val="16"/>
                              </w:rPr>
                              <w:t xml:space="preserve"> Classification of bones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47B5" id="Text Box 4" o:spid="_x0000_s1059" type="#_x0000_t202" style="position:absolute;margin-left:200.2pt;margin-top:52.25pt;width:143.25pt;height:27pt;z-index: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" filled="f" stroked="f">
                <v:textbox>
                  <w:txbxContent>
                    <w:p w14:paraId="65428C23" w14:textId="77777777" w:rsidR="008F20A5" w:rsidRPr="00851FFB" w:rsidRDefault="008F20A5" w:rsidP="009D03AD">
                      <w:pPr>
                        <w:jc w:val="center"/>
                        <w:rPr>
                          <w:rFonts w:ascii="Avenir Black Oblique" w:hAnsi="Avenir Black Oblique"/>
                          <w:sz w:val="22"/>
                          <w:szCs w:val="16"/>
                        </w:rPr>
                      </w:pPr>
                      <w:r w:rsidRPr="00851FFB">
                        <w:rPr>
                          <w:rFonts w:ascii="Avenir Black Oblique" w:hAnsi="Avenir Black Oblique"/>
                          <w:sz w:val="22"/>
                          <w:szCs w:val="16"/>
                        </w:rPr>
                        <w:t xml:space="preserve"> Classification of bones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0898432" behindDoc="0" locked="0" layoutInCell="1" allowOverlap="1" wp14:anchorId="1A934310" wp14:editId="780882C6">
            <wp:simplePos x="0" y="0"/>
            <wp:positionH relativeFrom="column">
              <wp:posOffset>2496185</wp:posOffset>
            </wp:positionH>
            <wp:positionV relativeFrom="paragraph">
              <wp:posOffset>352425</wp:posOffset>
            </wp:positionV>
            <wp:extent cx="1856603" cy="763270"/>
            <wp:effectExtent l="0" t="0" r="0" b="0"/>
            <wp:wrapThrough wrapText="bothSides">
              <wp:wrapPolygon edited="0">
                <wp:start x="10641" y="0"/>
                <wp:lineTo x="5099" y="0"/>
                <wp:lineTo x="1552" y="3235"/>
                <wp:lineTo x="1774" y="8626"/>
                <wp:lineTo x="0" y="9165"/>
                <wp:lineTo x="0" y="15634"/>
                <wp:lineTo x="222" y="17790"/>
                <wp:lineTo x="3990" y="21025"/>
                <wp:lineTo x="4434" y="21025"/>
                <wp:lineTo x="14632" y="21025"/>
                <wp:lineTo x="17070" y="21025"/>
                <wp:lineTo x="21282" y="18869"/>
                <wp:lineTo x="21282" y="7547"/>
                <wp:lineTo x="18179" y="3774"/>
                <wp:lineTo x="14853" y="0"/>
                <wp:lineTo x="1064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03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3D733185" wp14:editId="500C3191">
                <wp:simplePos x="0" y="0"/>
                <wp:positionH relativeFrom="column">
                  <wp:posOffset>5686425</wp:posOffset>
                </wp:positionH>
                <wp:positionV relativeFrom="paragraph">
                  <wp:posOffset>434561</wp:posOffset>
                </wp:positionV>
                <wp:extent cx="1435100" cy="862965"/>
                <wp:effectExtent l="0" t="0" r="0" b="0"/>
                <wp:wrapThrough wrapText="bothSides">
                  <wp:wrapPolygon edited="0">
                    <wp:start x="10322" y="0"/>
                    <wp:lineTo x="5448" y="0"/>
                    <wp:lineTo x="1434" y="3338"/>
                    <wp:lineTo x="1720" y="7629"/>
                    <wp:lineTo x="0" y="8106"/>
                    <wp:lineTo x="0" y="14305"/>
                    <wp:lineTo x="2867" y="20980"/>
                    <wp:lineTo x="20644" y="20980"/>
                    <wp:lineTo x="21218" y="15258"/>
                    <wp:lineTo x="21218" y="7152"/>
                    <wp:lineTo x="18924" y="4291"/>
                    <wp:lineTo x="14623" y="0"/>
                    <wp:lineTo x="10322" y="0"/>
                  </wp:wrapPolygon>
                </wp:wrapThrough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862965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106"/>
                        <wps:cNvSpPr txBox="1"/>
                        <wps:spPr>
                          <a:xfrm>
                            <a:off x="95284" y="165646"/>
                            <a:ext cx="861787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BE5A4" w14:textId="2CC31679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How to reduce the risk of injuries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33185" id="Group 104" o:spid="_x0000_s1060" style="position:absolute;margin-left:447.75pt;margin-top:34.2pt;width:113pt;height:67.95pt;z-index:252420096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">
                <v:shape id="Picture 105" o:spid="_x0000_s1061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">
                  <v:imagedata r:id="rId5" o:title=""/>
                  <v:path arrowok="t"/>
                </v:shape>
                <v:shape id="Text Box 106" o:spid="_x0000_s1062" type="#_x0000_t202" style="position:absolute;left:952;top:1656;width:8618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145BE5A4" w14:textId="2CC31679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How to reduce the risk of injuries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6754F1B8" wp14:editId="607E8AB2">
                <wp:simplePos x="0" y="0"/>
                <wp:positionH relativeFrom="column">
                  <wp:posOffset>1368971</wp:posOffset>
                </wp:positionH>
                <wp:positionV relativeFrom="paragraph">
                  <wp:posOffset>1612821</wp:posOffset>
                </wp:positionV>
                <wp:extent cx="85725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27FB2" w14:textId="77777777" w:rsidR="008F20A5" w:rsidRPr="004E0339" w:rsidRDefault="008F20A5" w:rsidP="008F20A5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16"/>
                                <w:szCs w:val="12"/>
                              </w:rPr>
                            </w:pPr>
                            <w:r w:rsidRPr="004E0339">
                              <w:rPr>
                                <w:rFonts w:ascii="Avenir Black Oblique" w:hAnsi="Avenir Black Oblique"/>
                                <w:sz w:val="16"/>
                                <w:szCs w:val="12"/>
                              </w:rPr>
                              <w:t xml:space="preserve">Ligaments </w:t>
                            </w:r>
                          </w:p>
                          <w:p w14:paraId="35C9A708" w14:textId="77777777" w:rsidR="008F20A5" w:rsidRPr="004E0339" w:rsidRDefault="008F20A5" w:rsidP="008F20A5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16"/>
                                <w:szCs w:val="12"/>
                              </w:rPr>
                            </w:pPr>
                            <w:r w:rsidRPr="004E0339">
                              <w:rPr>
                                <w:rFonts w:ascii="Avenir Black Oblique" w:hAnsi="Avenir Black Oblique"/>
                                <w:sz w:val="16"/>
                                <w:szCs w:val="12"/>
                              </w:rPr>
                              <w:t>&amp; tendons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F1B8" id="Text Box 14" o:spid="_x0000_s1063" type="#_x0000_t202" style="position:absolute;margin-left:107.8pt;margin-top:127pt;width:67.5pt;height:27pt;z-index: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uVqwIAAKw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" filled="f" stroked="f">
                <v:textbox>
                  <w:txbxContent>
                    <w:p w14:paraId="38627FB2" w14:textId="77777777" w:rsidR="008F20A5" w:rsidRPr="004E0339" w:rsidRDefault="008F20A5" w:rsidP="008F20A5">
                      <w:pPr>
                        <w:jc w:val="center"/>
                        <w:rPr>
                          <w:rFonts w:ascii="Avenir Black Oblique" w:hAnsi="Avenir Black Oblique"/>
                          <w:sz w:val="16"/>
                          <w:szCs w:val="12"/>
                        </w:rPr>
                      </w:pPr>
                      <w:r w:rsidRPr="004E0339">
                        <w:rPr>
                          <w:rFonts w:ascii="Avenir Black Oblique" w:hAnsi="Avenir Black Oblique"/>
                          <w:sz w:val="16"/>
                          <w:szCs w:val="12"/>
                        </w:rPr>
                        <w:t xml:space="preserve">Ligaments </w:t>
                      </w:r>
                    </w:p>
                    <w:p w14:paraId="35C9A708" w14:textId="77777777" w:rsidR="008F20A5" w:rsidRPr="004E0339" w:rsidRDefault="008F20A5" w:rsidP="008F20A5">
                      <w:pPr>
                        <w:jc w:val="center"/>
                        <w:rPr>
                          <w:rFonts w:ascii="Avenir Black Oblique" w:hAnsi="Avenir Black Oblique"/>
                          <w:sz w:val="16"/>
                          <w:szCs w:val="12"/>
                        </w:rPr>
                      </w:pPr>
                      <w:r w:rsidRPr="004E0339">
                        <w:rPr>
                          <w:rFonts w:ascii="Avenir Black Oblique" w:hAnsi="Avenir Black Oblique"/>
                          <w:sz w:val="16"/>
                          <w:szCs w:val="12"/>
                        </w:rPr>
                        <w:t>&amp; tendons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155456" behindDoc="0" locked="0" layoutInCell="1" allowOverlap="1" wp14:anchorId="20DB3078" wp14:editId="6F90712F">
            <wp:simplePos x="0" y="0"/>
            <wp:positionH relativeFrom="column">
              <wp:posOffset>1235075</wp:posOffset>
            </wp:positionH>
            <wp:positionV relativeFrom="paragraph">
              <wp:posOffset>1457325</wp:posOffset>
            </wp:positionV>
            <wp:extent cx="1057275" cy="580390"/>
            <wp:effectExtent l="0" t="0" r="9525" b="0"/>
            <wp:wrapThrough wrapText="bothSides">
              <wp:wrapPolygon edited="0">
                <wp:start x="10119" y="0"/>
                <wp:lineTo x="0" y="0"/>
                <wp:lineTo x="0" y="17724"/>
                <wp:lineTo x="3892" y="20560"/>
                <wp:lineTo x="15568" y="20560"/>
                <wp:lineTo x="21405" y="19142"/>
                <wp:lineTo x="21405" y="7090"/>
                <wp:lineTo x="15568" y="0"/>
                <wp:lineTo x="10119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24064" behindDoc="0" locked="0" layoutInCell="1" allowOverlap="1" wp14:anchorId="56DE4623" wp14:editId="630AD8AB">
                <wp:simplePos x="0" y="0"/>
                <wp:positionH relativeFrom="column">
                  <wp:posOffset>2488896</wp:posOffset>
                </wp:positionH>
                <wp:positionV relativeFrom="paragraph">
                  <wp:posOffset>1543050</wp:posOffset>
                </wp:positionV>
                <wp:extent cx="1028700" cy="342900"/>
                <wp:effectExtent l="0" t="0" r="12700" b="12700"/>
                <wp:wrapThrough wrapText="bothSides">
                  <wp:wrapPolygon edited="0">
                    <wp:start x="4800" y="0"/>
                    <wp:lineTo x="0" y="3200"/>
                    <wp:lineTo x="0" y="19200"/>
                    <wp:lineTo x="3200" y="20800"/>
                    <wp:lineTo x="16000" y="20800"/>
                    <wp:lineTo x="21333" y="20800"/>
                    <wp:lineTo x="21333" y="6400"/>
                    <wp:lineTo x="16000" y="0"/>
                    <wp:lineTo x="480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2900"/>
                          <a:chOff x="0" y="0"/>
                          <a:chExt cx="934085" cy="51181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04140"/>
                            <a:ext cx="91440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7A39C5" w14:textId="77777777" w:rsidR="008F20A5" w:rsidRPr="009D03AD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  <w:t>Muscle types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E4623" id="Group 17" o:spid="_x0000_s1064" style="position:absolute;margin-left:196pt;margin-top:121.5pt;width:81pt;height:27pt;z-index:251224064;mso-width-relative:margin;mso-height-relative:margin" coordsize="9340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">
                <v:shape id="Picture 18" o:spid="_x0000_s1065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">
                  <v:imagedata r:id="rId5" o:title=""/>
                  <v:path arrowok="t"/>
                </v:shape>
                <v:shape id="Text Box 19" o:spid="_x0000_s1066" type="#_x0000_t202" style="position:absolute;top:1041;width:9144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87A39C5" w14:textId="77777777" w:rsidR="008F20A5" w:rsidRPr="009D03AD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  <w:t>Muscle types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 wp14:anchorId="4D00B397" wp14:editId="56083BAA">
                <wp:simplePos x="0" y="0"/>
                <wp:positionH relativeFrom="column">
                  <wp:posOffset>2314575</wp:posOffset>
                </wp:positionH>
                <wp:positionV relativeFrom="paragraph">
                  <wp:posOffset>2209800</wp:posOffset>
                </wp:positionV>
                <wp:extent cx="1809750" cy="560705"/>
                <wp:effectExtent l="0" t="0" r="0" b="0"/>
                <wp:wrapThrough wrapText="bothSides">
                  <wp:wrapPolygon edited="0">
                    <wp:start x="10004" y="0"/>
                    <wp:lineTo x="0" y="0"/>
                    <wp:lineTo x="0" y="13943"/>
                    <wp:lineTo x="909" y="20548"/>
                    <wp:lineTo x="20918" y="20548"/>
                    <wp:lineTo x="21373" y="11742"/>
                    <wp:lineTo x="21373" y="7339"/>
                    <wp:lineTo x="20008" y="4403"/>
                    <wp:lineTo x="15006" y="0"/>
                    <wp:lineTo x="10004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560705"/>
                          <a:chOff x="0" y="0"/>
                          <a:chExt cx="944023" cy="57425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19875" y="117057"/>
                            <a:ext cx="92414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97354" w14:textId="77777777" w:rsidR="008F20A5" w:rsidRPr="004E0339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Structure of arteries, capillaries and veins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0B397" id="Group 33" o:spid="_x0000_s1067" style="position:absolute;margin-left:182.25pt;margin-top:174pt;width:142.5pt;height:44.15pt;z-index:251342848;mso-width-relative:margin;mso-height-relative:margin" coordsize="9440,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">
                <v:shape id="Picture 34" o:spid="_x0000_s1068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">
                  <v:imagedata r:id="rId5" o:title=""/>
                  <v:path arrowok="t"/>
                </v:shape>
                <v:shape id="Text Box 35" o:spid="_x0000_s1069" type="#_x0000_t202" style="position:absolute;left:198;top:1170;width:924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D697354" w14:textId="77777777" w:rsidR="008F20A5" w:rsidRPr="004E0339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Structure of arteries, capillaries and veins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451DA1FB" wp14:editId="47D143F1">
                <wp:simplePos x="0" y="0"/>
                <wp:positionH relativeFrom="column">
                  <wp:posOffset>1360805</wp:posOffset>
                </wp:positionH>
                <wp:positionV relativeFrom="paragraph">
                  <wp:posOffset>663575</wp:posOffset>
                </wp:positionV>
                <wp:extent cx="1027430" cy="3873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668C0" w14:textId="77777777" w:rsidR="008F20A5" w:rsidRPr="00851FFB" w:rsidRDefault="008F20A5" w:rsidP="009D03AD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22"/>
                                <w:szCs w:val="16"/>
                              </w:rPr>
                            </w:pPr>
                            <w:r w:rsidRPr="00851FFB">
                              <w:rPr>
                                <w:rFonts w:ascii="Avenir Black Oblique" w:hAnsi="Avenir Black Oblique"/>
                                <w:sz w:val="22"/>
                                <w:szCs w:val="16"/>
                              </w:rPr>
                              <w:t>Location of bones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1FB" id="Text Box 8" o:spid="_x0000_s1070" type="#_x0000_t202" style="position:absolute;margin-left:107.15pt;margin-top:52.25pt;width:80.9pt;height:30.5pt;z-index: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" filled="f" stroked="f">
                <v:textbox>
                  <w:txbxContent>
                    <w:p w14:paraId="546668C0" w14:textId="77777777" w:rsidR="008F20A5" w:rsidRPr="00851FFB" w:rsidRDefault="008F20A5" w:rsidP="009D03AD">
                      <w:pPr>
                        <w:jc w:val="center"/>
                        <w:rPr>
                          <w:rFonts w:ascii="Avenir Black Oblique" w:hAnsi="Avenir Black Oblique"/>
                          <w:sz w:val="22"/>
                          <w:szCs w:val="16"/>
                        </w:rPr>
                      </w:pPr>
                      <w:r w:rsidRPr="00851FFB">
                        <w:rPr>
                          <w:rFonts w:ascii="Avenir Black Oblique" w:hAnsi="Avenir Black Oblique"/>
                          <w:sz w:val="22"/>
                          <w:szCs w:val="16"/>
                        </w:rPr>
                        <w:t>Location of bones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0983424" behindDoc="0" locked="0" layoutInCell="1" allowOverlap="1" wp14:anchorId="3B33729D" wp14:editId="1D906722">
            <wp:simplePos x="0" y="0"/>
            <wp:positionH relativeFrom="column">
              <wp:posOffset>1235075</wp:posOffset>
            </wp:positionH>
            <wp:positionV relativeFrom="paragraph">
              <wp:posOffset>473075</wp:posOffset>
            </wp:positionV>
            <wp:extent cx="1200150" cy="657594"/>
            <wp:effectExtent l="0" t="0" r="0" b="9525"/>
            <wp:wrapThrough wrapText="bothSides">
              <wp:wrapPolygon edited="0">
                <wp:start x="10286" y="0"/>
                <wp:lineTo x="4114" y="626"/>
                <wp:lineTo x="0" y="4383"/>
                <wp:lineTo x="0" y="18783"/>
                <wp:lineTo x="4114" y="21287"/>
                <wp:lineTo x="15086" y="21287"/>
                <wp:lineTo x="21257" y="20035"/>
                <wp:lineTo x="21257" y="8139"/>
                <wp:lineTo x="19200" y="4383"/>
                <wp:lineTo x="15086" y="0"/>
                <wp:lineTo x="10286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22C96A77" wp14:editId="1B0A9F47">
                <wp:simplePos x="0" y="0"/>
                <wp:positionH relativeFrom="column">
                  <wp:posOffset>4362450</wp:posOffset>
                </wp:positionH>
                <wp:positionV relativeFrom="paragraph">
                  <wp:posOffset>85725</wp:posOffset>
                </wp:positionV>
                <wp:extent cx="1216025" cy="701040"/>
                <wp:effectExtent l="0" t="0" r="0" b="3810"/>
                <wp:wrapThrough wrapText="bothSides">
                  <wp:wrapPolygon edited="0">
                    <wp:start x="9475" y="0"/>
                    <wp:lineTo x="4399" y="0"/>
                    <wp:lineTo x="0" y="4109"/>
                    <wp:lineTo x="0" y="14674"/>
                    <wp:lineTo x="2369" y="18783"/>
                    <wp:lineTo x="2369" y="21130"/>
                    <wp:lineTo x="20641" y="21130"/>
                    <wp:lineTo x="20980" y="8804"/>
                    <wp:lineTo x="17596" y="3522"/>
                    <wp:lineTo x="13874" y="0"/>
                    <wp:lineTo x="9475" y="0"/>
                  </wp:wrapPolygon>
                </wp:wrapThrough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025" cy="701040"/>
                          <a:chOff x="-1478871" y="-40160"/>
                          <a:chExt cx="1004269" cy="591158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78871" y="-4016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-1409142" y="141550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2BD11" w14:textId="645369D2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Injuries that can occur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96A77" id="Group 92" o:spid="_x0000_s1071" style="position:absolute;margin-left:343.5pt;margin-top:6.75pt;width:95.75pt;height:55.2pt;z-index:252197888;mso-width-relative:margin;mso-height-relative:margin" coordorigin="-14788,-401" coordsize="10042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">
                <v:shape id="Picture 93" o:spid="_x0000_s1072" type="#_x0000_t75" style="position:absolute;left:-14788;top:-401;width:9341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">
                  <v:imagedata r:id="rId5" o:title=""/>
                  <v:path arrowok="t"/>
                </v:shape>
                <v:shape id="Text Box 94" o:spid="_x0000_s1073" type="#_x0000_t202" style="position:absolute;left:-14091;top:1415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FF2BD11" w14:textId="645369D2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Injuries that can occur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33E1DEF7" wp14:editId="15EC70B3">
                <wp:simplePos x="0" y="0"/>
                <wp:positionH relativeFrom="column">
                  <wp:posOffset>8347710</wp:posOffset>
                </wp:positionH>
                <wp:positionV relativeFrom="paragraph">
                  <wp:posOffset>242570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4480"/>
                    <wp:lineTo x="1420" y="19307"/>
                    <wp:lineTo x="1420" y="21117"/>
                    <wp:lineTo x="20594" y="21117"/>
                    <wp:lineTo x="21304" y="7844"/>
                    <wp:lineTo x="18464" y="3620"/>
                    <wp:lineTo x="14558" y="0"/>
                    <wp:lineTo x="9942" y="0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Text Box 100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CA675F" w14:textId="01A6728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30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30"/>
                                  <w:szCs w:val="12"/>
                                </w:rPr>
                                <w:t>PAR-Q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1DEF7" id="Group 98" o:spid="_x0000_s1074" style="position:absolute;margin-left:657.3pt;margin-top:19.1pt;width:91.25pt;height:53.7pt;z-index:252309504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">
                <v:shape id="Picture 99" o:spid="_x0000_s1075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">
                  <v:imagedata r:id="rId5" o:title=""/>
                  <v:path arrowok="t"/>
                </v:shape>
                <v:shape id="Text Box 100" o:spid="_x0000_s1076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16CA675F" w14:textId="01A6728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30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30"/>
                            <w:szCs w:val="12"/>
                          </w:rPr>
                          <w:t>PAR-Q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0AE1BA24" wp14:editId="648C5C5F">
                <wp:simplePos x="0" y="0"/>
                <wp:positionH relativeFrom="column">
                  <wp:posOffset>4020820</wp:posOffset>
                </wp:positionH>
                <wp:positionV relativeFrom="paragraph">
                  <wp:posOffset>1079500</wp:posOffset>
                </wp:positionV>
                <wp:extent cx="1720850" cy="1047750"/>
                <wp:effectExtent l="0" t="0" r="0" b="0"/>
                <wp:wrapThrough wrapText="bothSides">
                  <wp:wrapPolygon edited="0">
                    <wp:start x="10521" y="0"/>
                    <wp:lineTo x="5021" y="393"/>
                    <wp:lineTo x="1674" y="2749"/>
                    <wp:lineTo x="1674" y="6284"/>
                    <wp:lineTo x="0" y="9425"/>
                    <wp:lineTo x="0" y="14138"/>
                    <wp:lineTo x="1196" y="18851"/>
                    <wp:lineTo x="1196" y="21207"/>
                    <wp:lineTo x="20803" y="21207"/>
                    <wp:lineTo x="21042" y="9425"/>
                    <wp:lineTo x="20325" y="6284"/>
                    <wp:lineTo x="14347" y="0"/>
                    <wp:lineTo x="10521" y="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104775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BEE1E" w14:textId="6F9E22EB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Cs w:val="12"/>
                                </w:rPr>
                                <w:t>Performance Enhancing Drugs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1BA24" id="Group 110" o:spid="_x0000_s1077" style="position:absolute;margin-left:316.6pt;margin-top:85pt;width:135.5pt;height:82.5pt;z-index:252529664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">
                <v:shape id="Picture 111" o:spid="_x0000_s1078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">
                  <v:imagedata r:id="rId5" o:title=""/>
                  <v:path arrowok="t"/>
                </v:shape>
                <v:shape id="Text Box 112" o:spid="_x0000_s1079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7ECBEE1E" w14:textId="6F9E22EB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Cs w:val="12"/>
                          </w:rPr>
                          <w:t>Performance Enhancing Drugs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1EEE3B1A" wp14:editId="23680357">
                <wp:simplePos x="0" y="0"/>
                <wp:positionH relativeFrom="column">
                  <wp:posOffset>7063329</wp:posOffset>
                </wp:positionH>
                <wp:positionV relativeFrom="paragraph">
                  <wp:posOffset>971550</wp:posOffset>
                </wp:positionV>
                <wp:extent cx="1762125" cy="1009650"/>
                <wp:effectExtent l="0" t="0" r="0" b="0"/>
                <wp:wrapThrough wrapText="bothSides">
                  <wp:wrapPolygon edited="0">
                    <wp:start x="10508" y="0"/>
                    <wp:lineTo x="5371" y="0"/>
                    <wp:lineTo x="1635" y="2853"/>
                    <wp:lineTo x="1635" y="6521"/>
                    <wp:lineTo x="0" y="9374"/>
                    <wp:lineTo x="0" y="13857"/>
                    <wp:lineTo x="1168" y="19562"/>
                    <wp:lineTo x="1168" y="21192"/>
                    <wp:lineTo x="20783" y="21192"/>
                    <wp:lineTo x="21250" y="12226"/>
                    <wp:lineTo x="20549" y="6113"/>
                    <wp:lineTo x="16112" y="1630"/>
                    <wp:lineTo x="14244" y="0"/>
                    <wp:lineTo x="10508" y="0"/>
                  </wp:wrapPolygon>
                </wp:wrapThrough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00965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2106A2" w14:textId="7777777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0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0"/>
                                  <w:szCs w:val="12"/>
                                </w:rPr>
                                <w:t>Aerobic &amp; anaerobic thresholds of training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E3B1A" id="Group 101" o:spid="_x0000_s1080" style="position:absolute;margin-left:556.15pt;margin-top:76.5pt;width:138.75pt;height:79.5pt;z-index:252363776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">
                <v:shape id="Picture 102" o:spid="_x0000_s1081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">
                  <v:imagedata r:id="rId5" o:title=""/>
                  <v:path arrowok="t"/>
                </v:shape>
                <v:shape id="Text Box 103" o:spid="_x0000_s1082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C2106A2" w14:textId="7777777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0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0"/>
                            <w:szCs w:val="12"/>
                          </w:rPr>
                          <w:t>Aerobic &amp; anaerobic thresholds of training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76CB0CC1" wp14:editId="3B6C0CC0">
                <wp:simplePos x="0" y="0"/>
                <wp:positionH relativeFrom="column">
                  <wp:posOffset>114300</wp:posOffset>
                </wp:positionH>
                <wp:positionV relativeFrom="paragraph">
                  <wp:posOffset>1933575</wp:posOffset>
                </wp:positionV>
                <wp:extent cx="866775" cy="3905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6C79A" w14:textId="77777777" w:rsidR="008F20A5" w:rsidRPr="004E0339" w:rsidRDefault="008F20A5" w:rsidP="00D32942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18"/>
                                <w:szCs w:val="12"/>
                              </w:rPr>
                            </w:pPr>
                            <w:r w:rsidRPr="004E0339">
                              <w:rPr>
                                <w:rFonts w:ascii="Avenir Black Oblique" w:hAnsi="Avenir Black Oblique"/>
                                <w:sz w:val="18"/>
                                <w:szCs w:val="12"/>
                              </w:rPr>
                              <w:t>Possible movements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0CC1" id="Text Box 12" o:spid="_x0000_s1083" type="#_x0000_t202" style="position:absolute;margin-left:9pt;margin-top:152.25pt;width:68.25pt;height:30.75pt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" filled="f" stroked="f">
                <v:textbox>
                  <w:txbxContent>
                    <w:p w14:paraId="77B6C79A" w14:textId="77777777" w:rsidR="008F20A5" w:rsidRPr="004E0339" w:rsidRDefault="008F20A5" w:rsidP="00D32942">
                      <w:pPr>
                        <w:jc w:val="center"/>
                        <w:rPr>
                          <w:rFonts w:ascii="Avenir Black Oblique" w:hAnsi="Avenir Black Oblique"/>
                          <w:sz w:val="18"/>
                          <w:szCs w:val="12"/>
                        </w:rPr>
                      </w:pPr>
                      <w:r w:rsidRPr="004E0339">
                        <w:rPr>
                          <w:rFonts w:ascii="Avenir Black Oblique" w:hAnsi="Avenir Black Oblique"/>
                          <w:sz w:val="18"/>
                          <w:szCs w:val="12"/>
                        </w:rPr>
                        <w:t>Possible movements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082752" behindDoc="0" locked="0" layoutInCell="1" allowOverlap="1" wp14:anchorId="10CD7C46" wp14:editId="2063FE10">
            <wp:simplePos x="0" y="0"/>
            <wp:positionH relativeFrom="column">
              <wp:posOffset>104775</wp:posOffset>
            </wp:positionH>
            <wp:positionV relativeFrom="paragraph">
              <wp:posOffset>1854835</wp:posOffset>
            </wp:positionV>
            <wp:extent cx="854075" cy="467995"/>
            <wp:effectExtent l="0" t="0" r="3175" b="8255"/>
            <wp:wrapThrough wrapText="bothSides">
              <wp:wrapPolygon edited="0">
                <wp:start x="9636" y="0"/>
                <wp:lineTo x="0" y="0"/>
                <wp:lineTo x="0" y="18464"/>
                <wp:lineTo x="3372" y="21102"/>
                <wp:lineTo x="15899" y="21102"/>
                <wp:lineTo x="21199" y="19343"/>
                <wp:lineTo x="21199" y="7034"/>
                <wp:lineTo x="15417" y="0"/>
                <wp:lineTo x="9636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56832" behindDoc="0" locked="0" layoutInCell="1" allowOverlap="1" wp14:anchorId="3375F737" wp14:editId="60FC2B5B">
                <wp:simplePos x="0" y="0"/>
                <wp:positionH relativeFrom="column">
                  <wp:posOffset>1219200</wp:posOffset>
                </wp:positionH>
                <wp:positionV relativeFrom="paragraph">
                  <wp:posOffset>2581275</wp:posOffset>
                </wp:positionV>
                <wp:extent cx="1028700" cy="609600"/>
                <wp:effectExtent l="0" t="0" r="0" b="0"/>
                <wp:wrapThrough wrapText="bothSides">
                  <wp:wrapPolygon edited="0">
                    <wp:start x="10000" y="0"/>
                    <wp:lineTo x="0" y="0"/>
                    <wp:lineTo x="0" y="14175"/>
                    <wp:lineTo x="800" y="20925"/>
                    <wp:lineTo x="20000" y="20925"/>
                    <wp:lineTo x="21200" y="14850"/>
                    <wp:lineTo x="21200" y="6075"/>
                    <wp:lineTo x="15200" y="0"/>
                    <wp:lineTo x="1000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609600"/>
                          <a:chOff x="0" y="0"/>
                          <a:chExt cx="934085" cy="58515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127953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ED4D6" w14:textId="77777777" w:rsidR="008F20A5" w:rsidRPr="004E0339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Antagonistic pairs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5F737" id="Group 21" o:spid="_x0000_s1084" style="position:absolute;margin-left:96pt;margin-top:203.25pt;width:81pt;height:48pt;z-index:251256832;mso-width-relative:margin;mso-height-relative:margin" coordsize="9340,5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">
                <v:shape id="Picture 22" o:spid="_x0000_s1085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">
                  <v:imagedata r:id="rId5" o:title=""/>
                  <v:path arrowok="t"/>
                </v:shape>
                <v:shape id="Text Box 23" o:spid="_x0000_s1086" type="#_x0000_t202" style="position:absolute;top:1279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B0ED4D6" w14:textId="77777777" w:rsidR="008F20A5" w:rsidRPr="004E0339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Antagonistic pairs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7DEC2159" wp14:editId="6F8B1C70">
                <wp:simplePos x="0" y="0"/>
                <wp:positionH relativeFrom="column">
                  <wp:posOffset>323850</wp:posOffset>
                </wp:positionH>
                <wp:positionV relativeFrom="paragraph">
                  <wp:posOffset>4543425</wp:posOffset>
                </wp:positionV>
                <wp:extent cx="800100" cy="457200"/>
                <wp:effectExtent l="0" t="0" r="12700" b="0"/>
                <wp:wrapThrough wrapText="bothSides">
                  <wp:wrapPolygon edited="0">
                    <wp:start x="8914" y="0"/>
                    <wp:lineTo x="0" y="0"/>
                    <wp:lineTo x="0" y="16800"/>
                    <wp:lineTo x="686" y="19200"/>
                    <wp:lineTo x="2743" y="20400"/>
                    <wp:lineTo x="3429" y="20400"/>
                    <wp:lineTo x="15771" y="20400"/>
                    <wp:lineTo x="17829" y="20400"/>
                    <wp:lineTo x="19886" y="19200"/>
                    <wp:lineTo x="21257" y="14400"/>
                    <wp:lineTo x="21257" y="7200"/>
                    <wp:lineTo x="15086" y="0"/>
                    <wp:lineTo x="8914" y="0"/>
                  </wp:wrapPolygon>
                </wp:wrapThrough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457200"/>
                          <a:chOff x="0" y="0"/>
                          <a:chExt cx="934541" cy="51181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1" y="102362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3281E" w14:textId="77777777" w:rsidR="004A72C8" w:rsidRPr="008F20A5" w:rsidRDefault="004A72C8" w:rsidP="004A72C8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  <w:t>%</w:t>
                              </w:r>
                              <w:proofErr w:type="gramEnd"/>
                              <w:r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  <w:t xml:space="preserve"> of inhaled &amp; exhaled 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C2159" id="Group 40" o:spid="_x0000_s1087" style="position:absolute;margin-left:25.5pt;margin-top:357.75pt;width:63pt;height:36pt;z-index:251420672;mso-width-relative:margin;mso-height-relative:margin" coordsize="9345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">
                <v:shape id="Picture 41" o:spid="_x0000_s1088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">
                  <v:imagedata r:id="rId5" o:title=""/>
                  <v:path arrowok="t"/>
                </v:shape>
                <v:shape id="Text Box 42" o:spid="_x0000_s1089" type="#_x0000_t202" style="position:absolute;top:1023;width:934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AA3281E" w14:textId="77777777" w:rsidR="004A72C8" w:rsidRPr="008F20A5" w:rsidRDefault="004A72C8" w:rsidP="004A72C8">
                        <w:pPr>
                          <w:jc w:val="center"/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  <w:t>%</w:t>
                        </w:r>
                        <w:proofErr w:type="gramEnd"/>
                        <w:r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  <w:t xml:space="preserve"> of inhaled &amp; exhaled air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AD39B75" wp14:editId="79DB3F4A">
                <wp:simplePos x="0" y="0"/>
                <wp:positionH relativeFrom="column">
                  <wp:posOffset>6228080</wp:posOffset>
                </wp:positionH>
                <wp:positionV relativeFrom="paragraph">
                  <wp:posOffset>5377226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4480"/>
                    <wp:lineTo x="1420" y="19307"/>
                    <wp:lineTo x="1420" y="21117"/>
                    <wp:lineTo x="20594" y="21117"/>
                    <wp:lineTo x="21304" y="7844"/>
                    <wp:lineTo x="18464" y="3620"/>
                    <wp:lineTo x="14558" y="0"/>
                    <wp:lineTo x="9942" y="0"/>
                  </wp:wrapPolygon>
                </wp:wrapThrough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9E765C" w14:textId="4BA143E9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22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22"/>
                                  <w:szCs w:val="12"/>
                                </w:rPr>
                                <w:t>Planes &amp; 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39B75" id="Group 71" o:spid="_x0000_s1090" style="position:absolute;margin-left:490.4pt;margin-top:423.4pt;width:91.25pt;height:53.7pt;z-index:251873280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">
                <v:shape id="Picture 72" o:spid="_x0000_s1091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">
                  <v:imagedata r:id="rId5" o:title=""/>
                  <v:path arrowok="t"/>
                </v:shape>
                <v:shape id="Text Box 73" o:spid="_x0000_s1092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29E765C" w14:textId="4BA143E9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22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22"/>
                            <w:szCs w:val="12"/>
                          </w:rPr>
                          <w:t>Planes &amp; axis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AE04C33" wp14:editId="144F23E6">
                <wp:simplePos x="0" y="0"/>
                <wp:positionH relativeFrom="column">
                  <wp:posOffset>7829550</wp:posOffset>
                </wp:positionH>
                <wp:positionV relativeFrom="paragraph">
                  <wp:posOffset>5486400</wp:posOffset>
                </wp:positionV>
                <wp:extent cx="1656715" cy="862330"/>
                <wp:effectExtent l="0" t="0" r="0" b="0"/>
                <wp:wrapThrough wrapText="bothSides">
                  <wp:wrapPolygon edited="0">
                    <wp:start x="10432" y="0"/>
                    <wp:lineTo x="5216" y="0"/>
                    <wp:lineTo x="993" y="3340"/>
                    <wp:lineTo x="993" y="7635"/>
                    <wp:lineTo x="0" y="10021"/>
                    <wp:lineTo x="0" y="14792"/>
                    <wp:lineTo x="993" y="20996"/>
                    <wp:lineTo x="20863" y="20996"/>
                    <wp:lineTo x="21112" y="15270"/>
                    <wp:lineTo x="21112" y="7158"/>
                    <wp:lineTo x="19621" y="4772"/>
                    <wp:lineTo x="14406" y="0"/>
                    <wp:lineTo x="10432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715" cy="862330"/>
                          <a:chOff x="0" y="0"/>
                          <a:chExt cx="951435" cy="534814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16895" y="12536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442858" w14:textId="7777777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 xml:space="preserve">Health </w:t>
                              </w:r>
                            </w:p>
                            <w:p w14:paraId="3BCCA1B1" w14:textId="7777777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Fitness</w:t>
                              </w:r>
                            </w:p>
                            <w:p w14:paraId="3463E888" w14:textId="7777777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Exrcises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04C33" id="Group 77" o:spid="_x0000_s1093" style="position:absolute;margin-left:616.5pt;margin-top:6in;width:130.45pt;height:67.9pt;z-index:251936768;mso-width-relative:margin;mso-height-relative:margin" coordsize="9514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">
                <v:shape id="Picture 78" o:spid="_x0000_s1094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">
                  <v:imagedata r:id="rId5" o:title=""/>
                  <v:path arrowok="t"/>
                </v:shape>
                <v:shape id="Text Box 79" o:spid="_x0000_s1095" type="#_x0000_t202" style="position:absolute;left:168;top:1253;width:9346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2442858" w14:textId="7777777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 xml:space="preserve">Health </w:t>
                        </w:r>
                      </w:p>
                      <w:p w14:paraId="3BCCA1B1" w14:textId="7777777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Fitness</w:t>
                        </w:r>
                      </w:p>
                      <w:p w14:paraId="3463E888" w14:textId="7777777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 xml:space="preserve"> </w:t>
                        </w:r>
                        <w:proofErr w:type="spellStart"/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Exrcises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0CD8786" wp14:editId="08781BCC">
                <wp:simplePos x="0" y="0"/>
                <wp:positionH relativeFrom="column">
                  <wp:posOffset>1642110</wp:posOffset>
                </wp:positionH>
                <wp:positionV relativeFrom="paragraph">
                  <wp:posOffset>5797550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4480"/>
                    <wp:lineTo x="1420" y="19307"/>
                    <wp:lineTo x="1420" y="21117"/>
                    <wp:lineTo x="20594" y="21117"/>
                    <wp:lineTo x="21304" y="7844"/>
                    <wp:lineTo x="18464" y="3620"/>
                    <wp:lineTo x="14558" y="0"/>
                    <wp:lineTo x="9942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68E0E" w14:textId="37BEDE7E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4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4"/>
                                  <w:szCs w:val="12"/>
                                </w:rPr>
                                <w:t>Aerobic &amp; anaerobic respirations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D8786" id="Group 53" o:spid="_x0000_s1096" style="position:absolute;margin-left:129.3pt;margin-top:456.5pt;width:91.25pt;height:53.7pt;z-index:251635712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">
                <v:shape id="Picture 54" o:spid="_x0000_s1097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">
                  <v:imagedata r:id="rId5" o:title=""/>
                  <v:path arrowok="t"/>
                </v:shape>
                <v:shape id="Text Box 55" o:spid="_x0000_s1098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7F168E0E" w14:textId="37BEDE7E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4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4"/>
                            <w:szCs w:val="12"/>
                          </w:rPr>
                          <w:t>Aerobic &amp; anaerobic respirations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479871AC" wp14:editId="02CF199C">
                <wp:simplePos x="0" y="0"/>
                <wp:positionH relativeFrom="column">
                  <wp:posOffset>142875</wp:posOffset>
                </wp:positionH>
                <wp:positionV relativeFrom="paragraph">
                  <wp:posOffset>5638800</wp:posOffset>
                </wp:positionV>
                <wp:extent cx="1158875" cy="681990"/>
                <wp:effectExtent l="0" t="0" r="3175" b="3810"/>
                <wp:wrapThrough wrapText="bothSides">
                  <wp:wrapPolygon edited="0">
                    <wp:start x="9942" y="0"/>
                    <wp:lineTo x="4616" y="0"/>
                    <wp:lineTo x="0" y="4223"/>
                    <wp:lineTo x="0" y="15084"/>
                    <wp:lineTo x="2841" y="19307"/>
                    <wp:lineTo x="2841" y="21117"/>
                    <wp:lineTo x="20594" y="21117"/>
                    <wp:lineTo x="21304" y="4223"/>
                    <wp:lineTo x="19884" y="2413"/>
                    <wp:lineTo x="14558" y="0"/>
                    <wp:lineTo x="9942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86530" y="53011"/>
                            <a:ext cx="870541" cy="52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5E80D" w14:textId="1FE1F665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Alveoli &amp;</w:t>
                              </w:r>
                            </w:p>
                            <w:p w14:paraId="19D5F8E9" w14:textId="06B2940A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 xml:space="preserve"> </w:t>
                              </w:r>
                              <w:proofErr w:type="gramStart"/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gaseous</w:t>
                              </w:r>
                              <w:proofErr w:type="gramEnd"/>
                              <w:r w:rsidRPr="004E0339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 xml:space="preserve"> exchange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871AC" id="Group 50" o:spid="_x0000_s1099" style="position:absolute;margin-left:11.25pt;margin-top:444pt;width:91.25pt;height:53.7pt;z-index:251592704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">
                <v:shape id="Picture 51" o:spid="_x0000_s1100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">
                  <v:imagedata r:id="rId5" o:title=""/>
                  <v:path arrowok="t"/>
                </v:shape>
                <v:shape id="Text Box 52" o:spid="_x0000_s1101" type="#_x0000_t202" style="position:absolute;left:865;top:530;width:8705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0BE5E80D" w14:textId="1FE1F665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Alveoli &amp;</w:t>
                        </w:r>
                      </w:p>
                      <w:p w14:paraId="19D5F8E9" w14:textId="06B2940A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 xml:space="preserve"> </w:t>
                        </w:r>
                        <w:proofErr w:type="gramStart"/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gaseous</w:t>
                        </w:r>
                        <w:proofErr w:type="gramEnd"/>
                        <w:r w:rsidRPr="004E0339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 xml:space="preserve"> exchange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49680DDE" wp14:editId="5C21C27A">
                <wp:simplePos x="0" y="0"/>
                <wp:positionH relativeFrom="column">
                  <wp:posOffset>1057275</wp:posOffset>
                </wp:positionH>
                <wp:positionV relativeFrom="paragraph">
                  <wp:posOffset>4953000</wp:posOffset>
                </wp:positionV>
                <wp:extent cx="1466850" cy="681990"/>
                <wp:effectExtent l="0" t="0" r="0" b="3810"/>
                <wp:wrapThrough wrapText="bothSides">
                  <wp:wrapPolygon edited="0">
                    <wp:start x="10099" y="0"/>
                    <wp:lineTo x="4769" y="0"/>
                    <wp:lineTo x="0" y="4827"/>
                    <wp:lineTo x="0" y="14480"/>
                    <wp:lineTo x="1122" y="19307"/>
                    <wp:lineTo x="1122" y="21117"/>
                    <wp:lineTo x="20758" y="21117"/>
                    <wp:lineTo x="21319" y="7844"/>
                    <wp:lineTo x="19356" y="4827"/>
                    <wp:lineTo x="14587" y="0"/>
                    <wp:lineTo x="10099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68199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D07743" w14:textId="77777777" w:rsidR="00851FFB" w:rsidRPr="004E0339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</w:pPr>
                              <w:r w:rsidRPr="004E0339">
                                <w:rPr>
                                  <w:rFonts w:ascii="Avenir Black Oblique" w:hAnsi="Avenir Black Oblique"/>
                                  <w:sz w:val="16"/>
                                  <w:szCs w:val="12"/>
                                </w:rPr>
                                <w:t>Vital capacity, tidal volume, VO2 MAX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80DDE" id="Group 47" o:spid="_x0000_s1102" style="position:absolute;margin-left:83.25pt;margin-top:390pt;width:115.5pt;height:53.7pt;z-index:251549696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">
                <v:shape id="Picture 48" o:spid="_x0000_s1103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">
                  <v:imagedata r:id="rId5" o:title=""/>
                  <v:path arrowok="t"/>
                </v:shape>
                <v:shape id="Text Box 49" o:spid="_x0000_s1104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CD07743" w14:textId="77777777" w:rsidR="00851FFB" w:rsidRPr="004E0339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</w:pPr>
                        <w:r w:rsidRPr="004E0339">
                          <w:rPr>
                            <w:rFonts w:ascii="Avenir Black Oblique" w:hAnsi="Avenir Black Oblique"/>
                            <w:sz w:val="16"/>
                            <w:szCs w:val="12"/>
                          </w:rPr>
                          <w:t>Vital capacity, tidal volume, VO2 MAX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1FFB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2CB2921B" wp14:editId="08E8E71F">
                <wp:simplePos x="0" y="0"/>
                <wp:positionH relativeFrom="column">
                  <wp:posOffset>1038225</wp:posOffset>
                </wp:positionH>
                <wp:positionV relativeFrom="paragraph">
                  <wp:posOffset>3733800</wp:posOffset>
                </wp:positionV>
                <wp:extent cx="1261745" cy="800100"/>
                <wp:effectExtent l="0" t="0" r="0" b="0"/>
                <wp:wrapThrough wrapText="bothSides">
                  <wp:wrapPolygon edited="0">
                    <wp:start x="10436" y="0"/>
                    <wp:lineTo x="4566" y="514"/>
                    <wp:lineTo x="652" y="3600"/>
                    <wp:lineTo x="0" y="10800"/>
                    <wp:lineTo x="0" y="19029"/>
                    <wp:lineTo x="1957" y="21086"/>
                    <wp:lineTo x="4240" y="21086"/>
                    <wp:lineTo x="14675" y="21086"/>
                    <wp:lineTo x="18915" y="21086"/>
                    <wp:lineTo x="21198" y="19543"/>
                    <wp:lineTo x="21198" y="7200"/>
                    <wp:lineTo x="19893" y="5143"/>
                    <wp:lineTo x="15002" y="0"/>
                    <wp:lineTo x="10436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800100"/>
                          <a:chOff x="0" y="0"/>
                          <a:chExt cx="934541" cy="51181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" y="102362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E1898" w14:textId="77777777" w:rsidR="008F20A5" w:rsidRPr="00851FFB" w:rsidRDefault="004A72C8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851FFB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Vasodilation, vasoconstriction &amp; vascular shunt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2921B" id="Group 36" o:spid="_x0000_s1105" style="position:absolute;margin-left:81.75pt;margin-top:294pt;width:99.35pt;height:63pt;z-index:251384832;mso-width-relative:margin;mso-height-relative:margin" coordsize="9345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">
                <v:shape id="Picture 37" o:spid="_x0000_s1106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">
                  <v:imagedata r:id="rId5" o:title=""/>
                  <v:path arrowok="t"/>
                </v:shape>
                <v:shape id="Text Box 38" o:spid="_x0000_s1107" type="#_x0000_t202" style="position:absolute;top:1023;width:934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51E1898" w14:textId="77777777" w:rsidR="008F20A5" w:rsidRPr="00851FFB" w:rsidRDefault="004A72C8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851FFB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Vasodilation, vasoconstriction &amp; vascular shunt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1FFB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69CD2570" wp14:editId="69F74D2D">
                <wp:simplePos x="0" y="0"/>
                <wp:positionH relativeFrom="column">
                  <wp:posOffset>2771775</wp:posOffset>
                </wp:positionH>
                <wp:positionV relativeFrom="paragraph">
                  <wp:posOffset>4320540</wp:posOffset>
                </wp:positionV>
                <wp:extent cx="800100" cy="457200"/>
                <wp:effectExtent l="0" t="0" r="12700" b="0"/>
                <wp:wrapThrough wrapText="bothSides">
                  <wp:wrapPolygon edited="0">
                    <wp:start x="8914" y="0"/>
                    <wp:lineTo x="0" y="0"/>
                    <wp:lineTo x="0" y="16800"/>
                    <wp:lineTo x="686" y="19200"/>
                    <wp:lineTo x="2743" y="20400"/>
                    <wp:lineTo x="3429" y="20400"/>
                    <wp:lineTo x="15771" y="20400"/>
                    <wp:lineTo x="17829" y="20400"/>
                    <wp:lineTo x="19886" y="19200"/>
                    <wp:lineTo x="21257" y="14400"/>
                    <wp:lineTo x="21257" y="7200"/>
                    <wp:lineTo x="15086" y="0"/>
                    <wp:lineTo x="8914" y="0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457200"/>
                          <a:chOff x="0" y="0"/>
                          <a:chExt cx="934541" cy="51181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1" y="102362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67C1C" w14:textId="77777777" w:rsidR="004A72C8" w:rsidRPr="008F20A5" w:rsidRDefault="004A72C8" w:rsidP="004A72C8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  <w:t>%</w:t>
                              </w:r>
                              <w:proofErr w:type="gramEnd"/>
                              <w:r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  <w:t xml:space="preserve"> of inhaled &amp; exhaled 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D2570" id="Group 43" o:spid="_x0000_s1108" style="position:absolute;margin-left:218.25pt;margin-top:340.2pt;width:63pt;height:36pt;z-index:251463680;mso-width-relative:margin;mso-height-relative:margin" coordsize="9345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">
                <v:shape id="Picture 44" o:spid="_x0000_s1109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">
                  <v:imagedata r:id="rId5" o:title=""/>
                  <v:path arrowok="t"/>
                </v:shape>
                <v:shape id="Text Box 45" o:spid="_x0000_s1110" type="#_x0000_t202" style="position:absolute;top:1023;width:934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7DA67C1C" w14:textId="77777777" w:rsidR="004A72C8" w:rsidRPr="008F20A5" w:rsidRDefault="004A72C8" w:rsidP="004A72C8">
                        <w:pPr>
                          <w:jc w:val="center"/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  <w:t>%</w:t>
                        </w:r>
                        <w:proofErr w:type="gramEnd"/>
                        <w:r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  <w:t xml:space="preserve"> of inhaled &amp; exhaled air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1FFB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02E27C89" wp14:editId="4F58AB09">
                <wp:simplePos x="0" y="0"/>
                <wp:positionH relativeFrom="column">
                  <wp:posOffset>2266950</wp:posOffset>
                </wp:positionH>
                <wp:positionV relativeFrom="paragraph">
                  <wp:posOffset>3371850</wp:posOffset>
                </wp:positionV>
                <wp:extent cx="1416050" cy="819150"/>
                <wp:effectExtent l="0" t="0" r="0" b="0"/>
                <wp:wrapThrough wrapText="bothSides">
                  <wp:wrapPolygon edited="0">
                    <wp:start x="10170" y="0"/>
                    <wp:lineTo x="5230" y="0"/>
                    <wp:lineTo x="581" y="4019"/>
                    <wp:lineTo x="0" y="9042"/>
                    <wp:lineTo x="0" y="14065"/>
                    <wp:lineTo x="1162" y="21098"/>
                    <wp:lineTo x="20631" y="21098"/>
                    <wp:lineTo x="21213" y="12056"/>
                    <wp:lineTo x="21213" y="7535"/>
                    <wp:lineTo x="18016" y="3014"/>
                    <wp:lineTo x="14820" y="0"/>
                    <wp:lineTo x="10170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819150"/>
                          <a:chOff x="0" y="0"/>
                          <a:chExt cx="957071" cy="575094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22531" y="165646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A7D063" w14:textId="19566546" w:rsidR="00851FFB" w:rsidRPr="00851FFB" w:rsidRDefault="00851FFB" w:rsidP="00851FFB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</w:pPr>
                              <w:r w:rsidRPr="00851FFB">
                                <w:rPr>
                                  <w:rFonts w:ascii="Avenir Black Oblique" w:hAnsi="Avenir Black Oblique"/>
                                  <w:sz w:val="18"/>
                                  <w:szCs w:val="12"/>
                                </w:rPr>
                                <w:t>Vital capacity, tidal volume, VO2 MAX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27C89" id="Group 20" o:spid="_x0000_s1111" style="position:absolute;margin-left:178.5pt;margin-top:265.5pt;width:111.5pt;height:64.5pt;z-index:251506688;mso-width-relative:margin;mso-height-relative:margin" coordsize="9570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">
                <v:shape id="Picture 39" o:spid="_x0000_s1112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">
                  <v:imagedata r:id="rId5" o:title=""/>
                  <v:path arrowok="t"/>
                </v:shape>
                <v:shape id="Text Box 46" o:spid="_x0000_s1113" type="#_x0000_t202" style="position:absolute;left:225;top:1656;width:9345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AA7D063" w14:textId="19566546" w:rsidR="00851FFB" w:rsidRPr="00851FFB" w:rsidRDefault="00851FFB" w:rsidP="00851FFB">
                        <w:pPr>
                          <w:jc w:val="center"/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</w:pPr>
                        <w:r w:rsidRPr="00851FFB">
                          <w:rPr>
                            <w:rFonts w:ascii="Avenir Black Oblique" w:hAnsi="Avenir Black Oblique"/>
                            <w:sz w:val="18"/>
                            <w:szCs w:val="12"/>
                          </w:rPr>
                          <w:t>Vital capacity, tidal volume, VO2 MAX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1FFB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37F74707" wp14:editId="17A6637F">
                <wp:simplePos x="0" y="0"/>
                <wp:positionH relativeFrom="column">
                  <wp:posOffset>142875</wp:posOffset>
                </wp:positionH>
                <wp:positionV relativeFrom="paragraph">
                  <wp:posOffset>187325</wp:posOffset>
                </wp:positionV>
                <wp:extent cx="11430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D7803" w14:textId="77777777" w:rsidR="008F20A5" w:rsidRPr="00851FFB" w:rsidRDefault="008F20A5" w:rsidP="009D03AD">
                            <w:pPr>
                              <w:jc w:val="center"/>
                              <w:rPr>
                                <w:rFonts w:ascii="Avenir Black Oblique" w:hAnsi="Avenir Black Oblique"/>
                                <w:szCs w:val="20"/>
                              </w:rPr>
                            </w:pPr>
                            <w:r w:rsidRPr="00851FFB">
                              <w:rPr>
                                <w:rFonts w:ascii="Avenir Black Oblique" w:hAnsi="Avenir Black Oblique"/>
                                <w:szCs w:val="20"/>
                              </w:rPr>
                              <w:t>Functions of the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4707" id="Text Box 2" o:spid="_x0000_s1114" type="#_x0000_t202" style="position:absolute;margin-left:11.25pt;margin-top:14.75pt;width:90pt;height:45pt;z-index: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gHrAIAAKs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" filled="f" stroked="f">
                <v:textbox>
                  <w:txbxContent>
                    <w:p w14:paraId="0E0D7803" w14:textId="77777777" w:rsidR="008F20A5" w:rsidRPr="00851FFB" w:rsidRDefault="008F20A5" w:rsidP="009D03AD">
                      <w:pPr>
                        <w:jc w:val="center"/>
                        <w:rPr>
                          <w:rFonts w:ascii="Avenir Black Oblique" w:hAnsi="Avenir Black Oblique"/>
                          <w:szCs w:val="20"/>
                        </w:rPr>
                      </w:pPr>
                      <w:r w:rsidRPr="00851FFB">
                        <w:rPr>
                          <w:rFonts w:ascii="Avenir Black Oblique" w:hAnsi="Avenir Black Oblique"/>
                          <w:szCs w:val="20"/>
                        </w:rPr>
                        <w:t>Functions of the skeleton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FFB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0768384" behindDoc="0" locked="0" layoutInCell="1" allowOverlap="1" wp14:anchorId="61988C07" wp14:editId="42E500B8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1459865" cy="800100"/>
            <wp:effectExtent l="0" t="0" r="0" b="12700"/>
            <wp:wrapThrough wrapText="bothSides">
              <wp:wrapPolygon edited="0">
                <wp:start x="10523" y="0"/>
                <wp:lineTo x="4510" y="686"/>
                <wp:lineTo x="0" y="4800"/>
                <wp:lineTo x="0" y="17829"/>
                <wp:lineTo x="4510" y="21257"/>
                <wp:lineTo x="14281" y="21257"/>
                <wp:lineTo x="21046" y="19200"/>
                <wp:lineTo x="21046" y="7543"/>
                <wp:lineTo x="14657" y="0"/>
                <wp:lineTo x="105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B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0807296" behindDoc="0" locked="0" layoutInCell="1" allowOverlap="1" wp14:anchorId="7682296E" wp14:editId="3D023632">
            <wp:simplePos x="0" y="0"/>
            <wp:positionH relativeFrom="column">
              <wp:posOffset>3841568</wp:posOffset>
            </wp:positionH>
            <wp:positionV relativeFrom="paragraph">
              <wp:posOffset>2321411</wp:posOffset>
            </wp:positionV>
            <wp:extent cx="2073275" cy="1393825"/>
            <wp:effectExtent l="0" t="0" r="3175" b="0"/>
            <wp:wrapThrough wrapText="bothSides">
              <wp:wrapPolygon edited="0">
                <wp:start x="0" y="0"/>
                <wp:lineTo x="0" y="21256"/>
                <wp:lineTo x="21435" y="21256"/>
                <wp:lineTo x="214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0A5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93696" behindDoc="0" locked="0" layoutInCell="1" allowOverlap="1" wp14:anchorId="429532EE" wp14:editId="2121F0D1">
                <wp:simplePos x="0" y="0"/>
                <wp:positionH relativeFrom="column">
                  <wp:posOffset>114300</wp:posOffset>
                </wp:positionH>
                <wp:positionV relativeFrom="paragraph">
                  <wp:posOffset>3657600</wp:posOffset>
                </wp:positionV>
                <wp:extent cx="800100" cy="571500"/>
                <wp:effectExtent l="0" t="0" r="12700" b="12700"/>
                <wp:wrapThrough wrapText="bothSides">
                  <wp:wrapPolygon edited="0">
                    <wp:start x="9600" y="0"/>
                    <wp:lineTo x="0" y="960"/>
                    <wp:lineTo x="0" y="18240"/>
                    <wp:lineTo x="3429" y="21120"/>
                    <wp:lineTo x="15086" y="21120"/>
                    <wp:lineTo x="17829" y="21120"/>
                    <wp:lineTo x="21257" y="18240"/>
                    <wp:lineTo x="21257" y="9600"/>
                    <wp:lineTo x="20571" y="7680"/>
                    <wp:lineTo x="15086" y="0"/>
                    <wp:lineTo x="960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571500"/>
                          <a:chOff x="0" y="0"/>
                          <a:chExt cx="934541" cy="51181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1" y="102362"/>
                            <a:ext cx="934540" cy="4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38CA8C" w14:textId="77777777" w:rsidR="008F20A5" w:rsidRPr="008F20A5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</w:pPr>
                              <w:r w:rsidRPr="008F20A5">
                                <w:rPr>
                                  <w:rFonts w:ascii="Avenir Black Oblique" w:hAnsi="Avenir Black Oblique"/>
                                  <w:sz w:val="12"/>
                                  <w:szCs w:val="12"/>
                                </w:rPr>
                                <w:t>Structure (labeling) the heart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532EE" id="Group 30" o:spid="_x0000_s1115" style="position:absolute;margin-left:9pt;margin-top:4in;width:63pt;height:45pt;z-index:251293696;mso-width-relative:margin;mso-height-relative:margin" coordsize="9345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">
                <v:shape id="Picture 31" o:spid="_x0000_s1116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">
                  <v:imagedata r:id="rId5" o:title=""/>
                  <v:path arrowok="t"/>
                </v:shape>
                <v:shape id="Text Box 32" o:spid="_x0000_s1117" type="#_x0000_t202" style="position:absolute;top:1023;width:934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638CA8C" w14:textId="77777777" w:rsidR="008F20A5" w:rsidRPr="008F20A5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</w:pPr>
                        <w:r w:rsidRPr="008F20A5">
                          <w:rPr>
                            <w:rFonts w:ascii="Avenir Black Oblique" w:hAnsi="Avenir Black Oblique"/>
                            <w:sz w:val="12"/>
                            <w:szCs w:val="12"/>
                          </w:rPr>
                          <w:t>Structure (labeling) the heart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20A5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81408" behindDoc="0" locked="0" layoutInCell="1" allowOverlap="1" wp14:anchorId="6A673141" wp14:editId="2E2043F0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120775" cy="571500"/>
                <wp:effectExtent l="0" t="0" r="0" b="12700"/>
                <wp:wrapThrough wrapText="bothSides">
                  <wp:wrapPolygon edited="0">
                    <wp:start x="8811" y="0"/>
                    <wp:lineTo x="0" y="960"/>
                    <wp:lineTo x="0" y="18240"/>
                    <wp:lineTo x="3427" y="21120"/>
                    <wp:lineTo x="13707" y="21120"/>
                    <wp:lineTo x="16154" y="21120"/>
                    <wp:lineTo x="20560" y="17280"/>
                    <wp:lineTo x="21049" y="8640"/>
                    <wp:lineTo x="19091" y="3840"/>
                    <wp:lineTo x="13707" y="0"/>
                    <wp:lineTo x="8811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571500"/>
                          <a:chOff x="0" y="0"/>
                          <a:chExt cx="1018187" cy="51181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102362"/>
                            <a:ext cx="1018187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29739" w14:textId="77777777" w:rsidR="008F20A5" w:rsidRPr="009D03AD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  <w:t>Functions of the CV system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73141" id="Group 27" o:spid="_x0000_s1118" style="position:absolute;margin-left:9pt;margin-top:234pt;width:88.25pt;height:45pt;z-index:251281408;mso-width-relative:margin;mso-height-relative:margin" coordsize="10181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">
                <v:shape id="Picture 28" o:spid="_x0000_s1119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">
                  <v:imagedata r:id="rId5" o:title=""/>
                  <v:path arrowok="t"/>
                </v:shape>
                <v:shape id="Text Box 29" o:spid="_x0000_s1120" type="#_x0000_t202" style="position:absolute;top:1023;width:10181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1C29739" w14:textId="77777777" w:rsidR="008F20A5" w:rsidRPr="009D03AD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  <w:t>Functions of the CV system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20A5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19C69B96" wp14:editId="2B13B765">
                <wp:simplePos x="0" y="0"/>
                <wp:positionH relativeFrom="column">
                  <wp:posOffset>-114300</wp:posOffset>
                </wp:positionH>
                <wp:positionV relativeFrom="paragraph">
                  <wp:posOffset>2514600</wp:posOffset>
                </wp:positionV>
                <wp:extent cx="1028700" cy="342900"/>
                <wp:effectExtent l="0" t="0" r="12700" b="12700"/>
                <wp:wrapThrough wrapText="bothSides">
                  <wp:wrapPolygon edited="0">
                    <wp:start x="4800" y="0"/>
                    <wp:lineTo x="0" y="3200"/>
                    <wp:lineTo x="0" y="19200"/>
                    <wp:lineTo x="3200" y="20800"/>
                    <wp:lineTo x="16000" y="20800"/>
                    <wp:lineTo x="21333" y="20800"/>
                    <wp:lineTo x="21333" y="6400"/>
                    <wp:lineTo x="16000" y="0"/>
                    <wp:lineTo x="480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2900"/>
                          <a:chOff x="0" y="0"/>
                          <a:chExt cx="934085" cy="51181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104140"/>
                            <a:ext cx="91440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95A0BF" w14:textId="77777777" w:rsidR="008F20A5" w:rsidRPr="009D03AD" w:rsidRDefault="008F20A5" w:rsidP="008F20A5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  <w:t xml:space="preserve">Muscle </w:t>
                              </w:r>
                              <w:proofErr w:type="spellStart"/>
                              <w:r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  <w:t>fibres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69B96" id="Group 24" o:spid="_x0000_s1121" style="position:absolute;margin-left:-9pt;margin-top:198pt;width:81pt;height:27pt;z-index:251269120;mso-width-relative:margin;mso-height-relative:margin" coordsize="9340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">
                <v:shape id="Picture 25" o:spid="_x0000_s1122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">
                  <v:imagedata r:id="rId5" o:title=""/>
                  <v:path arrowok="t"/>
                </v:shape>
                <v:shape id="Text Box 26" o:spid="_x0000_s1123" type="#_x0000_t202" style="position:absolute;top:1041;width:9144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495A0BF" w14:textId="77777777" w:rsidR="008F20A5" w:rsidRPr="009D03AD" w:rsidRDefault="008F20A5" w:rsidP="008F20A5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  <w:t xml:space="preserve">Muscle </w:t>
                        </w:r>
                        <w:proofErr w:type="spellStart"/>
                        <w:r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  <w:t>fibres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20A5">
        <w:rPr>
          <w:rFonts w:ascii="Helvetica" w:hAnsi="Helvetica" w:cs="Helvetic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0961920" behindDoc="0" locked="0" layoutInCell="1" allowOverlap="1" wp14:anchorId="2C4EDB08" wp14:editId="3E4085F3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800100</wp:posOffset>
                </wp:positionV>
                <wp:extent cx="934085" cy="511810"/>
                <wp:effectExtent l="0" t="0" r="5715" b="0"/>
                <wp:wrapThrough wrapText="bothSides">
                  <wp:wrapPolygon edited="0">
                    <wp:start x="9398" y="0"/>
                    <wp:lineTo x="0" y="1072"/>
                    <wp:lineTo x="0" y="17151"/>
                    <wp:lineTo x="2937" y="20367"/>
                    <wp:lineTo x="3524" y="20367"/>
                    <wp:lineTo x="15271" y="20367"/>
                    <wp:lineTo x="17033" y="20367"/>
                    <wp:lineTo x="21145" y="18223"/>
                    <wp:lineTo x="21145" y="6432"/>
                    <wp:lineTo x="15271" y="0"/>
                    <wp:lineTo x="9398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511810"/>
                          <a:chOff x="0" y="0"/>
                          <a:chExt cx="934085" cy="5118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14300" y="104140"/>
                            <a:ext cx="80010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A9462A" w14:textId="77777777" w:rsidR="008F20A5" w:rsidRPr="009D03AD" w:rsidRDefault="008F20A5" w:rsidP="009D03AD">
                              <w:pPr>
                                <w:jc w:val="center"/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venir Black Oblique" w:hAnsi="Avenir Black Oblique"/>
                                  <w:sz w:val="16"/>
                                  <w:szCs w:val="16"/>
                                </w:rPr>
                                <w:t>Location of bones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EDB08" id="Group 16" o:spid="_x0000_s1124" style="position:absolute;margin-left:-18pt;margin-top:63pt;width:73.55pt;height:40.3pt;z-index:250961920" coordsize="9340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">
                <v:shape id="Picture 7" o:spid="_x0000_s1125" type="#_x0000_t75" style="position:absolute;width:9340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">
                  <v:imagedata r:id="rId5" o:title=""/>
                  <v:path arrowok="t"/>
                </v:shape>
                <v:shape id="Text Box 6" o:spid="_x0000_s1126" type="#_x0000_t202" style="position:absolute;left:1143;top:1041;width:8001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BA9462A" w14:textId="77777777" w:rsidR="008F20A5" w:rsidRPr="009D03AD" w:rsidRDefault="008F20A5" w:rsidP="009D03AD">
                        <w:pPr>
                          <w:jc w:val="center"/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venir Black Oblique" w:hAnsi="Avenir Black Oblique"/>
                            <w:sz w:val="16"/>
                            <w:szCs w:val="16"/>
                          </w:rPr>
                          <w:t>Location of bones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20A5" w:rsidRPr="009D03AD">
        <w:rPr>
          <w:rFonts w:ascii="Helvetica" w:hAnsi="Helvetica" w:cs="Helvetica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 wp14:anchorId="506282AD" wp14:editId="4C5F8E5F">
                <wp:simplePos x="0" y="0"/>
                <wp:positionH relativeFrom="column">
                  <wp:posOffset>228600</wp:posOffset>
                </wp:positionH>
                <wp:positionV relativeFrom="paragraph">
                  <wp:posOffset>1485900</wp:posOffset>
                </wp:positionV>
                <wp:extent cx="8001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3FA9D" w14:textId="77777777" w:rsidR="008F20A5" w:rsidRPr="009D03AD" w:rsidRDefault="008F20A5" w:rsidP="009D03AD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12"/>
                                <w:szCs w:val="12"/>
                              </w:rPr>
                            </w:pPr>
                            <w:r w:rsidRPr="009D03AD">
                              <w:rPr>
                                <w:rFonts w:ascii="Avenir Black Oblique" w:hAnsi="Avenir Black Oblique"/>
                                <w:sz w:val="12"/>
                                <w:szCs w:val="12"/>
                              </w:rPr>
                              <w:t xml:space="preserve">Classification </w:t>
                            </w:r>
                          </w:p>
                          <w:p w14:paraId="16820BEA" w14:textId="77777777" w:rsidR="008F20A5" w:rsidRPr="009D03AD" w:rsidRDefault="008F20A5" w:rsidP="009D03AD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9D03AD">
                              <w:rPr>
                                <w:rFonts w:ascii="Avenir Black Oblique" w:hAnsi="Avenir Black Oblique"/>
                                <w:sz w:val="12"/>
                                <w:szCs w:val="12"/>
                              </w:rPr>
                              <w:t>of</w:t>
                            </w:r>
                            <w:proofErr w:type="gramEnd"/>
                            <w:r w:rsidRPr="009D03AD">
                              <w:rPr>
                                <w:rFonts w:ascii="Avenir Black Oblique" w:hAnsi="Avenir Black Oblique"/>
                                <w:sz w:val="12"/>
                                <w:szCs w:val="12"/>
                              </w:rPr>
                              <w:t xml:space="preserve"> joints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82AD" id="Text Box 10" o:spid="_x0000_s1127" type="#_x0000_t202" style="position:absolute;margin-left:18pt;margin-top:117pt;width:63pt;height:27pt;z-index: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" filled="f" stroked="f">
                <v:textbox>
                  <w:txbxContent>
                    <w:p w14:paraId="2113FA9D" w14:textId="77777777" w:rsidR="008F20A5" w:rsidRPr="009D03AD" w:rsidRDefault="008F20A5" w:rsidP="009D03AD">
                      <w:pPr>
                        <w:jc w:val="center"/>
                        <w:rPr>
                          <w:rFonts w:ascii="Avenir Black Oblique" w:hAnsi="Avenir Black Oblique"/>
                          <w:sz w:val="12"/>
                          <w:szCs w:val="12"/>
                        </w:rPr>
                      </w:pPr>
                      <w:r w:rsidRPr="009D03AD">
                        <w:rPr>
                          <w:rFonts w:ascii="Avenir Black Oblique" w:hAnsi="Avenir Black Oblique"/>
                          <w:sz w:val="12"/>
                          <w:szCs w:val="12"/>
                        </w:rPr>
                        <w:t xml:space="preserve">Classification </w:t>
                      </w:r>
                    </w:p>
                    <w:p w14:paraId="16820BEA" w14:textId="77777777" w:rsidR="008F20A5" w:rsidRPr="009D03AD" w:rsidRDefault="008F20A5" w:rsidP="009D03AD">
                      <w:pPr>
                        <w:jc w:val="center"/>
                        <w:rPr>
                          <w:rFonts w:ascii="Avenir Black Oblique" w:hAnsi="Avenir Black Oblique"/>
                          <w:sz w:val="12"/>
                          <w:szCs w:val="12"/>
                        </w:rPr>
                      </w:pPr>
                      <w:proofErr w:type="gramStart"/>
                      <w:r w:rsidRPr="009D03AD">
                        <w:rPr>
                          <w:rFonts w:ascii="Avenir Black Oblique" w:hAnsi="Avenir Black Oblique"/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9D03AD">
                        <w:rPr>
                          <w:rFonts w:ascii="Avenir Black Oblique" w:hAnsi="Avenir Black Oblique"/>
                          <w:sz w:val="12"/>
                          <w:szCs w:val="12"/>
                        </w:rPr>
                        <w:t xml:space="preserve"> joints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3AD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043840" behindDoc="0" locked="0" layoutInCell="1" allowOverlap="1" wp14:anchorId="4F25505D" wp14:editId="08E5BD37">
            <wp:simplePos x="0" y="0"/>
            <wp:positionH relativeFrom="column">
              <wp:posOffset>228600</wp:posOffset>
            </wp:positionH>
            <wp:positionV relativeFrom="paragraph">
              <wp:posOffset>1485900</wp:posOffset>
            </wp:positionV>
            <wp:extent cx="832485" cy="342900"/>
            <wp:effectExtent l="0" t="0" r="5715" b="12700"/>
            <wp:wrapThrough wrapText="bothSides">
              <wp:wrapPolygon edited="0">
                <wp:start x="4613" y="0"/>
                <wp:lineTo x="0" y="4800"/>
                <wp:lineTo x="0" y="19200"/>
                <wp:lineTo x="3295" y="20800"/>
                <wp:lineTo x="16476" y="20800"/>
                <wp:lineTo x="21089" y="20800"/>
                <wp:lineTo x="21089" y="6400"/>
                <wp:lineTo x="15817" y="0"/>
                <wp:lineTo x="4613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608" w:rsidSect="009D03A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Black Oblique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3AD"/>
    <w:rsid w:val="004A72C8"/>
    <w:rsid w:val="004E0339"/>
    <w:rsid w:val="00851FFB"/>
    <w:rsid w:val="008F20A5"/>
    <w:rsid w:val="009D03AD"/>
    <w:rsid w:val="00D32942"/>
    <w:rsid w:val="00EE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B8F7C1"/>
  <w14:defaultImageDpi w14:val="300"/>
  <w15:docId w15:val="{80EA08EA-8A7E-44C6-B16A-22CEED9F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3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3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1E1D2A47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Moody</dc:creator>
  <cp:keywords/>
  <dc:description/>
  <cp:lastModifiedBy>Richard Moody</cp:lastModifiedBy>
  <cp:revision>2</cp:revision>
  <cp:lastPrinted>2019-02-07T13:38:00Z</cp:lastPrinted>
  <dcterms:created xsi:type="dcterms:W3CDTF">2019-02-07T13:39:00Z</dcterms:created>
  <dcterms:modified xsi:type="dcterms:W3CDTF">2019-02-07T13:39:00Z</dcterms:modified>
</cp:coreProperties>
</file>