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A65" w:rsidRDefault="00350E3C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C88905" wp14:editId="273D476E">
                <wp:simplePos x="0" y="0"/>
                <wp:positionH relativeFrom="page">
                  <wp:posOffset>-956310</wp:posOffset>
                </wp:positionH>
                <wp:positionV relativeFrom="paragraph">
                  <wp:posOffset>1668780</wp:posOffset>
                </wp:positionV>
                <wp:extent cx="4749165" cy="818515"/>
                <wp:effectExtent l="0" t="0" r="0" b="0"/>
                <wp:wrapNone/>
                <wp:docPr id="1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49165" cy="81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039B" w:rsidRPr="003D039B" w:rsidRDefault="003D039B" w:rsidP="003D0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B050"/>
                                <w:sz w:val="1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039B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B050"/>
                                <w:kern w:val="24"/>
                                <w:sz w:val="44"/>
                                <w:szCs w:val="108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Mental Preparation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88905" id="Title 1" o:spid="_x0000_s1026" style="position:absolute;margin-left:-75.3pt;margin-top:131.4pt;width:373.95pt;height:64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" filled="f" stroked="f">
                <v:path arrowok="t"/>
                <o:lock v:ext="edit" grouping="t"/>
                <v:textbox>
                  <w:txbxContent>
                    <w:p w:rsidR="003D039B" w:rsidRPr="003D039B" w:rsidRDefault="003D039B" w:rsidP="003D039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B050"/>
                          <w:sz w:val="1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039B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B050"/>
                          <w:kern w:val="24"/>
                          <w:sz w:val="44"/>
                          <w:szCs w:val="108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Mental Preparation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-408985</wp:posOffset>
                </wp:positionH>
                <wp:positionV relativeFrom="paragraph">
                  <wp:posOffset>1839270</wp:posOffset>
                </wp:positionV>
                <wp:extent cx="2275367" cy="1201420"/>
                <wp:effectExtent l="0" t="0" r="1079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367" cy="1201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7303B" id="Rectangle 14" o:spid="_x0000_s1026" style="position:absolute;margin-left:-32.2pt;margin-top:144.8pt;width:179.15pt;height:94.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" fillcolor="white [3212]" strokecolor="black [3213]" strokeweight="1pt"/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617A87" wp14:editId="26A66024">
                <wp:simplePos x="0" y="0"/>
                <wp:positionH relativeFrom="margin">
                  <wp:posOffset>2115244</wp:posOffset>
                </wp:positionH>
                <wp:positionV relativeFrom="paragraph">
                  <wp:posOffset>1649406</wp:posOffset>
                </wp:positionV>
                <wp:extent cx="4749421" cy="818866"/>
                <wp:effectExtent l="0" t="0" r="0" b="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49421" cy="8188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421C" w:rsidRPr="001D421C" w:rsidRDefault="001D421C" w:rsidP="001D42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1D421C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BBDAFF"/>
                                <w:kern w:val="24"/>
                                <w:sz w:val="44"/>
                                <w:szCs w:val="108"/>
                                <w:u w:val="single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Why Goal Setting is Important?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17A87" id="_x0000_s1027" style="position:absolute;margin-left:166.55pt;margin-top:129.85pt;width:373.95pt;height:6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" filled="f" stroked="f">
                <v:path arrowok="t"/>
                <o:lock v:ext="edit" grouping="t"/>
                <v:textbox>
                  <w:txbxContent>
                    <w:p w:rsidR="001D421C" w:rsidRPr="001D421C" w:rsidRDefault="001D421C" w:rsidP="001D42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1D421C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BBDAFF"/>
                          <w:kern w:val="24"/>
                          <w:sz w:val="44"/>
                          <w:szCs w:val="108"/>
                          <w:u w:val="single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Why Goal Setting is Important?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8345805</wp:posOffset>
            </wp:positionH>
            <wp:positionV relativeFrom="paragraph">
              <wp:posOffset>2094230</wp:posOffset>
            </wp:positionV>
            <wp:extent cx="1105535" cy="925195"/>
            <wp:effectExtent l="0" t="0" r="0" b="8255"/>
            <wp:wrapNone/>
            <wp:docPr id="18" name="Picture 18" descr="Image result for alien playing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lien playing footbal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5571313</wp:posOffset>
            </wp:positionH>
            <wp:positionV relativeFrom="paragraph">
              <wp:posOffset>3189605</wp:posOffset>
            </wp:positionV>
            <wp:extent cx="3785190" cy="1118870"/>
            <wp:effectExtent l="0" t="0" r="635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0" t="5317" r="831" b="61141"/>
                    <a:stretch/>
                  </pic:blipFill>
                  <pic:spPr bwMode="auto">
                    <a:xfrm>
                      <a:off x="0" y="0"/>
                      <a:ext cx="378519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87D21" wp14:editId="7F451E7F">
                <wp:simplePos x="0" y="0"/>
                <wp:positionH relativeFrom="column">
                  <wp:posOffset>5497033</wp:posOffset>
                </wp:positionH>
                <wp:positionV relativeFrom="paragraph">
                  <wp:posOffset>3072809</wp:posOffset>
                </wp:positionV>
                <wp:extent cx="3923414" cy="1998345"/>
                <wp:effectExtent l="0" t="0" r="20320" b="209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414" cy="1998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1A2C0" id="Rectangle 19" o:spid="_x0000_s1026" style="position:absolute;margin-left:432.85pt;margin-top:241.95pt;width:308.95pt;height:15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" filled="f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2030582</wp:posOffset>
                </wp:positionH>
                <wp:positionV relativeFrom="paragraph">
                  <wp:posOffset>-711835</wp:posOffset>
                </wp:positionV>
                <wp:extent cx="3370521" cy="393404"/>
                <wp:effectExtent l="0" t="0" r="1905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21" cy="3934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3C" w:rsidRPr="00350E3C" w:rsidRDefault="00350E3C" w:rsidP="00350E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E3C"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PAPER </w:t>
                            </w:r>
                            <w:proofErr w:type="gramStart"/>
                            <w:r w:rsidRPr="00350E3C"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proofErr w:type="gramEnd"/>
                            <w:r w:rsidRPr="00350E3C"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lesson CRAMFEST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59.9pt;margin-top:-56.05pt;width:265.4pt;height:3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" fillcolor="#bfbfbf [2412]" stroked="f">
                <v:textbox>
                  <w:txbxContent>
                    <w:p w:rsidR="00350E3C" w:rsidRPr="00350E3C" w:rsidRDefault="00350E3C" w:rsidP="00350E3C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0E3C"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PAPER </w:t>
                      </w:r>
                      <w:proofErr w:type="gramStart"/>
                      <w:r w:rsidRPr="00350E3C"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proofErr w:type="gramEnd"/>
                      <w:r w:rsidRPr="00350E3C"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lesson CRAMFEST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5411426</wp:posOffset>
            </wp:positionH>
            <wp:positionV relativeFrom="paragraph">
              <wp:posOffset>5473006</wp:posOffset>
            </wp:positionV>
            <wp:extent cx="405621" cy="786647"/>
            <wp:effectExtent l="0" t="0" r="0" b="0"/>
            <wp:wrapNone/>
            <wp:docPr id="21" name="Picture 21" descr="Image result for male pe teac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le pe teacher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1" cy="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44BBBE" wp14:editId="43E3138F">
                <wp:simplePos x="0" y="0"/>
                <wp:positionH relativeFrom="column">
                  <wp:posOffset>2413591</wp:posOffset>
                </wp:positionH>
                <wp:positionV relativeFrom="paragraph">
                  <wp:posOffset>3115340</wp:posOffset>
                </wp:positionV>
                <wp:extent cx="2892056" cy="2371060"/>
                <wp:effectExtent l="0" t="0" r="22860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056" cy="2371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047BA" id="Rectangle 20" o:spid="_x0000_s1026" style="position:absolute;margin-left:190.05pt;margin-top:245.3pt;width:227.7pt;height:18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" filled="f" strokecolor="black [3213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2465454</wp:posOffset>
            </wp:positionH>
            <wp:positionV relativeFrom="paragraph">
              <wp:posOffset>3147075</wp:posOffset>
            </wp:positionV>
            <wp:extent cx="2775098" cy="23261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7" t="3682" r="4836" b="3059"/>
                    <a:stretch/>
                  </pic:blipFill>
                  <pic:spPr bwMode="auto">
                    <a:xfrm>
                      <a:off x="0" y="0"/>
                      <a:ext cx="2775098" cy="232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2E86D08" wp14:editId="4B2233D5">
            <wp:extent cx="1382395" cy="925195"/>
            <wp:effectExtent l="0" t="0" r="8255" b="8255"/>
            <wp:docPr id="17" name="Picture 17" descr="Image result for space ship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ce ship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5454311</wp:posOffset>
            </wp:positionH>
            <wp:positionV relativeFrom="paragraph">
              <wp:posOffset>-758308</wp:posOffset>
            </wp:positionV>
            <wp:extent cx="4079982" cy="3070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5" t="3681" r="830" b="4285"/>
                    <a:stretch/>
                  </pic:blipFill>
                  <pic:spPr bwMode="auto">
                    <a:xfrm>
                      <a:off x="0" y="0"/>
                      <a:ext cx="4079982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03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0F6C4" wp14:editId="42978330">
                <wp:simplePos x="0" y="0"/>
                <wp:positionH relativeFrom="column">
                  <wp:posOffset>2530549</wp:posOffset>
                </wp:positionH>
                <wp:positionV relativeFrom="paragraph">
                  <wp:posOffset>1850065</wp:posOffset>
                </wp:positionV>
                <wp:extent cx="3774558" cy="1095154"/>
                <wp:effectExtent l="0" t="0" r="16510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1095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8DBDE" id="Rectangle 16" o:spid="_x0000_s1026" style="position:absolute;margin-left:199.25pt;margin-top:145.65pt;width:297.2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wLlgIAAIc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" filled="f" strokecolor="black [3213]" strokeweight="1pt"/>
            </w:pict>
          </mc:Fallback>
        </mc:AlternateContent>
      </w:r>
      <w:r w:rsidR="003D039B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7343244</wp:posOffset>
            </wp:positionH>
            <wp:positionV relativeFrom="paragraph">
              <wp:posOffset>5071272</wp:posOffset>
            </wp:positionV>
            <wp:extent cx="1220140" cy="1369927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2" t="29001" r="64766" b="31804"/>
                    <a:stretch/>
                  </pic:blipFill>
                  <pic:spPr bwMode="auto">
                    <a:xfrm flipH="1">
                      <a:off x="0" y="0"/>
                      <a:ext cx="1220140" cy="136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39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2062156</wp:posOffset>
            </wp:positionH>
            <wp:positionV relativeFrom="paragraph">
              <wp:posOffset>-180148</wp:posOffset>
            </wp:positionV>
            <wp:extent cx="3198919" cy="1967023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9" t="4164" r="-5" b="19829"/>
                    <a:stretch/>
                  </pic:blipFill>
                  <pic:spPr bwMode="auto">
                    <a:xfrm>
                      <a:off x="0" y="0"/>
                      <a:ext cx="3198919" cy="196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E4C57C" wp14:editId="4978D8D9">
                <wp:simplePos x="0" y="0"/>
                <wp:positionH relativeFrom="column">
                  <wp:posOffset>1078173</wp:posOffset>
                </wp:positionH>
                <wp:positionV relativeFrom="paragraph">
                  <wp:posOffset>4967785</wp:posOffset>
                </wp:positionV>
                <wp:extent cx="40943" cy="914400"/>
                <wp:effectExtent l="0" t="0" r="3556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43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23E4D" id="Straight Connector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9pt,391.15pt" to="88.1pt,4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1D421C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-148296</wp:posOffset>
            </wp:positionH>
            <wp:positionV relativeFrom="paragraph">
              <wp:posOffset>3678868</wp:posOffset>
            </wp:positionV>
            <wp:extent cx="2555259" cy="2221163"/>
            <wp:effectExtent l="0" t="0" r="0" b="8255"/>
            <wp:wrapNone/>
            <wp:docPr id="7" name="Picture 7" descr="Thumbnail for version as of 09:46, 14 February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 for version as of 09:46, 14 February 20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9" cy="22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409432</wp:posOffset>
                </wp:positionH>
                <wp:positionV relativeFrom="paragraph">
                  <wp:posOffset>4926842</wp:posOffset>
                </wp:positionV>
                <wp:extent cx="1364283" cy="40943"/>
                <wp:effectExtent l="0" t="0" r="26670" b="355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283" cy="409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37603" id="Straight Connector 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387.95pt" to="139.6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1D4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B19DD6" wp14:editId="3EBAD4BF">
                <wp:simplePos x="0" y="0"/>
                <wp:positionH relativeFrom="column">
                  <wp:posOffset>-490855</wp:posOffset>
                </wp:positionH>
                <wp:positionV relativeFrom="paragraph">
                  <wp:posOffset>5649595</wp:posOffset>
                </wp:positionV>
                <wp:extent cx="3001645" cy="461645"/>
                <wp:effectExtent l="0" t="0" r="13335" b="23495"/>
                <wp:wrapNone/>
                <wp:docPr id="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4616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21C" w:rsidRPr="001D421C" w:rsidRDefault="001D421C" w:rsidP="001D421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48"/>
                                <w:lang w:val="en-US"/>
                              </w:rPr>
                            </w:pPr>
                            <w:r w:rsidRPr="001D421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48"/>
                                <w:lang w:val="en-US"/>
                              </w:rPr>
                              <w:t>Sport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19DD6" id="TextBox 2" o:spid="_x0000_s1029" type="#_x0000_t202" style="position:absolute;margin-left:-38.65pt;margin-top:444.85pt;width:236.35pt;height:36.3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mso-fit-shape-to-text:t">
                  <w:txbxContent>
                    <w:p w:rsidR="001D421C" w:rsidRPr="001D421C" w:rsidRDefault="001D421C" w:rsidP="001D421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48"/>
                          <w:lang w:val="en-US"/>
                        </w:rPr>
                      </w:pPr>
                      <w:r w:rsidRPr="001D421C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48"/>
                          <w:lang w:val="en-US"/>
                        </w:rPr>
                        <w:t>Sport</w:t>
                      </w:r>
                    </w:p>
                  </w:txbxContent>
                </v:textbox>
              </v:shape>
            </w:pict>
          </mc:Fallback>
        </mc:AlternateContent>
      </w:r>
      <w:r w:rsidR="001D4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61F637" wp14:editId="20806A6C">
                <wp:simplePos x="0" y="0"/>
                <wp:positionH relativeFrom="column">
                  <wp:posOffset>1786492</wp:posOffset>
                </wp:positionH>
                <wp:positionV relativeFrom="paragraph">
                  <wp:posOffset>5703854</wp:posOffset>
                </wp:positionV>
                <wp:extent cx="3121660" cy="461645"/>
                <wp:effectExtent l="0" t="0" r="27305" b="15875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4616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21C" w:rsidRPr="001D421C" w:rsidRDefault="001D421C" w:rsidP="001D42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1D421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48"/>
                                <w:lang w:val="en-US"/>
                              </w:rPr>
                              <w:t>Media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1F637" id="TextBox 10" o:spid="_x0000_s1030" type="#_x0000_t202" style="position:absolute;margin-left:140.65pt;margin-top:449.1pt;width:245.8pt;height:36.3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 style="mso-fit-shape-to-text:t">
                  <w:txbxContent>
                    <w:p w:rsidR="001D421C" w:rsidRPr="001D421C" w:rsidRDefault="001D421C" w:rsidP="001D42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1D421C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48"/>
                          <w:lang w:val="en-US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  <w:r w:rsidR="001D4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A4883" wp14:editId="797F6C33">
                <wp:simplePos x="0" y="0"/>
                <wp:positionH relativeFrom="column">
                  <wp:posOffset>455560</wp:posOffset>
                </wp:positionH>
                <wp:positionV relativeFrom="paragraph">
                  <wp:posOffset>3422507</wp:posOffset>
                </wp:positionV>
                <wp:extent cx="2266315" cy="461645"/>
                <wp:effectExtent l="0" t="0" r="20320" b="14605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4616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21C" w:rsidRPr="001D421C" w:rsidRDefault="001D421C" w:rsidP="001D421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48"/>
                                <w:lang w:val="en-US"/>
                              </w:rPr>
                              <w:t>Sponsorship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A4883" id="TextBox 11" o:spid="_x0000_s1031" type="#_x0000_t202" style="position:absolute;margin-left:35.85pt;margin-top:269.5pt;width:178.45pt;height:36.3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>
                  <w:txbxContent>
                    <w:p w:rsidR="001D421C" w:rsidRPr="001D421C" w:rsidRDefault="001D421C" w:rsidP="001D421C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48"/>
                          <w:lang w:val="en-US"/>
                        </w:rPr>
                        <w:t>Sponsorship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-586105</wp:posOffset>
            </wp:positionH>
            <wp:positionV relativeFrom="paragraph">
              <wp:posOffset>-641322</wp:posOffset>
            </wp:positionV>
            <wp:extent cx="2470208" cy="1828279"/>
            <wp:effectExtent l="0" t="0" r="635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9" t="4089" r="217" b="3879"/>
                    <a:stretch/>
                  </pic:blipFill>
                  <pic:spPr bwMode="auto">
                    <a:xfrm>
                      <a:off x="0" y="0"/>
                      <a:ext cx="2470208" cy="182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2A65" w:rsidSect="00350E3C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21C"/>
    <w:rsid w:val="001D421C"/>
    <w:rsid w:val="00322A65"/>
    <w:rsid w:val="00350E3C"/>
    <w:rsid w:val="003D039B"/>
    <w:rsid w:val="00C5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10C08"/>
  <w15:chartTrackingRefBased/>
  <w15:docId w15:val="{E4A5BC57-3DE5-4EB3-8936-A688A0B0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E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F57E53BD</Template>
  <TotalTime>161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Moody</dc:creator>
  <cp:keywords/>
  <dc:description/>
  <cp:lastModifiedBy>Richard Moody</cp:lastModifiedBy>
  <cp:revision>1</cp:revision>
  <cp:lastPrinted>2019-02-12T13:07:00Z</cp:lastPrinted>
  <dcterms:created xsi:type="dcterms:W3CDTF">2019-02-12T12:38:00Z</dcterms:created>
  <dcterms:modified xsi:type="dcterms:W3CDTF">2019-02-12T15:35:00Z</dcterms:modified>
</cp:coreProperties>
</file>