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91921" w14:textId="77777777" w:rsidR="00D67573" w:rsidRDefault="00D67573" w:rsidP="00E708A4">
      <w:pPr>
        <w:spacing w:after="29" w:line="259" w:lineRule="auto"/>
        <w:ind w:left="0" w:firstLine="0"/>
        <w:jc w:val="center"/>
        <w:rPr>
          <w:noProof/>
        </w:rPr>
      </w:pPr>
    </w:p>
    <w:p w14:paraId="4615BEBC" w14:textId="77777777" w:rsidR="00164E4A" w:rsidRDefault="00356AA7" w:rsidP="00E708A4">
      <w:pPr>
        <w:spacing w:after="29" w:line="259" w:lineRule="auto"/>
        <w:ind w:left="0" w:firstLine="0"/>
        <w:jc w:val="center"/>
      </w:pPr>
      <w:r>
        <w:rPr>
          <w:noProof/>
        </w:rPr>
        <w:drawing>
          <wp:inline distT="0" distB="0" distL="0" distR="0" wp14:anchorId="011BF637" wp14:editId="28C15B12">
            <wp:extent cx="6300470" cy="5040376"/>
            <wp:effectExtent l="0" t="0" r="5080" b="8255"/>
            <wp:docPr id="1" name="Picture 1" descr="Image result for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ftwa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5040376"/>
                    </a:xfrm>
                    <a:prstGeom prst="rect">
                      <a:avLst/>
                    </a:prstGeom>
                    <a:noFill/>
                    <a:ln>
                      <a:noFill/>
                    </a:ln>
                  </pic:spPr>
                </pic:pic>
              </a:graphicData>
            </a:graphic>
          </wp:inline>
        </w:drawing>
      </w:r>
    </w:p>
    <w:p w14:paraId="4B431188" w14:textId="77777777" w:rsidR="00D67573" w:rsidRPr="00D67573" w:rsidRDefault="004418C5" w:rsidP="00D67573">
      <w:pPr>
        <w:pStyle w:val="Heading1"/>
        <w:spacing w:after="0" w:line="259" w:lineRule="auto"/>
        <w:ind w:left="-5"/>
        <w:jc w:val="center"/>
        <w:rPr>
          <w:b/>
          <w:color w:val="357CA2"/>
          <w:sz w:val="72"/>
          <w:szCs w:val="72"/>
        </w:rPr>
      </w:pPr>
      <w:r>
        <w:rPr>
          <w:b/>
          <w:color w:val="357CA2"/>
          <w:sz w:val="72"/>
          <w:szCs w:val="72"/>
        </w:rPr>
        <w:t xml:space="preserve">Unit </w:t>
      </w:r>
      <w:r w:rsidR="00356AA7">
        <w:rPr>
          <w:b/>
          <w:color w:val="357CA2"/>
          <w:sz w:val="72"/>
          <w:szCs w:val="72"/>
        </w:rPr>
        <w:t>6</w:t>
      </w:r>
    </w:p>
    <w:p w14:paraId="67046313" w14:textId="77777777" w:rsidR="00D67573" w:rsidRPr="00D67573" w:rsidRDefault="00356AA7" w:rsidP="009A2ACD">
      <w:pPr>
        <w:pStyle w:val="Heading1"/>
        <w:spacing w:after="0" w:line="259" w:lineRule="auto"/>
        <w:ind w:left="-5"/>
        <w:jc w:val="center"/>
        <w:rPr>
          <w:sz w:val="72"/>
          <w:szCs w:val="72"/>
        </w:rPr>
      </w:pPr>
      <w:r>
        <w:rPr>
          <w:color w:val="357CA2"/>
          <w:sz w:val="72"/>
          <w:szCs w:val="72"/>
        </w:rPr>
        <w:t>Software</w:t>
      </w:r>
    </w:p>
    <w:p w14:paraId="2E59B37C" w14:textId="77777777" w:rsidR="00D67573" w:rsidRDefault="00356AA7" w:rsidP="00D67573">
      <w:pPr>
        <w:spacing w:after="3" w:line="264" w:lineRule="auto"/>
        <w:ind w:left="-5" w:right="5879"/>
      </w:pPr>
      <w:r>
        <w:rPr>
          <w:rFonts w:ascii="Calibri" w:eastAsia="Calibri" w:hAnsi="Calibri" w:cs="Calibri"/>
          <w:sz w:val="48"/>
        </w:rPr>
        <w:t>Software</w:t>
      </w:r>
      <w:r w:rsidR="00D67573">
        <w:rPr>
          <w:rFonts w:ascii="Times New Roman" w:eastAsia="Times New Roman" w:hAnsi="Times New Roman" w:cs="Times New Roman"/>
          <w:color w:val="777777"/>
          <w:sz w:val="32"/>
        </w:rPr>
        <w:t xml:space="preserve"> </w:t>
      </w:r>
      <w:r w:rsidR="00D67573">
        <w:rPr>
          <w:rFonts w:ascii="Calibri" w:eastAsia="Calibri" w:hAnsi="Calibri" w:cs="Calibri"/>
          <w:sz w:val="32"/>
        </w:rPr>
        <w:t xml:space="preserve">noun </w:t>
      </w:r>
    </w:p>
    <w:p w14:paraId="42475EE2" w14:textId="77777777" w:rsidR="004418C5" w:rsidRDefault="00356AA7" w:rsidP="004418C5">
      <w:pPr>
        <w:spacing w:after="0" w:line="225" w:lineRule="auto"/>
      </w:pPr>
      <w:r>
        <w:rPr>
          <w:color w:val="333333"/>
          <w:shd w:val="clear" w:color="auto" w:fill="FFFFFF"/>
        </w:rPr>
        <w:t>a set of instructions or programs instructing a computer to do specific tasks. Software is a generic term used to describe computer programs. Scripts, applications, programs and a set of instructions are all terms often used to describe software.</w:t>
      </w:r>
      <w:r w:rsidR="004418C5">
        <w:br/>
      </w:r>
    </w:p>
    <w:p w14:paraId="470FDED7" w14:textId="77777777" w:rsidR="00A377A5" w:rsidRDefault="00A377A5" w:rsidP="00625646">
      <w:pPr>
        <w:pStyle w:val="Heading4"/>
      </w:pPr>
    </w:p>
    <w:p w14:paraId="46E4B6AC" w14:textId="77777777" w:rsidR="00625646" w:rsidRDefault="00625646" w:rsidP="00625646">
      <w:pPr>
        <w:pStyle w:val="Heading4"/>
      </w:pPr>
      <w:r>
        <w:t>NAME ________________________________________</w:t>
      </w:r>
    </w:p>
    <w:p w14:paraId="4F40B2C9" w14:textId="77777777" w:rsidR="00625646" w:rsidRDefault="00625646" w:rsidP="00625646"/>
    <w:p w14:paraId="00179BBF" w14:textId="77777777" w:rsidR="00625646" w:rsidRDefault="00625646" w:rsidP="00625646">
      <w:pPr>
        <w:ind w:left="0" w:firstLine="0"/>
      </w:pPr>
    </w:p>
    <w:p w14:paraId="24BE8FE2" w14:textId="77777777" w:rsidR="00625646" w:rsidRDefault="00625646" w:rsidP="00625646">
      <w:pPr>
        <w:ind w:left="0" w:firstLine="0"/>
      </w:pPr>
    </w:p>
    <w:p w14:paraId="3DA28BFF" w14:textId="77777777" w:rsidR="00625646" w:rsidRPr="00625646" w:rsidRDefault="00625646" w:rsidP="00625646">
      <w:pPr>
        <w:pStyle w:val="Heading4"/>
        <w:sectPr w:rsidR="00625646" w:rsidRPr="00625646" w:rsidSect="00A377A5">
          <w:headerReference w:type="even" r:id="rId9"/>
          <w:footerReference w:type="even" r:id="rId10"/>
          <w:footerReference w:type="default" r:id="rId11"/>
          <w:footerReference w:type="first" r:id="rId12"/>
          <w:pgSz w:w="11900" w:h="16840"/>
          <w:pgMar w:top="426" w:right="985" w:bottom="1408" w:left="993" w:header="711" w:footer="1040" w:gutter="0"/>
          <w:pgBorders w:offsetFrom="page">
            <w:top w:val="single" w:sz="8" w:space="24" w:color="auto"/>
            <w:left w:val="single" w:sz="8" w:space="24" w:color="auto"/>
            <w:bottom w:val="single" w:sz="8" w:space="24" w:color="auto"/>
            <w:right w:val="single" w:sz="8" w:space="24" w:color="auto"/>
          </w:pgBorders>
          <w:cols w:space="720"/>
          <w:titlePg/>
          <w:docGrid w:linePitch="299"/>
        </w:sectPr>
      </w:pPr>
      <w:r>
        <w:t>CLASS _____________</w:t>
      </w:r>
    </w:p>
    <w:p w14:paraId="1FE19446" w14:textId="77777777" w:rsidR="00181552" w:rsidRPr="00181552" w:rsidRDefault="00F63C0C" w:rsidP="00181552">
      <w:pPr>
        <w:pStyle w:val="Heading5"/>
      </w:pPr>
      <w:r>
        <w:lastRenderedPageBreak/>
        <w:t>Types of software</w:t>
      </w:r>
    </w:p>
    <w:p w14:paraId="2C0204B8" w14:textId="77777777" w:rsidR="000A2F6C" w:rsidRDefault="00181552" w:rsidP="00F63C0C">
      <w:pPr>
        <w:pStyle w:val="Heading5"/>
        <w:spacing w:after="0"/>
        <w:ind w:right="425"/>
        <w:jc w:val="both"/>
        <w:rPr>
          <w:b w:val="0"/>
          <w:color w:val="000000"/>
          <w:sz w:val="22"/>
        </w:rPr>
      </w:pPr>
      <w:r w:rsidRPr="00181552">
        <w:rPr>
          <w:b w:val="0"/>
          <w:color w:val="000000"/>
          <w:sz w:val="22"/>
        </w:rPr>
        <w:t>Without software to make them work, computer systems are just electronic circuits without instructions telling them what to do.</w:t>
      </w:r>
      <w:r w:rsidR="00713014">
        <w:rPr>
          <w:b w:val="0"/>
          <w:color w:val="000000"/>
          <w:sz w:val="22"/>
        </w:rPr>
        <w:t xml:space="preserve"> </w:t>
      </w:r>
      <w:r w:rsidRPr="00181552">
        <w:rPr>
          <w:b w:val="0"/>
          <w:color w:val="000000"/>
          <w:sz w:val="22"/>
        </w:rPr>
        <w:t>Software is the</w:t>
      </w:r>
      <w:r w:rsidR="00713014">
        <w:rPr>
          <w:b w:val="0"/>
          <w:color w:val="000000"/>
          <w:sz w:val="22"/>
        </w:rPr>
        <w:t xml:space="preserve"> </w:t>
      </w:r>
      <w:r w:rsidR="000A2F6C">
        <w:rPr>
          <w:b w:val="0"/>
          <w:color w:val="000000"/>
          <w:sz w:val="22"/>
        </w:rPr>
        <w:t>reason</w:t>
      </w:r>
      <w:r w:rsidRPr="00181552">
        <w:rPr>
          <w:b w:val="0"/>
          <w:color w:val="000000"/>
          <w:sz w:val="22"/>
        </w:rPr>
        <w:t xml:space="preserve"> we use a computer</w:t>
      </w:r>
      <w:r w:rsidR="00713014">
        <w:rPr>
          <w:b w:val="0"/>
          <w:color w:val="000000"/>
          <w:sz w:val="22"/>
        </w:rPr>
        <w:t xml:space="preserve"> system</w:t>
      </w:r>
      <w:r w:rsidRPr="00181552">
        <w:rPr>
          <w:b w:val="0"/>
          <w:color w:val="000000"/>
          <w:sz w:val="22"/>
        </w:rPr>
        <w:t>. These are the programs that allow us to do something useful with our computer.</w:t>
      </w:r>
      <w:r w:rsidR="000A2F6C">
        <w:rPr>
          <w:b w:val="0"/>
          <w:color w:val="000000"/>
          <w:sz w:val="22"/>
        </w:rPr>
        <w:t xml:space="preserve"> Software is often divided into </w:t>
      </w:r>
      <w:r w:rsidR="00D104C6">
        <w:rPr>
          <w:b w:val="0"/>
          <w:color w:val="000000"/>
          <w:sz w:val="22"/>
        </w:rPr>
        <w:t>two</w:t>
      </w:r>
      <w:r w:rsidR="000A2F6C">
        <w:rPr>
          <w:b w:val="0"/>
          <w:color w:val="000000"/>
          <w:sz w:val="22"/>
        </w:rPr>
        <w:t xml:space="preserve"> categories:</w:t>
      </w:r>
    </w:p>
    <w:p w14:paraId="647BBEAA" w14:textId="77777777" w:rsidR="00D104C6" w:rsidRPr="00D104C6" w:rsidRDefault="00D104C6" w:rsidP="00F63C0C">
      <w:pPr>
        <w:ind w:right="425"/>
      </w:pPr>
    </w:p>
    <w:p w14:paraId="7A4E65F5" w14:textId="77777777" w:rsidR="000A2F6C" w:rsidRPr="000A2F6C" w:rsidRDefault="000A2F6C" w:rsidP="00F63C0C">
      <w:pPr>
        <w:pStyle w:val="Heading5"/>
        <w:numPr>
          <w:ilvl w:val="0"/>
          <w:numId w:val="15"/>
        </w:numPr>
        <w:spacing w:after="0"/>
        <w:ind w:right="425"/>
        <w:jc w:val="both"/>
        <w:rPr>
          <w:color w:val="000000"/>
          <w:sz w:val="22"/>
        </w:rPr>
      </w:pPr>
      <w:r w:rsidRPr="00D104C6">
        <w:rPr>
          <w:color w:val="000000"/>
          <w:sz w:val="22"/>
        </w:rPr>
        <w:t>System Software</w:t>
      </w:r>
      <w:r>
        <w:rPr>
          <w:b w:val="0"/>
          <w:color w:val="000000"/>
          <w:sz w:val="22"/>
        </w:rPr>
        <w:t xml:space="preserve"> – </w:t>
      </w:r>
      <w:r w:rsidR="00D104C6">
        <w:rPr>
          <w:b w:val="0"/>
          <w:color w:val="000000"/>
          <w:sz w:val="22"/>
        </w:rPr>
        <w:t>d</w:t>
      </w:r>
      <w:r>
        <w:rPr>
          <w:b w:val="0"/>
          <w:color w:val="000000"/>
          <w:sz w:val="22"/>
        </w:rPr>
        <w:t>esigned to run and maintain a computer system</w:t>
      </w:r>
      <w:r w:rsidR="00D104C6">
        <w:rPr>
          <w:b w:val="0"/>
          <w:color w:val="000000"/>
          <w:sz w:val="22"/>
        </w:rPr>
        <w:t xml:space="preserve">. This includes device drivers, Operating Systems, and utility software (used to help the computer operate more efficiently). </w:t>
      </w:r>
    </w:p>
    <w:p w14:paraId="2CAA5EEB" w14:textId="77777777" w:rsidR="000A2F6C" w:rsidRPr="000A2F6C" w:rsidRDefault="000A2F6C" w:rsidP="00F63C0C">
      <w:pPr>
        <w:pStyle w:val="Heading5"/>
        <w:numPr>
          <w:ilvl w:val="0"/>
          <w:numId w:val="15"/>
        </w:numPr>
        <w:spacing w:after="0"/>
        <w:ind w:right="425"/>
        <w:jc w:val="both"/>
        <w:rPr>
          <w:color w:val="000000"/>
          <w:sz w:val="22"/>
        </w:rPr>
      </w:pPr>
      <w:r w:rsidRPr="00D104C6">
        <w:rPr>
          <w:color w:val="000000"/>
          <w:sz w:val="22"/>
        </w:rPr>
        <w:t>Application Software</w:t>
      </w:r>
      <w:r w:rsidR="00D104C6">
        <w:rPr>
          <w:b w:val="0"/>
          <w:color w:val="000000"/>
          <w:sz w:val="22"/>
        </w:rPr>
        <w:t xml:space="preserve"> – </w:t>
      </w:r>
      <w:r w:rsidR="00D104C6" w:rsidRPr="00D104C6">
        <w:rPr>
          <w:b w:val="0"/>
          <w:color w:val="000000"/>
          <w:sz w:val="22"/>
        </w:rPr>
        <w:t xml:space="preserve">intended to perform </w:t>
      </w:r>
      <w:r w:rsidR="00D104C6">
        <w:rPr>
          <w:b w:val="0"/>
          <w:color w:val="000000"/>
          <w:sz w:val="22"/>
        </w:rPr>
        <w:t>a specific</w:t>
      </w:r>
      <w:r w:rsidR="00D104C6" w:rsidRPr="00D104C6">
        <w:rPr>
          <w:b w:val="0"/>
          <w:color w:val="000000"/>
          <w:sz w:val="22"/>
        </w:rPr>
        <w:t xml:space="preserve"> task. Examples of application software include office suites, </w:t>
      </w:r>
      <w:r w:rsidR="00D104C6">
        <w:rPr>
          <w:b w:val="0"/>
          <w:color w:val="000000"/>
          <w:sz w:val="22"/>
        </w:rPr>
        <w:t>games</w:t>
      </w:r>
      <w:r w:rsidR="00D104C6" w:rsidRPr="00D104C6">
        <w:rPr>
          <w:b w:val="0"/>
          <w:color w:val="000000"/>
          <w:sz w:val="22"/>
        </w:rPr>
        <w:t>, database systems and educational software. Application software can be a single program or a collection of small programs.</w:t>
      </w:r>
    </w:p>
    <w:p w14:paraId="1F081B0A" w14:textId="77777777" w:rsidR="000A2F6C" w:rsidRDefault="000A2F6C" w:rsidP="00F63C0C">
      <w:pPr>
        <w:pStyle w:val="Heading5"/>
        <w:spacing w:after="0"/>
        <w:ind w:left="0" w:right="425" w:firstLine="0"/>
        <w:jc w:val="both"/>
        <w:rPr>
          <w:color w:val="000000"/>
          <w:sz w:val="22"/>
        </w:rPr>
      </w:pPr>
    </w:p>
    <w:p w14:paraId="150214EB" w14:textId="77777777" w:rsidR="00FA5785" w:rsidRDefault="00B66897" w:rsidP="00F63C0C">
      <w:pPr>
        <w:pStyle w:val="Heading5"/>
        <w:spacing w:after="0"/>
        <w:ind w:right="425"/>
        <w:rPr>
          <w:b w:val="0"/>
          <w:color w:val="000000"/>
          <w:sz w:val="22"/>
        </w:rPr>
      </w:pPr>
      <w:r w:rsidRPr="00B66897">
        <w:rPr>
          <w:color w:val="000000"/>
          <w:sz w:val="22"/>
        </w:rPr>
        <w:t>Task</w:t>
      </w:r>
      <w:r>
        <w:rPr>
          <w:b w:val="0"/>
          <w:color w:val="000000"/>
          <w:sz w:val="22"/>
        </w:rPr>
        <w:t xml:space="preserve"> - </w:t>
      </w:r>
      <w:r w:rsidR="00FA5785">
        <w:rPr>
          <w:b w:val="0"/>
          <w:color w:val="000000"/>
          <w:sz w:val="22"/>
        </w:rPr>
        <w:t>Complete the table</w:t>
      </w:r>
      <w:r w:rsidR="00D104C6">
        <w:rPr>
          <w:b w:val="0"/>
          <w:color w:val="000000"/>
          <w:sz w:val="22"/>
        </w:rPr>
        <w:t xml:space="preserve"> by placing the examples in the correct categories below</w:t>
      </w:r>
      <w:r w:rsidR="00FA5785">
        <w:rPr>
          <w:b w:val="0"/>
          <w:color w:val="000000"/>
          <w:sz w:val="22"/>
        </w:rPr>
        <w:t>.</w:t>
      </w:r>
      <w:r w:rsidR="00EF350D">
        <w:rPr>
          <w:b w:val="0"/>
          <w:color w:val="000000"/>
          <w:sz w:val="22"/>
        </w:rPr>
        <w:t xml:space="preserve"> (Higher – can you describe what they do too?)</w:t>
      </w:r>
      <w:r>
        <w:rPr>
          <w:b w:val="0"/>
          <w:color w:val="000000"/>
          <w:sz w:val="22"/>
        </w:rPr>
        <w:t xml:space="preserve">      </w:t>
      </w:r>
      <w:r w:rsidR="00A05190">
        <w:rPr>
          <w:b w:val="0"/>
          <w:color w:val="000000"/>
          <w:sz w:val="22"/>
        </w:rPr>
        <w:br/>
      </w:r>
    </w:p>
    <w:tbl>
      <w:tblPr>
        <w:tblStyle w:val="TableGrid0"/>
        <w:tblW w:w="0" w:type="auto"/>
        <w:tblInd w:w="10" w:type="dxa"/>
        <w:tblLook w:val="04A0" w:firstRow="1" w:lastRow="0" w:firstColumn="1" w:lastColumn="0" w:noHBand="0" w:noVBand="1"/>
      </w:tblPr>
      <w:tblGrid>
        <w:gridCol w:w="5095"/>
        <w:gridCol w:w="5096"/>
      </w:tblGrid>
      <w:tr w:rsidR="00D104C6" w14:paraId="19C3C90B" w14:textId="77777777" w:rsidTr="00D104C6">
        <w:trPr>
          <w:trHeight w:val="481"/>
        </w:trPr>
        <w:tc>
          <w:tcPr>
            <w:tcW w:w="5095" w:type="dxa"/>
            <w:shd w:val="clear" w:color="auto" w:fill="2E74B5" w:themeFill="accent1" w:themeFillShade="BF"/>
            <w:vAlign w:val="center"/>
          </w:tcPr>
          <w:p w14:paraId="0BE93D63" w14:textId="77777777" w:rsidR="00D104C6" w:rsidRPr="00D104C6" w:rsidRDefault="00D104C6" w:rsidP="000F1ED8">
            <w:pPr>
              <w:ind w:left="0" w:firstLine="0"/>
              <w:jc w:val="center"/>
              <w:rPr>
                <w:b/>
                <w:color w:val="FFFFFF" w:themeColor="background1"/>
              </w:rPr>
            </w:pPr>
            <w:r w:rsidRPr="00D104C6">
              <w:rPr>
                <w:b/>
                <w:color w:val="FFFFFF" w:themeColor="background1"/>
              </w:rPr>
              <w:t>System Software</w:t>
            </w:r>
          </w:p>
        </w:tc>
        <w:tc>
          <w:tcPr>
            <w:tcW w:w="5096" w:type="dxa"/>
            <w:shd w:val="clear" w:color="auto" w:fill="2E74B5" w:themeFill="accent1" w:themeFillShade="BF"/>
            <w:vAlign w:val="center"/>
          </w:tcPr>
          <w:p w14:paraId="0DE4B36B" w14:textId="77777777" w:rsidR="00D104C6" w:rsidRPr="00D104C6" w:rsidRDefault="00D104C6" w:rsidP="000F1ED8">
            <w:pPr>
              <w:ind w:left="0" w:firstLine="0"/>
              <w:jc w:val="center"/>
              <w:rPr>
                <w:b/>
                <w:color w:val="FFFFFF" w:themeColor="background1"/>
              </w:rPr>
            </w:pPr>
            <w:r w:rsidRPr="00D104C6">
              <w:rPr>
                <w:b/>
                <w:color w:val="FFFFFF" w:themeColor="background1"/>
              </w:rPr>
              <w:t>Application Software</w:t>
            </w:r>
          </w:p>
        </w:tc>
      </w:tr>
      <w:tr w:rsidR="00D104C6" w14:paraId="70A063BF" w14:textId="77777777" w:rsidTr="002543D7">
        <w:trPr>
          <w:trHeight w:val="6503"/>
        </w:trPr>
        <w:tc>
          <w:tcPr>
            <w:tcW w:w="5095" w:type="dxa"/>
            <w:vAlign w:val="center"/>
          </w:tcPr>
          <w:p w14:paraId="0704752E" w14:textId="77777777" w:rsidR="00D104C6" w:rsidRDefault="00D104C6" w:rsidP="000F1ED8">
            <w:pPr>
              <w:ind w:left="0" w:firstLine="0"/>
              <w:jc w:val="center"/>
            </w:pPr>
          </w:p>
        </w:tc>
        <w:tc>
          <w:tcPr>
            <w:tcW w:w="5096" w:type="dxa"/>
            <w:vAlign w:val="center"/>
          </w:tcPr>
          <w:p w14:paraId="51101271" w14:textId="77777777" w:rsidR="00D104C6" w:rsidRDefault="00D104C6" w:rsidP="000F1ED8">
            <w:pPr>
              <w:ind w:left="0" w:firstLine="0"/>
              <w:jc w:val="center"/>
            </w:pPr>
          </w:p>
        </w:tc>
      </w:tr>
    </w:tbl>
    <w:p w14:paraId="541F8967" w14:textId="77777777" w:rsidR="00D104C6" w:rsidRDefault="00D104C6" w:rsidP="003670C1">
      <w:pPr>
        <w:ind w:left="0" w:firstLine="0"/>
      </w:pPr>
    </w:p>
    <w:p w14:paraId="58E7075D" w14:textId="77777777" w:rsidR="006D1174" w:rsidRPr="00F63C0C" w:rsidRDefault="006D1174" w:rsidP="006D1174">
      <w:pPr>
        <w:jc w:val="center"/>
        <w:rPr>
          <w:b/>
          <w:i/>
        </w:rPr>
      </w:pPr>
      <w:r w:rsidRPr="00F63C0C">
        <w:rPr>
          <w:b/>
          <w:i/>
        </w:rPr>
        <w:t>Windows 10</w:t>
      </w:r>
      <w:r w:rsidRPr="00F63C0C">
        <w:rPr>
          <w:b/>
          <w:i/>
        </w:rPr>
        <w:tab/>
      </w:r>
      <w:r w:rsidRPr="00F63C0C">
        <w:rPr>
          <w:b/>
          <w:i/>
        </w:rPr>
        <w:tab/>
        <w:t>Anti-virus</w:t>
      </w:r>
      <w:r w:rsidRPr="00F63C0C">
        <w:rPr>
          <w:b/>
          <w:i/>
        </w:rPr>
        <w:tab/>
      </w:r>
      <w:r w:rsidRPr="00F63C0C">
        <w:rPr>
          <w:b/>
          <w:i/>
        </w:rPr>
        <w:tab/>
        <w:t>Microsoft Office</w:t>
      </w:r>
      <w:r w:rsidRPr="00F63C0C">
        <w:rPr>
          <w:b/>
          <w:i/>
        </w:rPr>
        <w:tab/>
      </w:r>
      <w:r w:rsidRPr="00F63C0C">
        <w:rPr>
          <w:b/>
          <w:i/>
        </w:rPr>
        <w:tab/>
        <w:t>Spotify</w:t>
      </w:r>
      <w:r w:rsidRPr="00F63C0C">
        <w:rPr>
          <w:b/>
          <w:i/>
        </w:rPr>
        <w:tab/>
      </w:r>
    </w:p>
    <w:p w14:paraId="3212578C" w14:textId="77777777" w:rsidR="006D1174" w:rsidRPr="00F63C0C" w:rsidRDefault="006D1174" w:rsidP="006D1174">
      <w:pPr>
        <w:jc w:val="center"/>
        <w:rPr>
          <w:b/>
          <w:i/>
        </w:rPr>
      </w:pPr>
    </w:p>
    <w:p w14:paraId="04B56AC2" w14:textId="77777777" w:rsidR="006D1174" w:rsidRPr="00F63C0C" w:rsidRDefault="006D1174" w:rsidP="006D1174">
      <w:pPr>
        <w:jc w:val="center"/>
        <w:rPr>
          <w:b/>
          <w:i/>
        </w:rPr>
      </w:pPr>
      <w:r w:rsidRPr="00F63C0C">
        <w:rPr>
          <w:b/>
          <w:i/>
        </w:rPr>
        <w:t>Google Chrome</w:t>
      </w:r>
      <w:r w:rsidRPr="00F63C0C">
        <w:rPr>
          <w:b/>
          <w:i/>
        </w:rPr>
        <w:tab/>
      </w:r>
      <w:r w:rsidRPr="00F63C0C">
        <w:rPr>
          <w:b/>
          <w:i/>
        </w:rPr>
        <w:tab/>
        <w:t>Firewall</w:t>
      </w:r>
      <w:r w:rsidRPr="00F63C0C">
        <w:rPr>
          <w:b/>
          <w:i/>
        </w:rPr>
        <w:tab/>
      </w:r>
      <w:r w:rsidRPr="00F63C0C">
        <w:rPr>
          <w:b/>
          <w:i/>
        </w:rPr>
        <w:tab/>
        <w:t>Clean up tools</w:t>
      </w:r>
    </w:p>
    <w:p w14:paraId="3ECD403C" w14:textId="77777777" w:rsidR="006D1174" w:rsidRPr="00F63C0C" w:rsidRDefault="006D1174" w:rsidP="006D1174">
      <w:pPr>
        <w:jc w:val="center"/>
        <w:rPr>
          <w:b/>
          <w:i/>
        </w:rPr>
      </w:pPr>
    </w:p>
    <w:p w14:paraId="63261AA2" w14:textId="77777777" w:rsidR="00C06B46" w:rsidRPr="00F63C0C" w:rsidRDefault="006D1174" w:rsidP="006D1174">
      <w:pPr>
        <w:jc w:val="center"/>
        <w:rPr>
          <w:b/>
          <w:i/>
        </w:rPr>
      </w:pPr>
      <w:r w:rsidRPr="00F63C0C">
        <w:rPr>
          <w:b/>
          <w:i/>
        </w:rPr>
        <w:t>Candy Crush</w:t>
      </w:r>
      <w:r w:rsidRPr="00F63C0C">
        <w:rPr>
          <w:b/>
          <w:i/>
        </w:rPr>
        <w:tab/>
      </w:r>
      <w:r w:rsidRPr="00F63C0C">
        <w:rPr>
          <w:b/>
          <w:i/>
        </w:rPr>
        <w:tab/>
        <w:t>Linux</w:t>
      </w:r>
      <w:r w:rsidRPr="00F63C0C">
        <w:rPr>
          <w:b/>
          <w:i/>
        </w:rPr>
        <w:tab/>
      </w:r>
      <w:r w:rsidRPr="00F63C0C">
        <w:rPr>
          <w:b/>
          <w:i/>
        </w:rPr>
        <w:tab/>
        <w:t>Adobe Photoshop</w:t>
      </w:r>
      <w:r w:rsidRPr="00F63C0C">
        <w:rPr>
          <w:b/>
          <w:i/>
        </w:rPr>
        <w:tab/>
      </w:r>
      <w:r w:rsidRPr="00F63C0C">
        <w:rPr>
          <w:b/>
          <w:i/>
        </w:rPr>
        <w:tab/>
      </w:r>
      <w:r w:rsidR="00C06B46" w:rsidRPr="00F63C0C">
        <w:rPr>
          <w:b/>
          <w:i/>
        </w:rPr>
        <w:t>HP Printer Driver</w:t>
      </w:r>
    </w:p>
    <w:p w14:paraId="47D894B7" w14:textId="77777777" w:rsidR="00C06B46" w:rsidRPr="00F63C0C" w:rsidRDefault="00C06B46" w:rsidP="006D1174">
      <w:pPr>
        <w:jc w:val="center"/>
        <w:rPr>
          <w:b/>
          <w:i/>
        </w:rPr>
      </w:pPr>
    </w:p>
    <w:p w14:paraId="5ACDFE7B" w14:textId="77777777" w:rsidR="006D1174" w:rsidRPr="00F63C0C" w:rsidRDefault="003670C1" w:rsidP="006D1174">
      <w:pPr>
        <w:jc w:val="center"/>
        <w:rPr>
          <w:b/>
          <w:i/>
        </w:rPr>
      </w:pPr>
      <w:r w:rsidRPr="00F63C0C">
        <w:rPr>
          <w:b/>
          <w:i/>
        </w:rPr>
        <w:t>Android</w:t>
      </w:r>
      <w:r w:rsidR="00C06B46" w:rsidRPr="00F63C0C">
        <w:rPr>
          <w:b/>
          <w:i/>
        </w:rPr>
        <w:tab/>
      </w:r>
      <w:r w:rsidR="00C06B46" w:rsidRPr="00F63C0C">
        <w:rPr>
          <w:b/>
          <w:i/>
        </w:rPr>
        <w:tab/>
        <w:t>Notepad</w:t>
      </w:r>
      <w:r w:rsidR="00C06B46" w:rsidRPr="00F63C0C">
        <w:rPr>
          <w:b/>
          <w:i/>
        </w:rPr>
        <w:tab/>
      </w:r>
      <w:r w:rsidR="00C06B46" w:rsidRPr="00F63C0C">
        <w:rPr>
          <w:b/>
          <w:i/>
        </w:rPr>
        <w:tab/>
      </w:r>
      <w:r w:rsidR="00EF350D" w:rsidRPr="00F63C0C">
        <w:rPr>
          <w:b/>
          <w:i/>
        </w:rPr>
        <w:t>Skype</w:t>
      </w:r>
    </w:p>
    <w:p w14:paraId="2BA891E5" w14:textId="77777777" w:rsidR="008E5178" w:rsidRDefault="00BE4277" w:rsidP="00BE4277">
      <w:pPr>
        <w:pStyle w:val="Heading5"/>
        <w:ind w:left="0" w:right="283" w:firstLine="0"/>
        <w:jc w:val="both"/>
      </w:pPr>
      <w:r>
        <w:lastRenderedPageBreak/>
        <w:t>System Software</w:t>
      </w:r>
    </w:p>
    <w:p w14:paraId="7CF1D687" w14:textId="77777777" w:rsidR="00B66897" w:rsidRPr="00FF5F42" w:rsidRDefault="00BE4277" w:rsidP="00BE4277">
      <w:pPr>
        <w:ind w:right="708"/>
        <w:jc w:val="both"/>
      </w:pPr>
      <w:r>
        <w:t>The purpose of systems software is to make the hardware (the physical components such as the CPU</w:t>
      </w:r>
      <w:r w:rsidR="00FD523C">
        <w:t xml:space="preserve"> and Memory</w:t>
      </w:r>
      <w:r>
        <w:t xml:space="preserve">) as useful as possible. It is the layer between the hardware and applications software.   </w:t>
      </w:r>
      <w:r w:rsidR="00DB2344">
        <w:t xml:space="preserve"> </w:t>
      </w:r>
    </w:p>
    <w:p w14:paraId="64BFFF2A" w14:textId="77777777" w:rsidR="00BE4277" w:rsidRDefault="00BE4277" w:rsidP="00BE4277">
      <w:pPr>
        <w:ind w:left="0" w:right="425" w:firstLine="0"/>
        <w:jc w:val="center"/>
      </w:pPr>
      <w:r>
        <w:rPr>
          <w:noProof/>
        </w:rPr>
        <w:drawing>
          <wp:inline distT="0" distB="0" distL="0" distR="0" wp14:anchorId="1CCF9922" wp14:editId="6332794A">
            <wp:extent cx="4010585" cy="1895740"/>
            <wp:effectExtent l="0" t="0" r="0" b="9525"/>
            <wp:docPr id="2"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423E3.tmp"/>
                    <pic:cNvPicPr/>
                  </pic:nvPicPr>
                  <pic:blipFill>
                    <a:blip r:embed="rId13">
                      <a:extLst>
                        <a:ext uri="{28A0092B-C50C-407E-A947-70E740481C1C}">
                          <a14:useLocalDpi xmlns:a14="http://schemas.microsoft.com/office/drawing/2010/main" val="0"/>
                        </a:ext>
                      </a:extLst>
                    </a:blip>
                    <a:stretch>
                      <a:fillRect/>
                    </a:stretch>
                  </pic:blipFill>
                  <pic:spPr>
                    <a:xfrm>
                      <a:off x="0" y="0"/>
                      <a:ext cx="4010585" cy="1895740"/>
                    </a:xfrm>
                    <a:prstGeom prst="rect">
                      <a:avLst/>
                    </a:prstGeom>
                  </pic:spPr>
                </pic:pic>
              </a:graphicData>
            </a:graphic>
          </wp:inline>
        </w:drawing>
      </w:r>
    </w:p>
    <w:p w14:paraId="34ACCD7E" w14:textId="77777777" w:rsidR="00B66897" w:rsidRDefault="00B66897" w:rsidP="00B66897">
      <w:pPr>
        <w:ind w:left="0" w:right="425" w:firstLine="0"/>
      </w:pPr>
      <w:r w:rsidRPr="00B66897">
        <w:rPr>
          <w:b/>
          <w:u w:val="single"/>
        </w:rPr>
        <w:t>Task</w:t>
      </w:r>
      <w:r>
        <w:t xml:space="preserve"> </w:t>
      </w:r>
      <w:r w:rsidR="00E130EB">
        <w:t>–</w:t>
      </w:r>
      <w:r w:rsidR="00701F29">
        <w:t xml:space="preserve"> G</w:t>
      </w:r>
      <w:r w:rsidR="00E130EB">
        <w:t>ive a definition of the different types of system software below</w:t>
      </w:r>
    </w:p>
    <w:p w14:paraId="64542F71" w14:textId="77777777" w:rsidR="00E130EB" w:rsidRDefault="00E130EB" w:rsidP="00B66897">
      <w:pPr>
        <w:ind w:left="0" w:right="425" w:firstLine="0"/>
      </w:pPr>
    </w:p>
    <w:p w14:paraId="0CACE5A2" w14:textId="77777777" w:rsidR="00E130EB" w:rsidRPr="00E130EB" w:rsidRDefault="00E130EB" w:rsidP="00B66897">
      <w:pPr>
        <w:ind w:left="0" w:right="425" w:firstLine="0"/>
        <w:rPr>
          <w:b/>
        </w:rPr>
      </w:pPr>
      <w:r w:rsidRPr="00E130EB">
        <w:rPr>
          <w:b/>
        </w:rPr>
        <w:t>Operating System</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6B3E0E" w:rsidRPr="00181DE6" w14:paraId="6AC24CAC" w14:textId="77777777" w:rsidTr="007E4FFC">
        <w:trPr>
          <w:trHeight w:val="307"/>
        </w:trPr>
        <w:tc>
          <w:tcPr>
            <w:tcW w:w="10206" w:type="dxa"/>
          </w:tcPr>
          <w:p w14:paraId="5FF23AB0" w14:textId="77777777" w:rsidR="006B3E0E" w:rsidRPr="00181DE6" w:rsidRDefault="006B3E0E" w:rsidP="007E4FFC">
            <w:pPr>
              <w:pStyle w:val="NoSpacing"/>
              <w:ind w:left="0" w:firstLine="0"/>
              <w:jc w:val="center"/>
              <w:rPr>
                <w:b/>
              </w:rPr>
            </w:pPr>
          </w:p>
        </w:tc>
      </w:tr>
      <w:tr w:rsidR="006B3E0E" w:rsidRPr="00181DE6" w14:paraId="3219EDCF" w14:textId="77777777" w:rsidTr="007E4FFC">
        <w:trPr>
          <w:trHeight w:val="307"/>
        </w:trPr>
        <w:tc>
          <w:tcPr>
            <w:tcW w:w="10206" w:type="dxa"/>
          </w:tcPr>
          <w:p w14:paraId="3B04616A" w14:textId="77777777" w:rsidR="006B3E0E" w:rsidRPr="00181DE6" w:rsidRDefault="006B3E0E" w:rsidP="007E4FFC">
            <w:pPr>
              <w:pStyle w:val="NoSpacing"/>
              <w:ind w:left="0" w:firstLine="0"/>
              <w:jc w:val="center"/>
              <w:rPr>
                <w:b/>
              </w:rPr>
            </w:pPr>
          </w:p>
        </w:tc>
      </w:tr>
      <w:tr w:rsidR="006B3E0E" w:rsidRPr="00181DE6" w14:paraId="495B5597" w14:textId="77777777" w:rsidTr="007E4FFC">
        <w:trPr>
          <w:trHeight w:val="307"/>
        </w:trPr>
        <w:tc>
          <w:tcPr>
            <w:tcW w:w="10206" w:type="dxa"/>
          </w:tcPr>
          <w:p w14:paraId="27C4F0EC" w14:textId="77777777" w:rsidR="006B3E0E" w:rsidRPr="00181DE6" w:rsidRDefault="006B3E0E" w:rsidP="007E4FFC">
            <w:pPr>
              <w:pStyle w:val="NoSpacing"/>
              <w:ind w:left="0" w:firstLine="0"/>
              <w:jc w:val="center"/>
              <w:rPr>
                <w:b/>
              </w:rPr>
            </w:pPr>
          </w:p>
        </w:tc>
      </w:tr>
      <w:tr w:rsidR="006B3E0E" w:rsidRPr="00181DE6" w14:paraId="2DBA2089" w14:textId="77777777" w:rsidTr="007E4FFC">
        <w:trPr>
          <w:trHeight w:val="307"/>
        </w:trPr>
        <w:tc>
          <w:tcPr>
            <w:tcW w:w="10206" w:type="dxa"/>
          </w:tcPr>
          <w:p w14:paraId="4FEF631D" w14:textId="77777777" w:rsidR="006B3E0E" w:rsidRPr="00181DE6" w:rsidRDefault="006B3E0E" w:rsidP="007E4FFC">
            <w:pPr>
              <w:pStyle w:val="NoSpacing"/>
              <w:ind w:left="0" w:firstLine="0"/>
              <w:jc w:val="center"/>
              <w:rPr>
                <w:b/>
              </w:rPr>
            </w:pPr>
          </w:p>
        </w:tc>
      </w:tr>
      <w:tr w:rsidR="006B3E0E" w:rsidRPr="00181DE6" w14:paraId="17B61A27" w14:textId="77777777" w:rsidTr="007E4FFC">
        <w:trPr>
          <w:trHeight w:val="307"/>
        </w:trPr>
        <w:tc>
          <w:tcPr>
            <w:tcW w:w="10206" w:type="dxa"/>
          </w:tcPr>
          <w:p w14:paraId="587EE8CE" w14:textId="77777777" w:rsidR="006B3E0E" w:rsidRPr="00181DE6" w:rsidRDefault="006B3E0E" w:rsidP="007E4FFC">
            <w:pPr>
              <w:pStyle w:val="NoSpacing"/>
              <w:ind w:left="0" w:firstLine="0"/>
              <w:jc w:val="center"/>
              <w:rPr>
                <w:b/>
              </w:rPr>
            </w:pPr>
          </w:p>
        </w:tc>
      </w:tr>
      <w:tr w:rsidR="00C37BCE" w:rsidRPr="00181DE6" w14:paraId="29D27088" w14:textId="77777777" w:rsidTr="007E4FFC">
        <w:trPr>
          <w:trHeight w:val="307"/>
        </w:trPr>
        <w:tc>
          <w:tcPr>
            <w:tcW w:w="10206" w:type="dxa"/>
          </w:tcPr>
          <w:p w14:paraId="4016128D" w14:textId="77777777" w:rsidR="00C37BCE" w:rsidRPr="00181DE6" w:rsidRDefault="00C37BCE" w:rsidP="007E4FFC">
            <w:pPr>
              <w:pStyle w:val="NoSpacing"/>
              <w:ind w:left="0" w:firstLine="0"/>
              <w:jc w:val="center"/>
              <w:rPr>
                <w:b/>
              </w:rPr>
            </w:pPr>
          </w:p>
        </w:tc>
      </w:tr>
    </w:tbl>
    <w:p w14:paraId="0933EBEC" w14:textId="77777777" w:rsidR="00E130EB" w:rsidRPr="00E130EB" w:rsidRDefault="00E130EB" w:rsidP="00E130EB">
      <w:pPr>
        <w:ind w:left="0" w:right="425" w:firstLine="0"/>
        <w:rPr>
          <w:b/>
        </w:rPr>
      </w:pPr>
      <w:r w:rsidRPr="00E130EB">
        <w:rPr>
          <w:b/>
        </w:rPr>
        <w:t>Device Drivers</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E130EB" w:rsidRPr="00181DE6" w14:paraId="03C07D5C" w14:textId="77777777" w:rsidTr="00781CF9">
        <w:trPr>
          <w:trHeight w:val="307"/>
        </w:trPr>
        <w:tc>
          <w:tcPr>
            <w:tcW w:w="10206" w:type="dxa"/>
          </w:tcPr>
          <w:p w14:paraId="27EE8065" w14:textId="77777777" w:rsidR="00E130EB" w:rsidRPr="00181DE6" w:rsidRDefault="00E130EB" w:rsidP="00781CF9">
            <w:pPr>
              <w:pStyle w:val="NoSpacing"/>
              <w:ind w:left="0" w:firstLine="0"/>
              <w:jc w:val="center"/>
              <w:rPr>
                <w:b/>
              </w:rPr>
            </w:pPr>
          </w:p>
        </w:tc>
      </w:tr>
      <w:tr w:rsidR="00E130EB" w:rsidRPr="00181DE6" w14:paraId="32654874" w14:textId="77777777" w:rsidTr="00781CF9">
        <w:trPr>
          <w:trHeight w:val="307"/>
        </w:trPr>
        <w:tc>
          <w:tcPr>
            <w:tcW w:w="10206" w:type="dxa"/>
          </w:tcPr>
          <w:p w14:paraId="0A95DDA9" w14:textId="77777777" w:rsidR="00E130EB" w:rsidRPr="00181DE6" w:rsidRDefault="00E130EB" w:rsidP="00781CF9">
            <w:pPr>
              <w:pStyle w:val="NoSpacing"/>
              <w:ind w:left="0" w:firstLine="0"/>
              <w:jc w:val="center"/>
              <w:rPr>
                <w:b/>
              </w:rPr>
            </w:pPr>
          </w:p>
        </w:tc>
      </w:tr>
      <w:tr w:rsidR="00E130EB" w:rsidRPr="00181DE6" w14:paraId="007DF2CB" w14:textId="77777777" w:rsidTr="00781CF9">
        <w:trPr>
          <w:trHeight w:val="307"/>
        </w:trPr>
        <w:tc>
          <w:tcPr>
            <w:tcW w:w="10206" w:type="dxa"/>
          </w:tcPr>
          <w:p w14:paraId="72995C7C" w14:textId="77777777" w:rsidR="00E130EB" w:rsidRPr="00181DE6" w:rsidRDefault="00E130EB" w:rsidP="00781CF9">
            <w:pPr>
              <w:pStyle w:val="NoSpacing"/>
              <w:ind w:left="0" w:firstLine="0"/>
              <w:jc w:val="center"/>
              <w:rPr>
                <w:b/>
              </w:rPr>
            </w:pPr>
          </w:p>
        </w:tc>
      </w:tr>
      <w:tr w:rsidR="00E130EB" w:rsidRPr="00181DE6" w14:paraId="4B5FB2F8" w14:textId="77777777" w:rsidTr="00781CF9">
        <w:trPr>
          <w:trHeight w:val="307"/>
        </w:trPr>
        <w:tc>
          <w:tcPr>
            <w:tcW w:w="10206" w:type="dxa"/>
          </w:tcPr>
          <w:p w14:paraId="7AD7FF07" w14:textId="77777777" w:rsidR="00E130EB" w:rsidRPr="00181DE6" w:rsidRDefault="00E130EB" w:rsidP="00781CF9">
            <w:pPr>
              <w:pStyle w:val="NoSpacing"/>
              <w:ind w:left="0" w:firstLine="0"/>
              <w:jc w:val="center"/>
              <w:rPr>
                <w:b/>
              </w:rPr>
            </w:pPr>
          </w:p>
        </w:tc>
      </w:tr>
      <w:tr w:rsidR="00E130EB" w:rsidRPr="00181DE6" w14:paraId="0AC50239" w14:textId="77777777" w:rsidTr="00781CF9">
        <w:trPr>
          <w:trHeight w:val="307"/>
        </w:trPr>
        <w:tc>
          <w:tcPr>
            <w:tcW w:w="10206" w:type="dxa"/>
          </w:tcPr>
          <w:p w14:paraId="3161AA0A" w14:textId="77777777" w:rsidR="00E130EB" w:rsidRPr="00181DE6" w:rsidRDefault="00E130EB" w:rsidP="00781CF9">
            <w:pPr>
              <w:pStyle w:val="NoSpacing"/>
              <w:ind w:left="0" w:firstLine="0"/>
              <w:jc w:val="center"/>
              <w:rPr>
                <w:b/>
              </w:rPr>
            </w:pPr>
          </w:p>
        </w:tc>
      </w:tr>
      <w:tr w:rsidR="00C37BCE" w:rsidRPr="00181DE6" w14:paraId="01750EBA" w14:textId="77777777" w:rsidTr="00781CF9">
        <w:trPr>
          <w:trHeight w:val="307"/>
        </w:trPr>
        <w:tc>
          <w:tcPr>
            <w:tcW w:w="10206" w:type="dxa"/>
          </w:tcPr>
          <w:p w14:paraId="42F30E36" w14:textId="77777777" w:rsidR="00C37BCE" w:rsidRPr="00181DE6" w:rsidRDefault="00C37BCE" w:rsidP="00781CF9">
            <w:pPr>
              <w:pStyle w:val="NoSpacing"/>
              <w:ind w:left="0" w:firstLine="0"/>
              <w:jc w:val="center"/>
              <w:rPr>
                <w:b/>
              </w:rPr>
            </w:pPr>
          </w:p>
        </w:tc>
      </w:tr>
    </w:tbl>
    <w:p w14:paraId="02C2B8A3" w14:textId="77777777" w:rsidR="00E130EB" w:rsidRPr="00E130EB" w:rsidRDefault="00E130EB" w:rsidP="00E130EB">
      <w:pPr>
        <w:ind w:left="0" w:right="425" w:firstLine="0"/>
        <w:rPr>
          <w:b/>
        </w:rPr>
      </w:pPr>
      <w:r w:rsidRPr="00E130EB">
        <w:rPr>
          <w:b/>
        </w:rPr>
        <w:t>Utility Software</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E130EB" w:rsidRPr="00181DE6" w14:paraId="2CA3380E" w14:textId="77777777" w:rsidTr="00781CF9">
        <w:trPr>
          <w:trHeight w:val="307"/>
        </w:trPr>
        <w:tc>
          <w:tcPr>
            <w:tcW w:w="10206" w:type="dxa"/>
          </w:tcPr>
          <w:p w14:paraId="0331E823" w14:textId="77777777" w:rsidR="00E130EB" w:rsidRPr="00181DE6" w:rsidRDefault="00E130EB" w:rsidP="00781CF9">
            <w:pPr>
              <w:pStyle w:val="NoSpacing"/>
              <w:ind w:left="0" w:firstLine="0"/>
              <w:jc w:val="center"/>
              <w:rPr>
                <w:b/>
              </w:rPr>
            </w:pPr>
          </w:p>
        </w:tc>
      </w:tr>
      <w:tr w:rsidR="00E130EB" w:rsidRPr="00181DE6" w14:paraId="79398423" w14:textId="77777777" w:rsidTr="00781CF9">
        <w:trPr>
          <w:trHeight w:val="307"/>
        </w:trPr>
        <w:tc>
          <w:tcPr>
            <w:tcW w:w="10206" w:type="dxa"/>
          </w:tcPr>
          <w:p w14:paraId="0CAA382B" w14:textId="77777777" w:rsidR="00E130EB" w:rsidRPr="00181DE6" w:rsidRDefault="00E130EB" w:rsidP="00781CF9">
            <w:pPr>
              <w:pStyle w:val="NoSpacing"/>
              <w:ind w:left="0" w:firstLine="0"/>
              <w:jc w:val="center"/>
              <w:rPr>
                <w:b/>
              </w:rPr>
            </w:pPr>
          </w:p>
        </w:tc>
      </w:tr>
      <w:tr w:rsidR="00E130EB" w:rsidRPr="00181DE6" w14:paraId="45D51C3A" w14:textId="77777777" w:rsidTr="00781CF9">
        <w:trPr>
          <w:trHeight w:val="307"/>
        </w:trPr>
        <w:tc>
          <w:tcPr>
            <w:tcW w:w="10206" w:type="dxa"/>
          </w:tcPr>
          <w:p w14:paraId="2E8F2D99" w14:textId="77777777" w:rsidR="00E130EB" w:rsidRPr="00181DE6" w:rsidRDefault="00E130EB" w:rsidP="00781CF9">
            <w:pPr>
              <w:pStyle w:val="NoSpacing"/>
              <w:ind w:left="0" w:firstLine="0"/>
              <w:jc w:val="center"/>
              <w:rPr>
                <w:b/>
              </w:rPr>
            </w:pPr>
          </w:p>
        </w:tc>
      </w:tr>
      <w:tr w:rsidR="00E130EB" w:rsidRPr="00181DE6" w14:paraId="304793CB" w14:textId="77777777" w:rsidTr="00781CF9">
        <w:trPr>
          <w:trHeight w:val="307"/>
        </w:trPr>
        <w:tc>
          <w:tcPr>
            <w:tcW w:w="10206" w:type="dxa"/>
          </w:tcPr>
          <w:p w14:paraId="1BA8A827" w14:textId="77777777" w:rsidR="00E130EB" w:rsidRPr="00181DE6" w:rsidRDefault="00E130EB" w:rsidP="00781CF9">
            <w:pPr>
              <w:pStyle w:val="NoSpacing"/>
              <w:ind w:left="0" w:firstLine="0"/>
              <w:jc w:val="center"/>
              <w:rPr>
                <w:b/>
              </w:rPr>
            </w:pPr>
          </w:p>
        </w:tc>
      </w:tr>
      <w:tr w:rsidR="00E130EB" w:rsidRPr="00181DE6" w14:paraId="53B01E34" w14:textId="77777777" w:rsidTr="00781CF9">
        <w:trPr>
          <w:trHeight w:val="307"/>
        </w:trPr>
        <w:tc>
          <w:tcPr>
            <w:tcW w:w="10206" w:type="dxa"/>
          </w:tcPr>
          <w:p w14:paraId="44FDB25B" w14:textId="77777777" w:rsidR="00E130EB" w:rsidRPr="00181DE6" w:rsidRDefault="00E130EB" w:rsidP="00781CF9">
            <w:pPr>
              <w:pStyle w:val="NoSpacing"/>
              <w:ind w:left="0" w:firstLine="0"/>
              <w:jc w:val="center"/>
              <w:rPr>
                <w:b/>
              </w:rPr>
            </w:pPr>
          </w:p>
        </w:tc>
      </w:tr>
      <w:tr w:rsidR="00C37BCE" w:rsidRPr="00181DE6" w14:paraId="238CEA25" w14:textId="77777777" w:rsidTr="00781CF9">
        <w:trPr>
          <w:trHeight w:val="307"/>
        </w:trPr>
        <w:tc>
          <w:tcPr>
            <w:tcW w:w="10206" w:type="dxa"/>
          </w:tcPr>
          <w:p w14:paraId="2683A63B" w14:textId="77777777" w:rsidR="00C37BCE" w:rsidRPr="00181DE6" w:rsidRDefault="00C37BCE" w:rsidP="00781CF9">
            <w:pPr>
              <w:pStyle w:val="NoSpacing"/>
              <w:ind w:left="0" w:firstLine="0"/>
              <w:jc w:val="center"/>
              <w:rPr>
                <w:b/>
              </w:rPr>
            </w:pPr>
          </w:p>
        </w:tc>
      </w:tr>
    </w:tbl>
    <w:p w14:paraId="6FFF5692" w14:textId="77777777" w:rsidR="00E130EB" w:rsidRPr="00E130EB" w:rsidRDefault="00E130EB" w:rsidP="00E130EB">
      <w:pPr>
        <w:ind w:left="0" w:right="425" w:firstLine="0"/>
        <w:rPr>
          <w:b/>
        </w:rPr>
      </w:pPr>
      <w:r w:rsidRPr="00E130EB">
        <w:rPr>
          <w:b/>
        </w:rPr>
        <w:t>Basic Input Output System (BIOS)</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E130EB" w:rsidRPr="00181DE6" w14:paraId="3BFE8EDD" w14:textId="77777777" w:rsidTr="00781CF9">
        <w:trPr>
          <w:trHeight w:val="307"/>
        </w:trPr>
        <w:tc>
          <w:tcPr>
            <w:tcW w:w="10206" w:type="dxa"/>
          </w:tcPr>
          <w:p w14:paraId="31A903AB" w14:textId="77777777" w:rsidR="00E130EB" w:rsidRPr="00181DE6" w:rsidRDefault="00E130EB" w:rsidP="00781CF9">
            <w:pPr>
              <w:pStyle w:val="NoSpacing"/>
              <w:ind w:left="0" w:firstLine="0"/>
              <w:jc w:val="center"/>
              <w:rPr>
                <w:b/>
              </w:rPr>
            </w:pPr>
          </w:p>
        </w:tc>
      </w:tr>
      <w:tr w:rsidR="00E130EB" w:rsidRPr="00181DE6" w14:paraId="47906715" w14:textId="77777777" w:rsidTr="00781CF9">
        <w:trPr>
          <w:trHeight w:val="307"/>
        </w:trPr>
        <w:tc>
          <w:tcPr>
            <w:tcW w:w="10206" w:type="dxa"/>
          </w:tcPr>
          <w:p w14:paraId="2FBB82A9" w14:textId="77777777" w:rsidR="00E130EB" w:rsidRPr="00181DE6" w:rsidRDefault="00E130EB" w:rsidP="00781CF9">
            <w:pPr>
              <w:pStyle w:val="NoSpacing"/>
              <w:ind w:left="0" w:firstLine="0"/>
              <w:jc w:val="center"/>
              <w:rPr>
                <w:b/>
              </w:rPr>
            </w:pPr>
          </w:p>
        </w:tc>
      </w:tr>
      <w:tr w:rsidR="00E130EB" w:rsidRPr="00181DE6" w14:paraId="77A41333" w14:textId="77777777" w:rsidTr="00781CF9">
        <w:trPr>
          <w:trHeight w:val="307"/>
        </w:trPr>
        <w:tc>
          <w:tcPr>
            <w:tcW w:w="10206" w:type="dxa"/>
          </w:tcPr>
          <w:p w14:paraId="09CF7ABB" w14:textId="77777777" w:rsidR="00E130EB" w:rsidRPr="00181DE6" w:rsidRDefault="00E130EB" w:rsidP="00781CF9">
            <w:pPr>
              <w:pStyle w:val="NoSpacing"/>
              <w:ind w:left="0" w:firstLine="0"/>
              <w:jc w:val="center"/>
              <w:rPr>
                <w:b/>
              </w:rPr>
            </w:pPr>
          </w:p>
        </w:tc>
      </w:tr>
      <w:tr w:rsidR="00E130EB" w:rsidRPr="00181DE6" w14:paraId="3F000C18" w14:textId="77777777" w:rsidTr="00781CF9">
        <w:trPr>
          <w:trHeight w:val="307"/>
        </w:trPr>
        <w:tc>
          <w:tcPr>
            <w:tcW w:w="10206" w:type="dxa"/>
          </w:tcPr>
          <w:p w14:paraId="6C817F5D" w14:textId="77777777" w:rsidR="00E130EB" w:rsidRPr="00181DE6" w:rsidRDefault="00E130EB" w:rsidP="00781CF9">
            <w:pPr>
              <w:pStyle w:val="NoSpacing"/>
              <w:ind w:left="0" w:firstLine="0"/>
              <w:jc w:val="center"/>
              <w:rPr>
                <w:b/>
              </w:rPr>
            </w:pPr>
          </w:p>
        </w:tc>
      </w:tr>
      <w:tr w:rsidR="00E130EB" w:rsidRPr="00181DE6" w14:paraId="55601072" w14:textId="77777777" w:rsidTr="00781CF9">
        <w:trPr>
          <w:trHeight w:val="307"/>
        </w:trPr>
        <w:tc>
          <w:tcPr>
            <w:tcW w:w="10206" w:type="dxa"/>
          </w:tcPr>
          <w:p w14:paraId="7FDCD18D" w14:textId="77777777" w:rsidR="00E130EB" w:rsidRPr="00181DE6" w:rsidRDefault="00E130EB" w:rsidP="00781CF9">
            <w:pPr>
              <w:pStyle w:val="NoSpacing"/>
              <w:ind w:left="0" w:firstLine="0"/>
              <w:jc w:val="center"/>
              <w:rPr>
                <w:b/>
              </w:rPr>
            </w:pPr>
          </w:p>
        </w:tc>
      </w:tr>
      <w:tr w:rsidR="00C37BCE" w:rsidRPr="00181DE6" w14:paraId="4EAC443F" w14:textId="77777777" w:rsidTr="00781CF9">
        <w:trPr>
          <w:trHeight w:val="307"/>
        </w:trPr>
        <w:tc>
          <w:tcPr>
            <w:tcW w:w="10206" w:type="dxa"/>
          </w:tcPr>
          <w:p w14:paraId="6163D9ED" w14:textId="77777777" w:rsidR="00C37BCE" w:rsidRPr="00181DE6" w:rsidRDefault="00C37BCE" w:rsidP="00781CF9">
            <w:pPr>
              <w:pStyle w:val="NoSpacing"/>
              <w:ind w:left="0" w:firstLine="0"/>
              <w:jc w:val="center"/>
              <w:rPr>
                <w:b/>
              </w:rPr>
            </w:pPr>
          </w:p>
        </w:tc>
      </w:tr>
    </w:tbl>
    <w:p w14:paraId="41C2F4FC" w14:textId="77777777" w:rsidR="00A05190" w:rsidRDefault="00C37BCE" w:rsidP="00EF0B2F">
      <w:pPr>
        <w:pStyle w:val="Heading5"/>
        <w:ind w:left="0" w:right="283" w:firstLine="0"/>
        <w:jc w:val="both"/>
      </w:pPr>
      <w:r>
        <w:lastRenderedPageBreak/>
        <w:t>Operating System</w:t>
      </w:r>
      <w:r w:rsidR="00781CF9">
        <w:t>s</w:t>
      </w:r>
    </w:p>
    <w:p w14:paraId="6F3D480D" w14:textId="77777777" w:rsidR="00802031" w:rsidRDefault="00A76246" w:rsidP="00A76246">
      <w:pPr>
        <w:spacing w:after="120"/>
        <w:ind w:right="425"/>
        <w:jc w:val="both"/>
      </w:pPr>
      <w:r>
        <w:t xml:space="preserve">The purpose of an operating system is to manage computer hardware and software resources and provide common services for computer programs. </w:t>
      </w:r>
    </w:p>
    <w:p w14:paraId="1D021921" w14:textId="77777777" w:rsidR="00A76246" w:rsidRDefault="00A76246" w:rsidP="00EF0B2F">
      <w:pPr>
        <w:ind w:right="425"/>
        <w:jc w:val="both"/>
      </w:pPr>
    </w:p>
    <w:p w14:paraId="748ACAF2" w14:textId="77777777" w:rsidR="000248AB" w:rsidRDefault="00802031" w:rsidP="00EF0B2F">
      <w:pPr>
        <w:ind w:right="425"/>
        <w:jc w:val="both"/>
      </w:pPr>
      <w:r>
        <w:t xml:space="preserve"> </w:t>
      </w:r>
      <w:r w:rsidR="00D16031">
        <w:t xml:space="preserve"> </w:t>
      </w:r>
    </w:p>
    <w:p w14:paraId="0B989C74" w14:textId="77777777" w:rsidR="00A76246" w:rsidRDefault="00A76246" w:rsidP="00EF0B2F">
      <w:pPr>
        <w:ind w:right="425"/>
        <w:jc w:val="both"/>
      </w:pPr>
    </w:p>
    <w:p w14:paraId="78B6CF66" w14:textId="77777777" w:rsidR="00A76246" w:rsidRDefault="00A76246" w:rsidP="00EF0B2F">
      <w:pPr>
        <w:ind w:right="425"/>
        <w:jc w:val="both"/>
      </w:pPr>
    </w:p>
    <w:p w14:paraId="183F8447" w14:textId="77777777" w:rsidR="00A76246" w:rsidRDefault="00A76246" w:rsidP="00EF0B2F">
      <w:pPr>
        <w:ind w:right="425"/>
        <w:jc w:val="both"/>
      </w:pPr>
      <w:r>
        <w:rPr>
          <w:noProof/>
        </w:rPr>
        <mc:AlternateContent>
          <mc:Choice Requires="wps">
            <w:drawing>
              <wp:anchor distT="0" distB="0" distL="114300" distR="114300" simplePos="0" relativeHeight="251731968" behindDoc="0" locked="0" layoutInCell="1" allowOverlap="1" wp14:anchorId="2263FC77" wp14:editId="70D924AA">
                <wp:simplePos x="0" y="0"/>
                <wp:positionH relativeFrom="page">
                  <wp:posOffset>2838450</wp:posOffset>
                </wp:positionH>
                <wp:positionV relativeFrom="paragraph">
                  <wp:posOffset>109856</wp:posOffset>
                </wp:positionV>
                <wp:extent cx="1847850" cy="800100"/>
                <wp:effectExtent l="19050" t="0" r="38100" b="38100"/>
                <wp:wrapNone/>
                <wp:docPr id="3" name="Cloud 3"/>
                <wp:cNvGraphicFramePr/>
                <a:graphic xmlns:a="http://schemas.openxmlformats.org/drawingml/2006/main">
                  <a:graphicData uri="http://schemas.microsoft.com/office/word/2010/wordprocessingShape">
                    <wps:wsp>
                      <wps:cNvSpPr/>
                      <wps:spPr>
                        <a:xfrm>
                          <a:off x="0" y="0"/>
                          <a:ext cx="1847850" cy="800100"/>
                        </a:xfrm>
                        <a:prstGeom prst="cloud">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E035C" w14:textId="77777777" w:rsidR="004403B8" w:rsidRDefault="004403B8" w:rsidP="00A76246">
                            <w:pPr>
                              <w:ind w:left="0"/>
                              <w:jc w:val="center"/>
                            </w:pPr>
                            <w:r>
                              <w:t>Examples of 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63FC77" id="Cloud 3" o:spid="_x0000_s1026" style="position:absolute;left:0;text-align:left;margin-left:223.5pt;margin-top:8.65pt;width:145.5pt;height:63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dd6ee [1300]" strokecolor="black [3213]" strokeweight="1pt">
                <v:stroke joinstyle="miter"/>
                <v:formulas/>
                <v:path arrowok="t" o:connecttype="custom" o:connectlocs="200740,484820;92393,470059;296340,646359;248946,653415;704835,723979;676262,691753;1233055,643617;1221634,678974;1459844,425127;1598904,557292;1787880,284369;1725943,333931;1639282,100494;1642533,123904;1243791,73194;1275530,43339;947066,87418;962422,61674;598840,96160;654447,121126;176530,292425;166820,266144" o:connectangles="0,0,0,0,0,0,0,0,0,0,0,0,0,0,0,0,0,0,0,0,0,0" textboxrect="0,0,43200,43200"/>
                <v:textbox>
                  <w:txbxContent>
                    <w:p w14:paraId="163E035C" w14:textId="77777777" w:rsidR="004403B8" w:rsidRDefault="004403B8" w:rsidP="00A76246">
                      <w:pPr>
                        <w:ind w:left="0"/>
                        <w:jc w:val="center"/>
                      </w:pPr>
                      <w:r>
                        <w:t>Examples of OS</w:t>
                      </w:r>
                    </w:p>
                  </w:txbxContent>
                </v:textbox>
                <w10:wrap anchorx="page"/>
              </v:shape>
            </w:pict>
          </mc:Fallback>
        </mc:AlternateContent>
      </w:r>
    </w:p>
    <w:p w14:paraId="57C253F6" w14:textId="77777777" w:rsidR="00A76246" w:rsidRDefault="00A76246" w:rsidP="00EF0B2F">
      <w:pPr>
        <w:ind w:right="425"/>
        <w:jc w:val="both"/>
      </w:pPr>
    </w:p>
    <w:p w14:paraId="551BD8BC" w14:textId="77777777" w:rsidR="00A76246" w:rsidRDefault="00A76246" w:rsidP="00EF0B2F">
      <w:pPr>
        <w:ind w:right="425"/>
        <w:jc w:val="both"/>
      </w:pPr>
    </w:p>
    <w:p w14:paraId="2856925E" w14:textId="77777777" w:rsidR="00A76246" w:rsidRDefault="00A76246" w:rsidP="00EF0B2F">
      <w:pPr>
        <w:ind w:right="425"/>
        <w:jc w:val="both"/>
      </w:pPr>
    </w:p>
    <w:p w14:paraId="1C39F379" w14:textId="77777777" w:rsidR="00A76246" w:rsidRDefault="00A76246" w:rsidP="00EF0B2F">
      <w:pPr>
        <w:ind w:right="425"/>
        <w:jc w:val="both"/>
      </w:pPr>
    </w:p>
    <w:p w14:paraId="763E1BD5" w14:textId="77777777" w:rsidR="00781CF9" w:rsidRDefault="00781CF9" w:rsidP="00EF0B2F">
      <w:pPr>
        <w:ind w:right="425"/>
        <w:jc w:val="both"/>
      </w:pPr>
    </w:p>
    <w:p w14:paraId="47BEA108" w14:textId="77777777" w:rsidR="00781CF9" w:rsidRDefault="00781CF9" w:rsidP="00EF0B2F">
      <w:pPr>
        <w:ind w:right="425"/>
        <w:jc w:val="both"/>
      </w:pPr>
    </w:p>
    <w:p w14:paraId="7734840C" w14:textId="77777777" w:rsidR="00A76246" w:rsidRDefault="00A76246" w:rsidP="00EF0B2F">
      <w:pPr>
        <w:ind w:right="425"/>
        <w:jc w:val="both"/>
      </w:pPr>
    </w:p>
    <w:p w14:paraId="34BABFE3" w14:textId="77777777" w:rsidR="00A76246" w:rsidRDefault="00A76246" w:rsidP="00EF0B2F">
      <w:pPr>
        <w:ind w:right="425"/>
        <w:jc w:val="both"/>
      </w:pPr>
    </w:p>
    <w:p w14:paraId="630C97FB" w14:textId="77777777" w:rsidR="0040426E" w:rsidRDefault="0040426E" w:rsidP="001B5641">
      <w:pPr>
        <w:spacing w:after="120"/>
        <w:ind w:left="0" w:right="566" w:firstLine="0"/>
        <w:jc w:val="both"/>
      </w:pPr>
    </w:p>
    <w:p w14:paraId="7B60474B" w14:textId="13D8D0D6" w:rsidR="00A76246" w:rsidRDefault="005658F6" w:rsidP="001B5641">
      <w:pPr>
        <w:spacing w:after="120"/>
        <w:ind w:left="0" w:right="566" w:firstLine="0"/>
        <w:jc w:val="both"/>
      </w:pPr>
      <w:r>
        <w:rPr>
          <w:noProof/>
        </w:rPr>
        <w:drawing>
          <wp:anchor distT="0" distB="0" distL="114300" distR="114300" simplePos="0" relativeHeight="251746304" behindDoc="0" locked="0" layoutInCell="1" allowOverlap="1" wp14:anchorId="47875DB5" wp14:editId="220BF15A">
            <wp:simplePos x="0" y="0"/>
            <wp:positionH relativeFrom="column">
              <wp:posOffset>5793740</wp:posOffset>
            </wp:positionH>
            <wp:positionV relativeFrom="paragraph">
              <wp:posOffset>1028700</wp:posOffset>
            </wp:positionV>
            <wp:extent cx="647700" cy="647700"/>
            <wp:effectExtent l="0" t="0" r="0" b="0"/>
            <wp:wrapNone/>
            <wp:docPr id="166503" name="Picture 166503" descr="Image result for memory 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emory computer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3D7">
        <w:t xml:space="preserve">The Operating System (OS) allows the programs that run on the computer to interact with the different hardware in a consistent way. When you save a document to a disc, you don’t need to worry about whether it is a hard disc from one manufacturer or a solid-state drive from another. The way the data is written to these discs is different, but the OS hides these differences from the user and the programmer who wrote your application. </w:t>
      </w:r>
      <w:r w:rsidR="00A76246">
        <w:t xml:space="preserve">There are many different operating systems in use today, but they all </w:t>
      </w:r>
      <w:r w:rsidR="00701F29">
        <w:t xml:space="preserve">perform several </w:t>
      </w:r>
      <w:r w:rsidR="00701F29" w:rsidRPr="00BA0159">
        <w:rPr>
          <w:b/>
        </w:rPr>
        <w:t>key functions</w:t>
      </w:r>
      <w:r w:rsidR="00701F29">
        <w:t xml:space="preserve">. </w:t>
      </w:r>
    </w:p>
    <w:p w14:paraId="379C14AA" w14:textId="53D5394F" w:rsidR="002543D7" w:rsidRPr="00E130EB" w:rsidRDefault="005658F6" w:rsidP="002543D7">
      <w:pPr>
        <w:ind w:left="0" w:right="425" w:firstLine="0"/>
        <w:rPr>
          <w:b/>
        </w:rPr>
      </w:pPr>
      <w:r>
        <w:rPr>
          <w:noProof/>
        </w:rPr>
        <w:drawing>
          <wp:anchor distT="0" distB="0" distL="114300" distR="114300" simplePos="0" relativeHeight="251747328" behindDoc="0" locked="0" layoutInCell="1" allowOverlap="1" wp14:anchorId="7B1D911C" wp14:editId="0755749B">
            <wp:simplePos x="0" y="0"/>
            <wp:positionH relativeFrom="column">
              <wp:posOffset>5984240</wp:posOffset>
            </wp:positionH>
            <wp:positionV relativeFrom="paragraph">
              <wp:posOffset>1712595</wp:posOffset>
            </wp:positionV>
            <wp:extent cx="419100" cy="419100"/>
            <wp:effectExtent l="0" t="0" r="0" b="0"/>
            <wp:wrapNone/>
            <wp:docPr id="166504" name="Picture 166504" descr="Image result for process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rocessor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3D7">
        <w:rPr>
          <w:b/>
        </w:rPr>
        <w:t>Memory Management</w:t>
      </w:r>
      <w:r w:rsidRPr="005658F6">
        <w:rPr>
          <w:noProof/>
        </w:rPr>
        <w:t xml:space="preserve"> </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2543D7" w:rsidRPr="00181DE6" w14:paraId="753C4215" w14:textId="77777777" w:rsidTr="00C80003">
        <w:trPr>
          <w:trHeight w:val="307"/>
        </w:trPr>
        <w:tc>
          <w:tcPr>
            <w:tcW w:w="10206" w:type="dxa"/>
          </w:tcPr>
          <w:p w14:paraId="79D18084" w14:textId="77777777" w:rsidR="002543D7" w:rsidRPr="00181DE6" w:rsidRDefault="002543D7" w:rsidP="00C80003">
            <w:pPr>
              <w:pStyle w:val="NoSpacing"/>
              <w:ind w:left="0" w:firstLine="0"/>
              <w:jc w:val="center"/>
              <w:rPr>
                <w:b/>
              </w:rPr>
            </w:pPr>
          </w:p>
        </w:tc>
      </w:tr>
      <w:tr w:rsidR="002543D7" w:rsidRPr="00181DE6" w14:paraId="1D04FAF5" w14:textId="77777777" w:rsidTr="00C80003">
        <w:trPr>
          <w:trHeight w:val="307"/>
        </w:trPr>
        <w:tc>
          <w:tcPr>
            <w:tcW w:w="10206" w:type="dxa"/>
          </w:tcPr>
          <w:p w14:paraId="23C022D5" w14:textId="77777777" w:rsidR="002543D7" w:rsidRPr="00181DE6" w:rsidRDefault="002543D7" w:rsidP="00C80003">
            <w:pPr>
              <w:pStyle w:val="NoSpacing"/>
              <w:ind w:left="0" w:firstLine="0"/>
              <w:jc w:val="center"/>
              <w:rPr>
                <w:b/>
              </w:rPr>
            </w:pPr>
          </w:p>
        </w:tc>
      </w:tr>
      <w:tr w:rsidR="002543D7" w:rsidRPr="00181DE6" w14:paraId="4C8E34C3" w14:textId="77777777" w:rsidTr="00C80003">
        <w:trPr>
          <w:trHeight w:val="307"/>
        </w:trPr>
        <w:tc>
          <w:tcPr>
            <w:tcW w:w="10206" w:type="dxa"/>
          </w:tcPr>
          <w:p w14:paraId="631C379C" w14:textId="77777777" w:rsidR="002543D7" w:rsidRPr="00181DE6" w:rsidRDefault="002543D7" w:rsidP="00C80003">
            <w:pPr>
              <w:pStyle w:val="NoSpacing"/>
              <w:ind w:left="0" w:firstLine="0"/>
              <w:jc w:val="center"/>
              <w:rPr>
                <w:b/>
              </w:rPr>
            </w:pPr>
          </w:p>
        </w:tc>
      </w:tr>
      <w:tr w:rsidR="002543D7" w:rsidRPr="00181DE6" w14:paraId="1BFB24D3" w14:textId="77777777" w:rsidTr="00C80003">
        <w:trPr>
          <w:trHeight w:val="307"/>
        </w:trPr>
        <w:tc>
          <w:tcPr>
            <w:tcW w:w="10206" w:type="dxa"/>
          </w:tcPr>
          <w:p w14:paraId="068AF58F" w14:textId="77777777" w:rsidR="002543D7" w:rsidRPr="00181DE6" w:rsidRDefault="002543D7" w:rsidP="00C80003">
            <w:pPr>
              <w:pStyle w:val="NoSpacing"/>
              <w:ind w:left="0" w:firstLine="0"/>
              <w:jc w:val="center"/>
              <w:rPr>
                <w:b/>
              </w:rPr>
            </w:pPr>
          </w:p>
        </w:tc>
      </w:tr>
      <w:tr w:rsidR="002543D7" w:rsidRPr="00181DE6" w14:paraId="4F8D49F5" w14:textId="77777777" w:rsidTr="00C80003">
        <w:trPr>
          <w:trHeight w:val="307"/>
        </w:trPr>
        <w:tc>
          <w:tcPr>
            <w:tcW w:w="10206" w:type="dxa"/>
          </w:tcPr>
          <w:p w14:paraId="0CC07D22" w14:textId="77777777" w:rsidR="002543D7" w:rsidRPr="00181DE6" w:rsidRDefault="002543D7" w:rsidP="00C80003">
            <w:pPr>
              <w:pStyle w:val="NoSpacing"/>
              <w:ind w:left="0" w:firstLine="0"/>
              <w:jc w:val="center"/>
              <w:rPr>
                <w:b/>
              </w:rPr>
            </w:pPr>
          </w:p>
        </w:tc>
      </w:tr>
      <w:tr w:rsidR="002543D7" w:rsidRPr="00181DE6" w14:paraId="1370307F" w14:textId="77777777" w:rsidTr="00C80003">
        <w:trPr>
          <w:trHeight w:val="307"/>
        </w:trPr>
        <w:tc>
          <w:tcPr>
            <w:tcW w:w="10206" w:type="dxa"/>
          </w:tcPr>
          <w:p w14:paraId="7A5B1637" w14:textId="77777777" w:rsidR="002543D7" w:rsidRPr="00181DE6" w:rsidRDefault="002543D7" w:rsidP="00C80003">
            <w:pPr>
              <w:pStyle w:val="NoSpacing"/>
              <w:ind w:left="0" w:firstLine="0"/>
              <w:jc w:val="center"/>
              <w:rPr>
                <w:b/>
              </w:rPr>
            </w:pPr>
          </w:p>
        </w:tc>
      </w:tr>
      <w:tr w:rsidR="002543D7" w:rsidRPr="00181DE6" w14:paraId="148DD9B5" w14:textId="77777777" w:rsidTr="00C80003">
        <w:trPr>
          <w:trHeight w:val="307"/>
        </w:trPr>
        <w:tc>
          <w:tcPr>
            <w:tcW w:w="10206" w:type="dxa"/>
          </w:tcPr>
          <w:p w14:paraId="52013CFF" w14:textId="77777777" w:rsidR="002543D7" w:rsidRPr="00181DE6" w:rsidRDefault="002543D7" w:rsidP="00C80003">
            <w:pPr>
              <w:pStyle w:val="NoSpacing"/>
              <w:ind w:left="0" w:firstLine="0"/>
              <w:jc w:val="center"/>
              <w:rPr>
                <w:b/>
              </w:rPr>
            </w:pPr>
          </w:p>
        </w:tc>
      </w:tr>
      <w:tr w:rsidR="001B5641" w:rsidRPr="00181DE6" w14:paraId="25D56CB6" w14:textId="77777777" w:rsidTr="00C80003">
        <w:trPr>
          <w:trHeight w:val="307"/>
        </w:trPr>
        <w:tc>
          <w:tcPr>
            <w:tcW w:w="10206" w:type="dxa"/>
          </w:tcPr>
          <w:p w14:paraId="20E5AAC8" w14:textId="77777777" w:rsidR="001B5641" w:rsidRPr="00181DE6" w:rsidRDefault="001B5641" w:rsidP="00C80003">
            <w:pPr>
              <w:pStyle w:val="NoSpacing"/>
              <w:ind w:left="0" w:firstLine="0"/>
              <w:jc w:val="center"/>
              <w:rPr>
                <w:b/>
              </w:rPr>
            </w:pPr>
          </w:p>
        </w:tc>
      </w:tr>
    </w:tbl>
    <w:p w14:paraId="07B8427C" w14:textId="2515E3E9" w:rsidR="002543D7" w:rsidRPr="00E130EB" w:rsidRDefault="000A20FD" w:rsidP="002543D7">
      <w:pPr>
        <w:ind w:left="0" w:right="425" w:firstLine="0"/>
        <w:rPr>
          <w:b/>
        </w:rPr>
      </w:pPr>
      <w:r>
        <w:rPr>
          <w:b/>
        </w:rPr>
        <w:t>Processor Management / Multitasking</w:t>
      </w:r>
      <w:r w:rsidR="005658F6" w:rsidRPr="005658F6">
        <w:rPr>
          <w:noProof/>
        </w:rPr>
        <w:t xml:space="preserve"> </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2543D7" w:rsidRPr="00181DE6" w14:paraId="70BEFE69" w14:textId="77777777" w:rsidTr="00C80003">
        <w:trPr>
          <w:trHeight w:val="307"/>
        </w:trPr>
        <w:tc>
          <w:tcPr>
            <w:tcW w:w="10206" w:type="dxa"/>
          </w:tcPr>
          <w:p w14:paraId="42DB43A6" w14:textId="77777777" w:rsidR="002543D7" w:rsidRPr="00181DE6" w:rsidRDefault="002543D7" w:rsidP="00C80003">
            <w:pPr>
              <w:pStyle w:val="NoSpacing"/>
              <w:ind w:left="0" w:firstLine="0"/>
              <w:jc w:val="center"/>
              <w:rPr>
                <w:b/>
              </w:rPr>
            </w:pPr>
          </w:p>
        </w:tc>
      </w:tr>
      <w:tr w:rsidR="002543D7" w:rsidRPr="00181DE6" w14:paraId="3E58EB42" w14:textId="77777777" w:rsidTr="00C80003">
        <w:trPr>
          <w:trHeight w:val="307"/>
        </w:trPr>
        <w:tc>
          <w:tcPr>
            <w:tcW w:w="10206" w:type="dxa"/>
          </w:tcPr>
          <w:p w14:paraId="6A32EA71" w14:textId="77777777" w:rsidR="002543D7" w:rsidRPr="00181DE6" w:rsidRDefault="002543D7" w:rsidP="00C80003">
            <w:pPr>
              <w:pStyle w:val="NoSpacing"/>
              <w:ind w:left="0" w:firstLine="0"/>
              <w:jc w:val="center"/>
              <w:rPr>
                <w:b/>
              </w:rPr>
            </w:pPr>
          </w:p>
        </w:tc>
      </w:tr>
      <w:tr w:rsidR="002543D7" w:rsidRPr="00181DE6" w14:paraId="4244DEA8" w14:textId="77777777" w:rsidTr="00C80003">
        <w:trPr>
          <w:trHeight w:val="307"/>
        </w:trPr>
        <w:tc>
          <w:tcPr>
            <w:tcW w:w="10206" w:type="dxa"/>
          </w:tcPr>
          <w:p w14:paraId="744626A1" w14:textId="77777777" w:rsidR="002543D7" w:rsidRPr="00181DE6" w:rsidRDefault="002543D7" w:rsidP="00C80003">
            <w:pPr>
              <w:pStyle w:val="NoSpacing"/>
              <w:ind w:left="0" w:firstLine="0"/>
              <w:jc w:val="center"/>
              <w:rPr>
                <w:b/>
              </w:rPr>
            </w:pPr>
          </w:p>
        </w:tc>
      </w:tr>
      <w:tr w:rsidR="002543D7" w:rsidRPr="00181DE6" w14:paraId="1E61FE1E" w14:textId="77777777" w:rsidTr="00C80003">
        <w:trPr>
          <w:trHeight w:val="307"/>
        </w:trPr>
        <w:tc>
          <w:tcPr>
            <w:tcW w:w="10206" w:type="dxa"/>
          </w:tcPr>
          <w:p w14:paraId="671EA9B9" w14:textId="77777777" w:rsidR="002543D7" w:rsidRPr="00181DE6" w:rsidRDefault="002543D7" w:rsidP="00C80003">
            <w:pPr>
              <w:pStyle w:val="NoSpacing"/>
              <w:ind w:left="0" w:firstLine="0"/>
              <w:jc w:val="center"/>
              <w:rPr>
                <w:b/>
              </w:rPr>
            </w:pPr>
          </w:p>
        </w:tc>
      </w:tr>
      <w:tr w:rsidR="002543D7" w:rsidRPr="00181DE6" w14:paraId="361CAB71" w14:textId="77777777" w:rsidTr="00C80003">
        <w:trPr>
          <w:trHeight w:val="307"/>
        </w:trPr>
        <w:tc>
          <w:tcPr>
            <w:tcW w:w="10206" w:type="dxa"/>
          </w:tcPr>
          <w:p w14:paraId="305E8B8F" w14:textId="77777777" w:rsidR="002543D7" w:rsidRPr="00181DE6" w:rsidRDefault="002543D7" w:rsidP="00C80003">
            <w:pPr>
              <w:pStyle w:val="NoSpacing"/>
              <w:ind w:left="0" w:firstLine="0"/>
              <w:jc w:val="center"/>
              <w:rPr>
                <w:b/>
              </w:rPr>
            </w:pPr>
          </w:p>
        </w:tc>
      </w:tr>
      <w:tr w:rsidR="002543D7" w:rsidRPr="00181DE6" w14:paraId="1980C963" w14:textId="77777777" w:rsidTr="00C80003">
        <w:trPr>
          <w:trHeight w:val="307"/>
        </w:trPr>
        <w:tc>
          <w:tcPr>
            <w:tcW w:w="10206" w:type="dxa"/>
          </w:tcPr>
          <w:p w14:paraId="04E9D443" w14:textId="77777777" w:rsidR="002543D7" w:rsidRPr="00181DE6" w:rsidRDefault="002543D7" w:rsidP="00C80003">
            <w:pPr>
              <w:pStyle w:val="NoSpacing"/>
              <w:ind w:left="0" w:firstLine="0"/>
              <w:jc w:val="center"/>
              <w:rPr>
                <w:b/>
              </w:rPr>
            </w:pPr>
          </w:p>
        </w:tc>
      </w:tr>
      <w:tr w:rsidR="002543D7" w:rsidRPr="00181DE6" w14:paraId="1CBACDEE" w14:textId="77777777" w:rsidTr="00C80003">
        <w:trPr>
          <w:trHeight w:val="307"/>
        </w:trPr>
        <w:tc>
          <w:tcPr>
            <w:tcW w:w="10206" w:type="dxa"/>
          </w:tcPr>
          <w:p w14:paraId="7CBA9388" w14:textId="77777777" w:rsidR="002543D7" w:rsidRPr="00181DE6" w:rsidRDefault="002543D7" w:rsidP="00C80003">
            <w:pPr>
              <w:pStyle w:val="NoSpacing"/>
              <w:ind w:left="0" w:firstLine="0"/>
              <w:jc w:val="center"/>
              <w:rPr>
                <w:b/>
              </w:rPr>
            </w:pPr>
          </w:p>
        </w:tc>
      </w:tr>
      <w:tr w:rsidR="001B5641" w:rsidRPr="00181DE6" w14:paraId="18885957" w14:textId="77777777" w:rsidTr="00C80003">
        <w:trPr>
          <w:trHeight w:val="307"/>
        </w:trPr>
        <w:tc>
          <w:tcPr>
            <w:tcW w:w="10206" w:type="dxa"/>
          </w:tcPr>
          <w:p w14:paraId="457AF150" w14:textId="77777777" w:rsidR="001B5641" w:rsidRPr="00181DE6" w:rsidRDefault="001B5641" w:rsidP="00C80003">
            <w:pPr>
              <w:pStyle w:val="NoSpacing"/>
              <w:ind w:left="0" w:firstLine="0"/>
              <w:jc w:val="center"/>
              <w:rPr>
                <w:b/>
              </w:rPr>
            </w:pPr>
          </w:p>
        </w:tc>
      </w:tr>
    </w:tbl>
    <w:p w14:paraId="6455DB62" w14:textId="2C7B0CA7" w:rsidR="0040426E" w:rsidRDefault="0040426E" w:rsidP="000A20FD">
      <w:pPr>
        <w:ind w:left="0" w:right="425" w:firstLine="0"/>
        <w:rPr>
          <w:b/>
        </w:rPr>
      </w:pPr>
      <w:r>
        <w:rPr>
          <w:noProof/>
        </w:rPr>
        <w:lastRenderedPageBreak/>
        <w:drawing>
          <wp:anchor distT="0" distB="0" distL="114300" distR="114300" simplePos="0" relativeHeight="251738112" behindDoc="0" locked="0" layoutInCell="1" allowOverlap="1" wp14:anchorId="0658DBF9" wp14:editId="44A9DBAA">
            <wp:simplePos x="0" y="0"/>
            <wp:positionH relativeFrom="column">
              <wp:posOffset>5259252</wp:posOffset>
            </wp:positionH>
            <wp:positionV relativeFrom="paragraph">
              <wp:posOffset>-56515</wp:posOffset>
            </wp:positionV>
            <wp:extent cx="1220470" cy="711941"/>
            <wp:effectExtent l="0" t="0" r="0" b="0"/>
            <wp:wrapNone/>
            <wp:docPr id="166494" name="Picture 166494" descr="Image result for device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vice drive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0470" cy="7119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49952" w14:textId="77777777" w:rsidR="00BA0159" w:rsidRDefault="00BA0159" w:rsidP="000A20FD">
      <w:pPr>
        <w:ind w:left="0" w:right="425" w:firstLine="0"/>
        <w:rPr>
          <w:b/>
        </w:rPr>
      </w:pPr>
    </w:p>
    <w:p w14:paraId="1A3D35AA" w14:textId="2D7AE735" w:rsidR="000A20FD" w:rsidRPr="00E130EB" w:rsidRDefault="0040426E" w:rsidP="000A20FD">
      <w:pPr>
        <w:ind w:left="0" w:right="425" w:firstLine="0"/>
        <w:rPr>
          <w:b/>
        </w:rPr>
      </w:pPr>
      <w:r>
        <w:rPr>
          <w:noProof/>
        </w:rPr>
        <w:drawing>
          <wp:anchor distT="0" distB="0" distL="114300" distR="114300" simplePos="0" relativeHeight="251739136" behindDoc="0" locked="0" layoutInCell="1" allowOverlap="1" wp14:anchorId="18535EC3" wp14:editId="5181AFE1">
            <wp:simplePos x="0" y="0"/>
            <wp:positionH relativeFrom="column">
              <wp:posOffset>5974715</wp:posOffset>
            </wp:positionH>
            <wp:positionV relativeFrom="paragraph">
              <wp:posOffset>1738630</wp:posOffset>
            </wp:positionV>
            <wp:extent cx="405130" cy="572406"/>
            <wp:effectExtent l="0" t="0" r="0" b="0"/>
            <wp:wrapNone/>
            <wp:docPr id="166495" name="Picture 166495" descr="Image result for user account windows 10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ser account windows 10 ic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232" t="7524" r="35857" b="8345"/>
                    <a:stretch/>
                  </pic:blipFill>
                  <pic:spPr bwMode="auto">
                    <a:xfrm>
                      <a:off x="0" y="0"/>
                      <a:ext cx="405130" cy="572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20FD">
        <w:rPr>
          <w:b/>
        </w:rPr>
        <w:t>Peripheral Management / Drivers</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0A20FD" w:rsidRPr="00181DE6" w14:paraId="79A93042" w14:textId="77777777" w:rsidTr="00C80003">
        <w:trPr>
          <w:trHeight w:val="307"/>
        </w:trPr>
        <w:tc>
          <w:tcPr>
            <w:tcW w:w="10206" w:type="dxa"/>
          </w:tcPr>
          <w:p w14:paraId="39407A86" w14:textId="1576DAD1" w:rsidR="000A20FD" w:rsidRPr="00181DE6" w:rsidRDefault="000A20FD" w:rsidP="00C80003">
            <w:pPr>
              <w:pStyle w:val="NoSpacing"/>
              <w:ind w:left="0" w:firstLine="0"/>
              <w:jc w:val="center"/>
              <w:rPr>
                <w:b/>
              </w:rPr>
            </w:pPr>
          </w:p>
        </w:tc>
      </w:tr>
      <w:tr w:rsidR="000A20FD" w:rsidRPr="00181DE6" w14:paraId="12E5A41B" w14:textId="77777777" w:rsidTr="00C80003">
        <w:trPr>
          <w:trHeight w:val="307"/>
        </w:trPr>
        <w:tc>
          <w:tcPr>
            <w:tcW w:w="10206" w:type="dxa"/>
          </w:tcPr>
          <w:p w14:paraId="6AAD3C0D" w14:textId="032848FD" w:rsidR="000A20FD" w:rsidRPr="00181DE6" w:rsidRDefault="000A20FD" w:rsidP="00C80003">
            <w:pPr>
              <w:pStyle w:val="NoSpacing"/>
              <w:ind w:left="0" w:firstLine="0"/>
              <w:jc w:val="center"/>
              <w:rPr>
                <w:b/>
              </w:rPr>
            </w:pPr>
          </w:p>
        </w:tc>
      </w:tr>
      <w:tr w:rsidR="000A20FD" w:rsidRPr="00181DE6" w14:paraId="2787591A" w14:textId="77777777" w:rsidTr="00C80003">
        <w:trPr>
          <w:trHeight w:val="307"/>
        </w:trPr>
        <w:tc>
          <w:tcPr>
            <w:tcW w:w="10206" w:type="dxa"/>
          </w:tcPr>
          <w:p w14:paraId="0ED54A12" w14:textId="5666A9AE" w:rsidR="000A20FD" w:rsidRPr="00181DE6" w:rsidRDefault="000A20FD" w:rsidP="00C80003">
            <w:pPr>
              <w:pStyle w:val="NoSpacing"/>
              <w:ind w:left="0" w:firstLine="0"/>
              <w:jc w:val="center"/>
              <w:rPr>
                <w:b/>
              </w:rPr>
            </w:pPr>
          </w:p>
        </w:tc>
      </w:tr>
      <w:tr w:rsidR="000A20FD" w:rsidRPr="00181DE6" w14:paraId="44E95B16" w14:textId="77777777" w:rsidTr="00C80003">
        <w:trPr>
          <w:trHeight w:val="307"/>
        </w:trPr>
        <w:tc>
          <w:tcPr>
            <w:tcW w:w="10206" w:type="dxa"/>
          </w:tcPr>
          <w:p w14:paraId="0E71F5A4" w14:textId="08E46F3D" w:rsidR="000A20FD" w:rsidRPr="00181DE6" w:rsidRDefault="000A20FD" w:rsidP="00C80003">
            <w:pPr>
              <w:pStyle w:val="NoSpacing"/>
              <w:ind w:left="0" w:firstLine="0"/>
              <w:jc w:val="center"/>
              <w:rPr>
                <w:b/>
              </w:rPr>
            </w:pPr>
          </w:p>
        </w:tc>
      </w:tr>
      <w:tr w:rsidR="000A20FD" w:rsidRPr="00181DE6" w14:paraId="1D7F8619" w14:textId="77777777" w:rsidTr="00C80003">
        <w:trPr>
          <w:trHeight w:val="307"/>
        </w:trPr>
        <w:tc>
          <w:tcPr>
            <w:tcW w:w="10206" w:type="dxa"/>
          </w:tcPr>
          <w:p w14:paraId="475831E9" w14:textId="17DF638B" w:rsidR="000A20FD" w:rsidRPr="00181DE6" w:rsidRDefault="000A20FD" w:rsidP="00C80003">
            <w:pPr>
              <w:pStyle w:val="NoSpacing"/>
              <w:ind w:left="0" w:firstLine="0"/>
              <w:jc w:val="center"/>
              <w:rPr>
                <w:b/>
              </w:rPr>
            </w:pPr>
          </w:p>
        </w:tc>
      </w:tr>
      <w:tr w:rsidR="000A20FD" w:rsidRPr="00181DE6" w14:paraId="2B1B73DB" w14:textId="77777777" w:rsidTr="00C80003">
        <w:trPr>
          <w:trHeight w:val="307"/>
        </w:trPr>
        <w:tc>
          <w:tcPr>
            <w:tcW w:w="10206" w:type="dxa"/>
          </w:tcPr>
          <w:p w14:paraId="40482760" w14:textId="290A2B90" w:rsidR="000A20FD" w:rsidRPr="00181DE6" w:rsidRDefault="000A20FD" w:rsidP="00C80003">
            <w:pPr>
              <w:pStyle w:val="NoSpacing"/>
              <w:ind w:left="0" w:firstLine="0"/>
              <w:jc w:val="center"/>
              <w:rPr>
                <w:b/>
              </w:rPr>
            </w:pPr>
          </w:p>
        </w:tc>
      </w:tr>
      <w:tr w:rsidR="000A20FD" w:rsidRPr="00181DE6" w14:paraId="270318D9" w14:textId="77777777" w:rsidTr="00C80003">
        <w:trPr>
          <w:trHeight w:val="307"/>
        </w:trPr>
        <w:tc>
          <w:tcPr>
            <w:tcW w:w="10206" w:type="dxa"/>
          </w:tcPr>
          <w:p w14:paraId="57385433" w14:textId="34D82AEB" w:rsidR="000A20FD" w:rsidRPr="00181DE6" w:rsidRDefault="000A20FD" w:rsidP="00C80003">
            <w:pPr>
              <w:pStyle w:val="NoSpacing"/>
              <w:ind w:left="0" w:firstLine="0"/>
              <w:jc w:val="center"/>
              <w:rPr>
                <w:b/>
              </w:rPr>
            </w:pPr>
          </w:p>
        </w:tc>
      </w:tr>
      <w:tr w:rsidR="001B5641" w:rsidRPr="00181DE6" w14:paraId="0496E5E2" w14:textId="77777777" w:rsidTr="00C80003">
        <w:trPr>
          <w:trHeight w:val="307"/>
        </w:trPr>
        <w:tc>
          <w:tcPr>
            <w:tcW w:w="10206" w:type="dxa"/>
          </w:tcPr>
          <w:p w14:paraId="3CDCFB06" w14:textId="77777777" w:rsidR="001B5641" w:rsidRPr="00181DE6" w:rsidRDefault="001B5641" w:rsidP="00C80003">
            <w:pPr>
              <w:pStyle w:val="NoSpacing"/>
              <w:ind w:left="0" w:firstLine="0"/>
              <w:jc w:val="center"/>
              <w:rPr>
                <w:b/>
              </w:rPr>
            </w:pPr>
          </w:p>
        </w:tc>
      </w:tr>
    </w:tbl>
    <w:p w14:paraId="5027F290" w14:textId="77777777" w:rsidR="0040426E" w:rsidRDefault="0040426E" w:rsidP="000A20FD">
      <w:pPr>
        <w:ind w:left="0" w:right="425" w:firstLine="0"/>
        <w:rPr>
          <w:b/>
        </w:rPr>
      </w:pPr>
    </w:p>
    <w:p w14:paraId="2BFDB444" w14:textId="603A7A04" w:rsidR="000A20FD" w:rsidRPr="00E130EB" w:rsidRDefault="0040426E" w:rsidP="000A20FD">
      <w:pPr>
        <w:ind w:left="0" w:right="425" w:firstLine="0"/>
        <w:rPr>
          <w:b/>
        </w:rPr>
      </w:pPr>
      <w:r>
        <w:rPr>
          <w:noProof/>
        </w:rPr>
        <w:drawing>
          <wp:anchor distT="0" distB="0" distL="114300" distR="114300" simplePos="0" relativeHeight="251740160" behindDoc="0" locked="0" layoutInCell="1" allowOverlap="1" wp14:anchorId="6483E351" wp14:editId="4B402B35">
            <wp:simplePos x="0" y="0"/>
            <wp:positionH relativeFrom="column">
              <wp:posOffset>5812790</wp:posOffset>
            </wp:positionH>
            <wp:positionV relativeFrom="paragraph">
              <wp:posOffset>1657985</wp:posOffset>
            </wp:positionV>
            <wp:extent cx="666750" cy="666750"/>
            <wp:effectExtent l="0" t="0" r="0" b="0"/>
            <wp:wrapNone/>
            <wp:docPr id="4" name="Picture 4" descr="Image result for file manag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ile manager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anchor>
        </w:drawing>
      </w:r>
      <w:r w:rsidR="000A20FD">
        <w:rPr>
          <w:b/>
        </w:rPr>
        <w:t>User Management / Account</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0A20FD" w:rsidRPr="00181DE6" w14:paraId="029C95F7" w14:textId="77777777" w:rsidTr="00C80003">
        <w:trPr>
          <w:trHeight w:val="307"/>
        </w:trPr>
        <w:tc>
          <w:tcPr>
            <w:tcW w:w="10206" w:type="dxa"/>
          </w:tcPr>
          <w:p w14:paraId="3EF97224" w14:textId="6B532D7A" w:rsidR="000A20FD" w:rsidRPr="00181DE6" w:rsidRDefault="000A20FD" w:rsidP="00C80003">
            <w:pPr>
              <w:pStyle w:val="NoSpacing"/>
              <w:ind w:left="0" w:firstLine="0"/>
              <w:jc w:val="center"/>
              <w:rPr>
                <w:b/>
              </w:rPr>
            </w:pPr>
          </w:p>
        </w:tc>
      </w:tr>
      <w:tr w:rsidR="000A20FD" w:rsidRPr="00181DE6" w14:paraId="2E49060D" w14:textId="77777777" w:rsidTr="00C80003">
        <w:trPr>
          <w:trHeight w:val="307"/>
        </w:trPr>
        <w:tc>
          <w:tcPr>
            <w:tcW w:w="10206" w:type="dxa"/>
          </w:tcPr>
          <w:p w14:paraId="4C31D1C3" w14:textId="1FDC2D07" w:rsidR="000A20FD" w:rsidRPr="00181DE6" w:rsidRDefault="000A20FD" w:rsidP="00C80003">
            <w:pPr>
              <w:pStyle w:val="NoSpacing"/>
              <w:ind w:left="0" w:firstLine="0"/>
              <w:jc w:val="center"/>
              <w:rPr>
                <w:b/>
              </w:rPr>
            </w:pPr>
          </w:p>
        </w:tc>
      </w:tr>
      <w:tr w:rsidR="000A20FD" w:rsidRPr="00181DE6" w14:paraId="5B8E637E" w14:textId="77777777" w:rsidTr="00C80003">
        <w:trPr>
          <w:trHeight w:val="307"/>
        </w:trPr>
        <w:tc>
          <w:tcPr>
            <w:tcW w:w="10206" w:type="dxa"/>
          </w:tcPr>
          <w:p w14:paraId="4279F3E5" w14:textId="77777777" w:rsidR="000A20FD" w:rsidRPr="00181DE6" w:rsidRDefault="000A20FD" w:rsidP="00C80003">
            <w:pPr>
              <w:pStyle w:val="NoSpacing"/>
              <w:ind w:left="0" w:firstLine="0"/>
              <w:jc w:val="center"/>
              <w:rPr>
                <w:b/>
              </w:rPr>
            </w:pPr>
          </w:p>
        </w:tc>
      </w:tr>
      <w:tr w:rsidR="000A20FD" w:rsidRPr="00181DE6" w14:paraId="0D77BE5F" w14:textId="77777777" w:rsidTr="00C80003">
        <w:trPr>
          <w:trHeight w:val="307"/>
        </w:trPr>
        <w:tc>
          <w:tcPr>
            <w:tcW w:w="10206" w:type="dxa"/>
          </w:tcPr>
          <w:p w14:paraId="008BC7AC" w14:textId="3158DD94" w:rsidR="000A20FD" w:rsidRPr="00181DE6" w:rsidRDefault="000A20FD" w:rsidP="00C80003">
            <w:pPr>
              <w:pStyle w:val="NoSpacing"/>
              <w:ind w:left="0" w:firstLine="0"/>
              <w:jc w:val="center"/>
              <w:rPr>
                <w:b/>
              </w:rPr>
            </w:pPr>
          </w:p>
        </w:tc>
      </w:tr>
      <w:tr w:rsidR="000A20FD" w:rsidRPr="00181DE6" w14:paraId="2E9D7526" w14:textId="77777777" w:rsidTr="00C80003">
        <w:trPr>
          <w:trHeight w:val="307"/>
        </w:trPr>
        <w:tc>
          <w:tcPr>
            <w:tcW w:w="10206" w:type="dxa"/>
          </w:tcPr>
          <w:p w14:paraId="45CEEE6C" w14:textId="2AC14BCF" w:rsidR="000A20FD" w:rsidRPr="00181DE6" w:rsidRDefault="000A20FD" w:rsidP="00C80003">
            <w:pPr>
              <w:pStyle w:val="NoSpacing"/>
              <w:ind w:left="0" w:firstLine="0"/>
              <w:jc w:val="center"/>
              <w:rPr>
                <w:b/>
              </w:rPr>
            </w:pPr>
          </w:p>
        </w:tc>
      </w:tr>
      <w:tr w:rsidR="000A20FD" w:rsidRPr="00181DE6" w14:paraId="510AFB37" w14:textId="77777777" w:rsidTr="00C80003">
        <w:trPr>
          <w:trHeight w:val="307"/>
        </w:trPr>
        <w:tc>
          <w:tcPr>
            <w:tcW w:w="10206" w:type="dxa"/>
          </w:tcPr>
          <w:p w14:paraId="69A3EEBF" w14:textId="5F9D977E" w:rsidR="000A20FD" w:rsidRPr="00181DE6" w:rsidRDefault="000A20FD" w:rsidP="00C80003">
            <w:pPr>
              <w:pStyle w:val="NoSpacing"/>
              <w:ind w:left="0" w:firstLine="0"/>
              <w:jc w:val="center"/>
              <w:rPr>
                <w:b/>
              </w:rPr>
            </w:pPr>
          </w:p>
        </w:tc>
      </w:tr>
      <w:tr w:rsidR="000A20FD" w:rsidRPr="00181DE6" w14:paraId="145061EC" w14:textId="77777777" w:rsidTr="00C80003">
        <w:trPr>
          <w:trHeight w:val="307"/>
        </w:trPr>
        <w:tc>
          <w:tcPr>
            <w:tcW w:w="10206" w:type="dxa"/>
          </w:tcPr>
          <w:p w14:paraId="2D54410D" w14:textId="77777777" w:rsidR="000A20FD" w:rsidRPr="00181DE6" w:rsidRDefault="000A20FD" w:rsidP="00C80003">
            <w:pPr>
              <w:pStyle w:val="NoSpacing"/>
              <w:ind w:left="0" w:firstLine="0"/>
              <w:jc w:val="center"/>
              <w:rPr>
                <w:b/>
              </w:rPr>
            </w:pPr>
          </w:p>
        </w:tc>
      </w:tr>
      <w:tr w:rsidR="001B5641" w:rsidRPr="00181DE6" w14:paraId="49488E17" w14:textId="77777777" w:rsidTr="00C80003">
        <w:trPr>
          <w:trHeight w:val="307"/>
        </w:trPr>
        <w:tc>
          <w:tcPr>
            <w:tcW w:w="10206" w:type="dxa"/>
          </w:tcPr>
          <w:p w14:paraId="6AC9582C" w14:textId="37496020" w:rsidR="001B5641" w:rsidRPr="00181DE6" w:rsidRDefault="001B5641" w:rsidP="00C80003">
            <w:pPr>
              <w:pStyle w:val="NoSpacing"/>
              <w:ind w:left="0" w:firstLine="0"/>
              <w:jc w:val="center"/>
              <w:rPr>
                <w:b/>
              </w:rPr>
            </w:pPr>
          </w:p>
        </w:tc>
      </w:tr>
    </w:tbl>
    <w:p w14:paraId="32CE48F5" w14:textId="77777777" w:rsidR="0040426E" w:rsidRDefault="0040426E" w:rsidP="000A20FD">
      <w:pPr>
        <w:ind w:left="0" w:right="425" w:firstLine="0"/>
        <w:rPr>
          <w:b/>
        </w:rPr>
      </w:pPr>
    </w:p>
    <w:p w14:paraId="7F7FD6CD" w14:textId="3E67E523" w:rsidR="000A20FD" w:rsidRPr="00E130EB" w:rsidRDefault="000A20FD" w:rsidP="000A20FD">
      <w:pPr>
        <w:ind w:left="0" w:right="425" w:firstLine="0"/>
        <w:rPr>
          <w:b/>
        </w:rPr>
      </w:pPr>
      <w:r>
        <w:rPr>
          <w:b/>
        </w:rPr>
        <w:t>File Management</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0A20FD" w:rsidRPr="00181DE6" w14:paraId="1EBB30E7" w14:textId="77777777" w:rsidTr="00C80003">
        <w:trPr>
          <w:trHeight w:val="307"/>
        </w:trPr>
        <w:tc>
          <w:tcPr>
            <w:tcW w:w="10206" w:type="dxa"/>
          </w:tcPr>
          <w:p w14:paraId="66607D7E" w14:textId="76482CF5" w:rsidR="000A20FD" w:rsidRPr="00181DE6" w:rsidRDefault="000A20FD" w:rsidP="00C80003">
            <w:pPr>
              <w:pStyle w:val="NoSpacing"/>
              <w:ind w:left="0" w:firstLine="0"/>
              <w:jc w:val="center"/>
              <w:rPr>
                <w:b/>
              </w:rPr>
            </w:pPr>
          </w:p>
        </w:tc>
      </w:tr>
      <w:tr w:rsidR="000A20FD" w:rsidRPr="00181DE6" w14:paraId="280B0B37" w14:textId="77777777" w:rsidTr="00C80003">
        <w:trPr>
          <w:trHeight w:val="307"/>
        </w:trPr>
        <w:tc>
          <w:tcPr>
            <w:tcW w:w="10206" w:type="dxa"/>
          </w:tcPr>
          <w:p w14:paraId="0E4FD780" w14:textId="6F5DD598" w:rsidR="000A20FD" w:rsidRPr="00181DE6" w:rsidRDefault="000A20FD" w:rsidP="00C80003">
            <w:pPr>
              <w:pStyle w:val="NoSpacing"/>
              <w:ind w:left="0" w:firstLine="0"/>
              <w:jc w:val="center"/>
              <w:rPr>
                <w:b/>
              </w:rPr>
            </w:pPr>
          </w:p>
        </w:tc>
      </w:tr>
      <w:tr w:rsidR="000A20FD" w:rsidRPr="00181DE6" w14:paraId="5C025663" w14:textId="77777777" w:rsidTr="00C80003">
        <w:trPr>
          <w:trHeight w:val="307"/>
        </w:trPr>
        <w:tc>
          <w:tcPr>
            <w:tcW w:w="10206" w:type="dxa"/>
          </w:tcPr>
          <w:p w14:paraId="4AB9FBEB" w14:textId="2D088EFD" w:rsidR="000A20FD" w:rsidRPr="00181DE6" w:rsidRDefault="000A20FD" w:rsidP="00C80003">
            <w:pPr>
              <w:pStyle w:val="NoSpacing"/>
              <w:ind w:left="0" w:firstLine="0"/>
              <w:jc w:val="center"/>
              <w:rPr>
                <w:b/>
              </w:rPr>
            </w:pPr>
          </w:p>
        </w:tc>
      </w:tr>
      <w:tr w:rsidR="000A20FD" w:rsidRPr="00181DE6" w14:paraId="34B544E9" w14:textId="77777777" w:rsidTr="00C80003">
        <w:trPr>
          <w:trHeight w:val="307"/>
        </w:trPr>
        <w:tc>
          <w:tcPr>
            <w:tcW w:w="10206" w:type="dxa"/>
          </w:tcPr>
          <w:p w14:paraId="60B90302" w14:textId="1F8E3FE4" w:rsidR="000A20FD" w:rsidRPr="00181DE6" w:rsidRDefault="000A20FD" w:rsidP="00C80003">
            <w:pPr>
              <w:pStyle w:val="NoSpacing"/>
              <w:ind w:left="0" w:firstLine="0"/>
              <w:jc w:val="center"/>
              <w:rPr>
                <w:b/>
              </w:rPr>
            </w:pPr>
          </w:p>
        </w:tc>
      </w:tr>
      <w:tr w:rsidR="000A20FD" w:rsidRPr="00181DE6" w14:paraId="01B97A03" w14:textId="77777777" w:rsidTr="00C80003">
        <w:trPr>
          <w:trHeight w:val="307"/>
        </w:trPr>
        <w:tc>
          <w:tcPr>
            <w:tcW w:w="10206" w:type="dxa"/>
          </w:tcPr>
          <w:p w14:paraId="292168AD" w14:textId="54294648" w:rsidR="000A20FD" w:rsidRPr="00181DE6" w:rsidRDefault="000A20FD" w:rsidP="00C80003">
            <w:pPr>
              <w:pStyle w:val="NoSpacing"/>
              <w:ind w:left="0" w:firstLine="0"/>
              <w:jc w:val="center"/>
              <w:rPr>
                <w:b/>
              </w:rPr>
            </w:pPr>
          </w:p>
        </w:tc>
      </w:tr>
      <w:tr w:rsidR="000A20FD" w:rsidRPr="00181DE6" w14:paraId="30435B3E" w14:textId="77777777" w:rsidTr="00C80003">
        <w:trPr>
          <w:trHeight w:val="307"/>
        </w:trPr>
        <w:tc>
          <w:tcPr>
            <w:tcW w:w="10206" w:type="dxa"/>
          </w:tcPr>
          <w:p w14:paraId="438A6B4E" w14:textId="535FE947" w:rsidR="000A20FD" w:rsidRPr="00181DE6" w:rsidRDefault="000A20FD" w:rsidP="00C80003">
            <w:pPr>
              <w:pStyle w:val="NoSpacing"/>
              <w:ind w:left="0" w:firstLine="0"/>
              <w:jc w:val="center"/>
              <w:rPr>
                <w:b/>
              </w:rPr>
            </w:pPr>
          </w:p>
        </w:tc>
      </w:tr>
      <w:tr w:rsidR="000A20FD" w:rsidRPr="00181DE6" w14:paraId="3D44E2D7" w14:textId="77777777" w:rsidTr="00C80003">
        <w:trPr>
          <w:trHeight w:val="307"/>
        </w:trPr>
        <w:tc>
          <w:tcPr>
            <w:tcW w:w="10206" w:type="dxa"/>
          </w:tcPr>
          <w:p w14:paraId="23102414" w14:textId="387CE981" w:rsidR="000A20FD" w:rsidRPr="00181DE6" w:rsidRDefault="000A20FD" w:rsidP="00C80003">
            <w:pPr>
              <w:pStyle w:val="NoSpacing"/>
              <w:ind w:left="0" w:firstLine="0"/>
              <w:jc w:val="center"/>
              <w:rPr>
                <w:b/>
              </w:rPr>
            </w:pPr>
          </w:p>
        </w:tc>
      </w:tr>
      <w:tr w:rsidR="001B5641" w:rsidRPr="00181DE6" w14:paraId="3E75FB0D" w14:textId="77777777" w:rsidTr="00C80003">
        <w:trPr>
          <w:trHeight w:val="307"/>
        </w:trPr>
        <w:tc>
          <w:tcPr>
            <w:tcW w:w="10206" w:type="dxa"/>
          </w:tcPr>
          <w:p w14:paraId="16BF2833" w14:textId="523045D1" w:rsidR="001B5641" w:rsidRPr="00181DE6" w:rsidRDefault="001B5641" w:rsidP="00C80003">
            <w:pPr>
              <w:pStyle w:val="NoSpacing"/>
              <w:ind w:left="0" w:firstLine="0"/>
              <w:jc w:val="center"/>
              <w:rPr>
                <w:b/>
              </w:rPr>
            </w:pPr>
          </w:p>
        </w:tc>
      </w:tr>
    </w:tbl>
    <w:p w14:paraId="0DCC7D31" w14:textId="4FFAB68F" w:rsidR="00855CF2" w:rsidRDefault="00855CF2">
      <w:pPr>
        <w:spacing w:after="160" w:line="259" w:lineRule="auto"/>
        <w:ind w:left="0" w:firstLine="0"/>
        <w:rPr>
          <w:b/>
          <w:color w:val="357CA2"/>
          <w:sz w:val="24"/>
        </w:rPr>
      </w:pPr>
      <w:r>
        <w:br w:type="page"/>
      </w:r>
    </w:p>
    <w:p w14:paraId="78EB7CD1" w14:textId="77777777" w:rsidR="000A20FD" w:rsidRDefault="00C8643E" w:rsidP="000A20FD">
      <w:pPr>
        <w:pStyle w:val="Heading5"/>
        <w:ind w:left="0" w:right="283" w:firstLine="0"/>
        <w:jc w:val="both"/>
      </w:pPr>
      <w:r>
        <w:lastRenderedPageBreak/>
        <w:t>User Interfaces</w:t>
      </w:r>
    </w:p>
    <w:p w14:paraId="7D204AB8" w14:textId="77777777" w:rsidR="000A20FD" w:rsidRDefault="00C8643E" w:rsidP="000A20FD">
      <w:pPr>
        <w:ind w:left="0" w:right="425" w:firstLine="0"/>
      </w:pPr>
      <w:r>
        <w:t xml:space="preserve">Users interact with the operating system through a user interface. This is the environment which allows the user to enter and receive information and gives the overall feel of the computer system. There are </w:t>
      </w:r>
      <w:r w:rsidR="00855CF2">
        <w:t>different types of user interface available to computers.</w:t>
      </w:r>
    </w:p>
    <w:p w14:paraId="5ADF6B27" w14:textId="77777777" w:rsidR="00855CF2" w:rsidRDefault="00855CF2" w:rsidP="000A20FD">
      <w:pPr>
        <w:ind w:left="0" w:right="425" w:firstLine="0"/>
      </w:pPr>
      <w:r>
        <w:rPr>
          <w:noProof/>
        </w:rPr>
        <mc:AlternateContent>
          <mc:Choice Requires="wpg">
            <w:drawing>
              <wp:anchor distT="0" distB="0" distL="114300" distR="114300" simplePos="0" relativeHeight="251732992" behindDoc="1" locked="0" layoutInCell="1" allowOverlap="1" wp14:anchorId="556079E1" wp14:editId="71308AC5">
                <wp:simplePos x="0" y="0"/>
                <wp:positionH relativeFrom="page">
                  <wp:posOffset>680085</wp:posOffset>
                </wp:positionH>
                <wp:positionV relativeFrom="paragraph">
                  <wp:posOffset>124460</wp:posOffset>
                </wp:positionV>
                <wp:extent cx="6134100" cy="3872230"/>
                <wp:effectExtent l="0" t="4445" r="254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872230"/>
                          <a:chOff x="1136" y="1402"/>
                          <a:chExt cx="9660" cy="6098"/>
                        </a:xfrm>
                      </wpg:grpSpPr>
                      <pic:pic xmlns:pic="http://schemas.openxmlformats.org/drawingml/2006/picture">
                        <pic:nvPicPr>
                          <pic:cNvPr id="26"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16" y="1482"/>
                            <a:ext cx="9500" cy="5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6" y="1402"/>
                            <a:ext cx="9660" cy="6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6008B1" id="Group 25" o:spid="_x0000_s1026" style="position:absolute;margin-left:53.55pt;margin-top:9.8pt;width:483pt;height:304.9pt;z-index:-251583488;mso-position-horizontal-relative:page" coordorigin="1136,1402" coordsize="9660,6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216;top:1482;width:9500;height: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">
                  <v:imagedata r:id="rId21" o:title=""/>
                </v:shape>
                <v:shape id="Picture 16" o:spid="_x0000_s1028" type="#_x0000_t75" style="position:absolute;left:1136;top:1402;width:9660;height: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">
                  <v:imagedata r:id="rId22" o:title=""/>
                </v:shape>
                <w10:wrap anchorx="page"/>
              </v:group>
            </w:pict>
          </mc:Fallback>
        </mc:AlternateContent>
      </w:r>
    </w:p>
    <w:p w14:paraId="481EB02D" w14:textId="77777777" w:rsidR="00855CF2" w:rsidRDefault="00855CF2" w:rsidP="000A20FD">
      <w:pPr>
        <w:ind w:left="0" w:right="425" w:firstLine="0"/>
      </w:pPr>
    </w:p>
    <w:p w14:paraId="5C599599" w14:textId="77777777" w:rsidR="000A20FD" w:rsidRDefault="000A20FD" w:rsidP="000A20FD">
      <w:pPr>
        <w:ind w:left="0" w:right="425" w:firstLine="0"/>
      </w:pPr>
    </w:p>
    <w:p w14:paraId="73CCF3F5" w14:textId="77777777" w:rsidR="002543D7" w:rsidRDefault="002543D7" w:rsidP="002543D7">
      <w:pPr>
        <w:ind w:left="0" w:right="425" w:firstLine="0"/>
      </w:pPr>
    </w:p>
    <w:p w14:paraId="18B7F4FE" w14:textId="77777777" w:rsidR="00AF2CDA" w:rsidRDefault="00AF2CDA" w:rsidP="00C537D2">
      <w:pPr>
        <w:spacing w:after="200" w:line="276" w:lineRule="auto"/>
        <w:ind w:left="0" w:right="425" w:firstLine="0"/>
        <w:jc w:val="both"/>
        <w:rPr>
          <w:b/>
        </w:rPr>
      </w:pPr>
    </w:p>
    <w:p w14:paraId="643E78D5" w14:textId="77777777" w:rsidR="00855CF2" w:rsidRDefault="00855CF2" w:rsidP="00C537D2">
      <w:pPr>
        <w:spacing w:after="200" w:line="276" w:lineRule="auto"/>
        <w:ind w:left="0" w:right="425" w:firstLine="0"/>
        <w:jc w:val="both"/>
        <w:rPr>
          <w:b/>
        </w:rPr>
      </w:pPr>
    </w:p>
    <w:p w14:paraId="4BAE64EF" w14:textId="77777777" w:rsidR="00855CF2" w:rsidRDefault="00855CF2" w:rsidP="00C537D2">
      <w:pPr>
        <w:spacing w:after="200" w:line="276" w:lineRule="auto"/>
        <w:ind w:left="0" w:right="425" w:firstLine="0"/>
        <w:jc w:val="both"/>
        <w:rPr>
          <w:b/>
        </w:rPr>
      </w:pPr>
    </w:p>
    <w:p w14:paraId="7C6311B1" w14:textId="77777777" w:rsidR="00855CF2" w:rsidRDefault="00855CF2" w:rsidP="00C537D2">
      <w:pPr>
        <w:spacing w:after="200" w:line="276" w:lineRule="auto"/>
        <w:ind w:left="0" w:right="425" w:firstLine="0"/>
        <w:jc w:val="both"/>
        <w:rPr>
          <w:b/>
        </w:rPr>
      </w:pPr>
    </w:p>
    <w:p w14:paraId="7FAAB094" w14:textId="77777777" w:rsidR="00855CF2" w:rsidRDefault="00855CF2" w:rsidP="00C537D2">
      <w:pPr>
        <w:spacing w:after="200" w:line="276" w:lineRule="auto"/>
        <w:ind w:left="0" w:right="425" w:firstLine="0"/>
        <w:jc w:val="both"/>
        <w:rPr>
          <w:b/>
        </w:rPr>
      </w:pPr>
    </w:p>
    <w:p w14:paraId="52451294" w14:textId="77777777" w:rsidR="00855CF2" w:rsidRDefault="00855CF2" w:rsidP="00C537D2">
      <w:pPr>
        <w:spacing w:after="200" w:line="276" w:lineRule="auto"/>
        <w:ind w:left="0" w:right="425" w:firstLine="0"/>
        <w:jc w:val="both"/>
        <w:rPr>
          <w:b/>
        </w:rPr>
      </w:pPr>
    </w:p>
    <w:p w14:paraId="3EE69880" w14:textId="77777777" w:rsidR="00855CF2" w:rsidRDefault="00855CF2" w:rsidP="00C537D2">
      <w:pPr>
        <w:spacing w:after="200" w:line="276" w:lineRule="auto"/>
        <w:ind w:left="0" w:right="425" w:firstLine="0"/>
        <w:jc w:val="both"/>
        <w:rPr>
          <w:b/>
        </w:rPr>
      </w:pPr>
    </w:p>
    <w:p w14:paraId="2F752D15" w14:textId="77777777" w:rsidR="00855CF2" w:rsidRDefault="00855CF2" w:rsidP="00C537D2">
      <w:pPr>
        <w:spacing w:after="200" w:line="276" w:lineRule="auto"/>
        <w:ind w:left="0" w:right="425" w:firstLine="0"/>
        <w:jc w:val="both"/>
        <w:rPr>
          <w:b/>
        </w:rPr>
      </w:pPr>
    </w:p>
    <w:p w14:paraId="3D4F5C84" w14:textId="77777777" w:rsidR="00855CF2" w:rsidRDefault="00855CF2" w:rsidP="00C537D2">
      <w:pPr>
        <w:spacing w:after="200" w:line="276" w:lineRule="auto"/>
        <w:ind w:left="0" w:right="425" w:firstLine="0"/>
        <w:jc w:val="both"/>
        <w:rPr>
          <w:b/>
        </w:rPr>
      </w:pPr>
    </w:p>
    <w:p w14:paraId="289CFE49" w14:textId="77777777" w:rsidR="00855CF2" w:rsidRDefault="00855CF2" w:rsidP="00C537D2">
      <w:pPr>
        <w:spacing w:after="200" w:line="276" w:lineRule="auto"/>
        <w:ind w:left="0" w:right="425" w:firstLine="0"/>
        <w:jc w:val="both"/>
        <w:rPr>
          <w:b/>
        </w:rPr>
      </w:pPr>
    </w:p>
    <w:p w14:paraId="29D3F131" w14:textId="77777777" w:rsidR="00855CF2" w:rsidRDefault="00855CF2" w:rsidP="00C537D2">
      <w:pPr>
        <w:spacing w:after="200" w:line="276" w:lineRule="auto"/>
        <w:ind w:left="0" w:right="425" w:firstLine="0"/>
        <w:jc w:val="both"/>
        <w:rPr>
          <w:b/>
        </w:rPr>
      </w:pPr>
    </w:p>
    <w:p w14:paraId="42D8A0E5" w14:textId="77777777" w:rsidR="00855CF2" w:rsidRPr="00410C3B" w:rsidRDefault="00855CF2" w:rsidP="00855CF2">
      <w:pPr>
        <w:ind w:left="0" w:right="425" w:firstLine="0"/>
      </w:pPr>
      <w:r w:rsidRPr="00410C3B">
        <w:t>What type of interface is this?</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855CF2" w:rsidRPr="00410C3B" w14:paraId="43EB190C" w14:textId="77777777" w:rsidTr="00C80003">
        <w:trPr>
          <w:trHeight w:val="307"/>
        </w:trPr>
        <w:tc>
          <w:tcPr>
            <w:tcW w:w="10206" w:type="dxa"/>
          </w:tcPr>
          <w:p w14:paraId="0BA13E99" w14:textId="77777777" w:rsidR="00855CF2" w:rsidRPr="00410C3B" w:rsidRDefault="00855CF2" w:rsidP="00C80003">
            <w:pPr>
              <w:pStyle w:val="NoSpacing"/>
              <w:ind w:left="0" w:firstLine="0"/>
              <w:jc w:val="center"/>
            </w:pPr>
          </w:p>
        </w:tc>
      </w:tr>
      <w:tr w:rsidR="00855CF2" w:rsidRPr="00410C3B" w14:paraId="270DF119" w14:textId="77777777" w:rsidTr="00C80003">
        <w:trPr>
          <w:trHeight w:val="307"/>
        </w:trPr>
        <w:tc>
          <w:tcPr>
            <w:tcW w:w="10206" w:type="dxa"/>
          </w:tcPr>
          <w:p w14:paraId="2D2CB44E" w14:textId="77777777" w:rsidR="00855CF2" w:rsidRPr="00410C3B" w:rsidRDefault="00855CF2" w:rsidP="00C80003">
            <w:pPr>
              <w:pStyle w:val="NoSpacing"/>
              <w:ind w:left="0" w:firstLine="0"/>
              <w:jc w:val="center"/>
            </w:pPr>
          </w:p>
        </w:tc>
      </w:tr>
    </w:tbl>
    <w:p w14:paraId="5CE720F9" w14:textId="77777777" w:rsidR="00855CF2" w:rsidRPr="00410C3B" w:rsidRDefault="00855CF2" w:rsidP="00855CF2">
      <w:pPr>
        <w:ind w:left="0" w:right="425" w:firstLine="0"/>
      </w:pPr>
      <w:r w:rsidRPr="00410C3B">
        <w:t>Explain how the interface is used to control this computer system.</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855CF2" w:rsidRPr="00410C3B" w14:paraId="673D4263" w14:textId="77777777" w:rsidTr="00C80003">
        <w:trPr>
          <w:trHeight w:val="307"/>
        </w:trPr>
        <w:tc>
          <w:tcPr>
            <w:tcW w:w="10206" w:type="dxa"/>
          </w:tcPr>
          <w:p w14:paraId="29E8E8F2" w14:textId="77777777" w:rsidR="00855CF2" w:rsidRPr="00410C3B" w:rsidRDefault="00855CF2" w:rsidP="00C80003">
            <w:pPr>
              <w:pStyle w:val="NoSpacing"/>
              <w:ind w:left="0" w:firstLine="0"/>
              <w:jc w:val="center"/>
            </w:pPr>
          </w:p>
        </w:tc>
      </w:tr>
      <w:tr w:rsidR="00855CF2" w:rsidRPr="00410C3B" w14:paraId="1754B205" w14:textId="77777777" w:rsidTr="00C80003">
        <w:trPr>
          <w:trHeight w:val="307"/>
        </w:trPr>
        <w:tc>
          <w:tcPr>
            <w:tcW w:w="10206" w:type="dxa"/>
          </w:tcPr>
          <w:p w14:paraId="3428ABD4" w14:textId="77777777" w:rsidR="00855CF2" w:rsidRPr="00410C3B" w:rsidRDefault="00855CF2" w:rsidP="00C80003">
            <w:pPr>
              <w:pStyle w:val="NoSpacing"/>
              <w:ind w:left="0" w:firstLine="0"/>
              <w:jc w:val="center"/>
            </w:pPr>
          </w:p>
        </w:tc>
      </w:tr>
      <w:tr w:rsidR="00855CF2" w:rsidRPr="00410C3B" w14:paraId="1577F21A" w14:textId="77777777" w:rsidTr="00C80003">
        <w:trPr>
          <w:trHeight w:val="307"/>
        </w:trPr>
        <w:tc>
          <w:tcPr>
            <w:tcW w:w="10206" w:type="dxa"/>
          </w:tcPr>
          <w:p w14:paraId="273E20AA" w14:textId="77777777" w:rsidR="00855CF2" w:rsidRPr="00410C3B" w:rsidRDefault="00855CF2" w:rsidP="00C80003">
            <w:pPr>
              <w:pStyle w:val="NoSpacing"/>
              <w:ind w:left="0" w:firstLine="0"/>
              <w:jc w:val="center"/>
            </w:pPr>
          </w:p>
        </w:tc>
      </w:tr>
      <w:tr w:rsidR="00855CF2" w:rsidRPr="00410C3B" w14:paraId="5E817F30" w14:textId="77777777" w:rsidTr="00C80003">
        <w:trPr>
          <w:trHeight w:val="307"/>
        </w:trPr>
        <w:tc>
          <w:tcPr>
            <w:tcW w:w="10206" w:type="dxa"/>
          </w:tcPr>
          <w:p w14:paraId="358F88D7" w14:textId="77777777" w:rsidR="00855CF2" w:rsidRPr="00410C3B" w:rsidRDefault="00855CF2" w:rsidP="00C80003">
            <w:pPr>
              <w:pStyle w:val="NoSpacing"/>
              <w:ind w:left="0" w:firstLine="0"/>
              <w:jc w:val="center"/>
            </w:pPr>
          </w:p>
        </w:tc>
      </w:tr>
      <w:tr w:rsidR="00855CF2" w:rsidRPr="00410C3B" w14:paraId="7D53EA3A" w14:textId="77777777" w:rsidTr="00C80003">
        <w:trPr>
          <w:trHeight w:val="307"/>
        </w:trPr>
        <w:tc>
          <w:tcPr>
            <w:tcW w:w="10206" w:type="dxa"/>
          </w:tcPr>
          <w:p w14:paraId="28F94189" w14:textId="77777777" w:rsidR="00855CF2" w:rsidRPr="00410C3B" w:rsidRDefault="00855CF2" w:rsidP="00C80003">
            <w:pPr>
              <w:pStyle w:val="NoSpacing"/>
              <w:ind w:left="0" w:firstLine="0"/>
              <w:jc w:val="center"/>
            </w:pPr>
          </w:p>
        </w:tc>
      </w:tr>
      <w:tr w:rsidR="00855CF2" w:rsidRPr="00410C3B" w14:paraId="17541F40" w14:textId="77777777" w:rsidTr="00C80003">
        <w:trPr>
          <w:trHeight w:val="307"/>
        </w:trPr>
        <w:tc>
          <w:tcPr>
            <w:tcW w:w="10206" w:type="dxa"/>
          </w:tcPr>
          <w:p w14:paraId="174D9B86" w14:textId="77777777" w:rsidR="00855CF2" w:rsidRPr="00410C3B" w:rsidRDefault="00855CF2" w:rsidP="00C80003">
            <w:pPr>
              <w:pStyle w:val="NoSpacing"/>
              <w:ind w:left="0" w:firstLine="0"/>
              <w:jc w:val="center"/>
            </w:pPr>
          </w:p>
        </w:tc>
      </w:tr>
    </w:tbl>
    <w:p w14:paraId="113F9D3D" w14:textId="77777777" w:rsidR="00855CF2" w:rsidRPr="00410C3B" w:rsidRDefault="00855CF2" w:rsidP="00855CF2">
      <w:pPr>
        <w:ind w:left="0" w:right="425" w:firstLine="0"/>
      </w:pPr>
      <w:r w:rsidRPr="00410C3B">
        <w:t xml:space="preserve">What are the </w:t>
      </w:r>
      <w:r w:rsidRPr="001D6F1A">
        <w:rPr>
          <w:b/>
        </w:rPr>
        <w:t>advantages</w:t>
      </w:r>
      <w:r w:rsidRPr="00410C3B">
        <w:t xml:space="preserve"> and disadvantages of this type of system.</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855CF2" w:rsidRPr="00181DE6" w14:paraId="5712C547" w14:textId="77777777" w:rsidTr="00C80003">
        <w:trPr>
          <w:trHeight w:val="307"/>
        </w:trPr>
        <w:tc>
          <w:tcPr>
            <w:tcW w:w="10206" w:type="dxa"/>
          </w:tcPr>
          <w:p w14:paraId="507FEF79" w14:textId="77777777" w:rsidR="00855CF2" w:rsidRPr="00181DE6" w:rsidRDefault="00855CF2" w:rsidP="00C80003">
            <w:pPr>
              <w:pStyle w:val="NoSpacing"/>
              <w:ind w:left="0" w:firstLine="0"/>
              <w:jc w:val="center"/>
              <w:rPr>
                <w:b/>
              </w:rPr>
            </w:pPr>
          </w:p>
        </w:tc>
      </w:tr>
      <w:tr w:rsidR="00855CF2" w:rsidRPr="00181DE6" w14:paraId="278AFEEF" w14:textId="77777777" w:rsidTr="00C80003">
        <w:trPr>
          <w:trHeight w:val="307"/>
        </w:trPr>
        <w:tc>
          <w:tcPr>
            <w:tcW w:w="10206" w:type="dxa"/>
          </w:tcPr>
          <w:p w14:paraId="06272A36" w14:textId="77777777" w:rsidR="00855CF2" w:rsidRPr="00181DE6" w:rsidRDefault="00855CF2" w:rsidP="00C80003">
            <w:pPr>
              <w:pStyle w:val="NoSpacing"/>
              <w:ind w:left="0" w:firstLine="0"/>
              <w:jc w:val="center"/>
              <w:rPr>
                <w:b/>
              </w:rPr>
            </w:pPr>
          </w:p>
        </w:tc>
      </w:tr>
      <w:tr w:rsidR="00855CF2" w:rsidRPr="00181DE6" w14:paraId="5D985F61" w14:textId="77777777" w:rsidTr="00C80003">
        <w:trPr>
          <w:trHeight w:val="307"/>
        </w:trPr>
        <w:tc>
          <w:tcPr>
            <w:tcW w:w="10206" w:type="dxa"/>
          </w:tcPr>
          <w:p w14:paraId="1A62DBD6" w14:textId="77777777" w:rsidR="00855CF2" w:rsidRPr="00181DE6" w:rsidRDefault="00855CF2" w:rsidP="00C80003">
            <w:pPr>
              <w:pStyle w:val="NoSpacing"/>
              <w:ind w:left="0" w:firstLine="0"/>
              <w:jc w:val="center"/>
              <w:rPr>
                <w:b/>
              </w:rPr>
            </w:pPr>
          </w:p>
        </w:tc>
      </w:tr>
      <w:tr w:rsidR="00855CF2" w:rsidRPr="00181DE6" w14:paraId="655FA68D" w14:textId="77777777" w:rsidTr="00C80003">
        <w:trPr>
          <w:trHeight w:val="307"/>
        </w:trPr>
        <w:tc>
          <w:tcPr>
            <w:tcW w:w="10206" w:type="dxa"/>
          </w:tcPr>
          <w:p w14:paraId="399006BF" w14:textId="77777777" w:rsidR="00855CF2" w:rsidRPr="00181DE6" w:rsidRDefault="00855CF2" w:rsidP="00C80003">
            <w:pPr>
              <w:pStyle w:val="NoSpacing"/>
              <w:ind w:left="0" w:firstLine="0"/>
              <w:jc w:val="center"/>
              <w:rPr>
                <w:b/>
              </w:rPr>
            </w:pPr>
          </w:p>
        </w:tc>
      </w:tr>
      <w:tr w:rsidR="00855CF2" w:rsidRPr="00181DE6" w14:paraId="1230F266" w14:textId="77777777" w:rsidTr="00C80003">
        <w:trPr>
          <w:trHeight w:val="307"/>
        </w:trPr>
        <w:tc>
          <w:tcPr>
            <w:tcW w:w="10206" w:type="dxa"/>
          </w:tcPr>
          <w:p w14:paraId="21854EE9" w14:textId="77777777" w:rsidR="00855CF2" w:rsidRPr="00181DE6" w:rsidRDefault="00855CF2" w:rsidP="00C80003">
            <w:pPr>
              <w:pStyle w:val="NoSpacing"/>
              <w:ind w:left="0" w:firstLine="0"/>
              <w:jc w:val="center"/>
              <w:rPr>
                <w:b/>
              </w:rPr>
            </w:pPr>
          </w:p>
        </w:tc>
      </w:tr>
      <w:tr w:rsidR="00855CF2" w:rsidRPr="00181DE6" w14:paraId="184C98BB" w14:textId="77777777" w:rsidTr="00C80003">
        <w:trPr>
          <w:trHeight w:val="307"/>
        </w:trPr>
        <w:tc>
          <w:tcPr>
            <w:tcW w:w="10206" w:type="dxa"/>
          </w:tcPr>
          <w:p w14:paraId="7ACFFDE8" w14:textId="77777777" w:rsidR="00855CF2" w:rsidRPr="00181DE6" w:rsidRDefault="00855CF2" w:rsidP="00C80003">
            <w:pPr>
              <w:pStyle w:val="NoSpacing"/>
              <w:ind w:left="0" w:firstLine="0"/>
              <w:jc w:val="center"/>
              <w:rPr>
                <w:b/>
              </w:rPr>
            </w:pPr>
          </w:p>
        </w:tc>
      </w:tr>
      <w:tr w:rsidR="00855CF2" w:rsidRPr="00181DE6" w14:paraId="0F767B44" w14:textId="77777777" w:rsidTr="00C80003">
        <w:trPr>
          <w:trHeight w:val="307"/>
        </w:trPr>
        <w:tc>
          <w:tcPr>
            <w:tcW w:w="10206" w:type="dxa"/>
          </w:tcPr>
          <w:p w14:paraId="4D8C03B1" w14:textId="77777777" w:rsidR="00855CF2" w:rsidRPr="00181DE6" w:rsidRDefault="00855CF2" w:rsidP="00C80003">
            <w:pPr>
              <w:pStyle w:val="NoSpacing"/>
              <w:ind w:left="0" w:firstLine="0"/>
              <w:jc w:val="center"/>
              <w:rPr>
                <w:b/>
              </w:rPr>
            </w:pPr>
          </w:p>
        </w:tc>
      </w:tr>
    </w:tbl>
    <w:p w14:paraId="38CA6C20" w14:textId="77777777" w:rsidR="00855CF2" w:rsidRDefault="00855CF2" w:rsidP="00BE1474">
      <w:pPr>
        <w:ind w:left="0" w:right="708" w:firstLine="0"/>
        <w:jc w:val="center"/>
      </w:pPr>
      <w:r>
        <w:rPr>
          <w:noProof/>
        </w:rPr>
        <w:lastRenderedPageBreak/>
        <w:drawing>
          <wp:inline distT="0" distB="0" distL="0" distR="0" wp14:anchorId="6E48A631" wp14:editId="77482FB0">
            <wp:extent cx="6019800" cy="3581400"/>
            <wp:effectExtent l="0" t="0" r="0" b="0"/>
            <wp:docPr id="166474" name="Picture 166474" descr="https://upload.wikimedia.org/wikipedia/commons/9/94/FreeDOS_Beta_9_pre-release5_%28command_line_interface%29_on_Bochs_sshot20040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9/94/FreeDOS_Beta_9_pre-release5_%28command_line_interface%29_on_Bochs_sshot2004091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r="6620"/>
                    <a:stretch/>
                  </pic:blipFill>
                  <pic:spPr bwMode="auto">
                    <a:xfrm>
                      <a:off x="0" y="0"/>
                      <a:ext cx="6030573" cy="3587809"/>
                    </a:xfrm>
                    <a:prstGeom prst="rect">
                      <a:avLst/>
                    </a:prstGeom>
                    <a:noFill/>
                    <a:ln>
                      <a:noFill/>
                    </a:ln>
                    <a:extLst>
                      <a:ext uri="{53640926-AAD7-44D8-BBD7-CCE9431645EC}">
                        <a14:shadowObscured xmlns:a14="http://schemas.microsoft.com/office/drawing/2010/main"/>
                      </a:ext>
                    </a:extLst>
                  </pic:spPr>
                </pic:pic>
              </a:graphicData>
            </a:graphic>
          </wp:inline>
        </w:drawing>
      </w:r>
    </w:p>
    <w:p w14:paraId="48A2EA75" w14:textId="77777777" w:rsidR="00855CF2" w:rsidRDefault="00855CF2" w:rsidP="00855CF2">
      <w:pPr>
        <w:ind w:left="0" w:right="425" w:firstLine="0"/>
      </w:pPr>
    </w:p>
    <w:p w14:paraId="2D095462" w14:textId="77777777" w:rsidR="00855CF2" w:rsidRPr="00410C3B" w:rsidRDefault="00855CF2" w:rsidP="00855CF2">
      <w:pPr>
        <w:ind w:left="0" w:right="425" w:firstLine="0"/>
      </w:pPr>
      <w:r w:rsidRPr="00410C3B">
        <w:t>What type of interface is this?</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855CF2" w:rsidRPr="00410C3B" w14:paraId="765B3341" w14:textId="77777777" w:rsidTr="00C80003">
        <w:trPr>
          <w:trHeight w:val="307"/>
        </w:trPr>
        <w:tc>
          <w:tcPr>
            <w:tcW w:w="10206" w:type="dxa"/>
          </w:tcPr>
          <w:p w14:paraId="59F71130" w14:textId="77777777" w:rsidR="00855CF2" w:rsidRPr="00410C3B" w:rsidRDefault="00855CF2" w:rsidP="00C80003">
            <w:pPr>
              <w:pStyle w:val="NoSpacing"/>
              <w:ind w:left="0" w:firstLine="0"/>
              <w:jc w:val="center"/>
            </w:pPr>
          </w:p>
        </w:tc>
      </w:tr>
      <w:tr w:rsidR="00855CF2" w:rsidRPr="00410C3B" w14:paraId="1F8B7106" w14:textId="77777777" w:rsidTr="00C80003">
        <w:trPr>
          <w:trHeight w:val="307"/>
        </w:trPr>
        <w:tc>
          <w:tcPr>
            <w:tcW w:w="10206" w:type="dxa"/>
          </w:tcPr>
          <w:p w14:paraId="23CA3622" w14:textId="77777777" w:rsidR="00855CF2" w:rsidRPr="00410C3B" w:rsidRDefault="00855CF2" w:rsidP="00C80003">
            <w:pPr>
              <w:pStyle w:val="NoSpacing"/>
              <w:ind w:left="0" w:firstLine="0"/>
              <w:jc w:val="center"/>
            </w:pPr>
          </w:p>
        </w:tc>
      </w:tr>
    </w:tbl>
    <w:p w14:paraId="437BAF46" w14:textId="77777777" w:rsidR="00855CF2" w:rsidRPr="00410C3B" w:rsidRDefault="00855CF2" w:rsidP="00855CF2">
      <w:pPr>
        <w:ind w:left="0" w:right="425" w:firstLine="0"/>
      </w:pPr>
      <w:r w:rsidRPr="00410C3B">
        <w:t>Explain how the interface is used to control this computer system.</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855CF2" w:rsidRPr="00410C3B" w14:paraId="44EE0035" w14:textId="77777777" w:rsidTr="00C80003">
        <w:trPr>
          <w:trHeight w:val="307"/>
        </w:trPr>
        <w:tc>
          <w:tcPr>
            <w:tcW w:w="10206" w:type="dxa"/>
          </w:tcPr>
          <w:p w14:paraId="7AFFDDD4" w14:textId="77777777" w:rsidR="00855CF2" w:rsidRPr="00410C3B" w:rsidRDefault="00855CF2" w:rsidP="00C80003">
            <w:pPr>
              <w:pStyle w:val="NoSpacing"/>
              <w:ind w:left="0" w:firstLine="0"/>
              <w:jc w:val="center"/>
            </w:pPr>
          </w:p>
        </w:tc>
      </w:tr>
      <w:tr w:rsidR="00855CF2" w:rsidRPr="00410C3B" w14:paraId="5B95B54A" w14:textId="77777777" w:rsidTr="00C80003">
        <w:trPr>
          <w:trHeight w:val="307"/>
        </w:trPr>
        <w:tc>
          <w:tcPr>
            <w:tcW w:w="10206" w:type="dxa"/>
          </w:tcPr>
          <w:p w14:paraId="798AC432" w14:textId="77777777" w:rsidR="00855CF2" w:rsidRPr="00410C3B" w:rsidRDefault="00855CF2" w:rsidP="00C80003">
            <w:pPr>
              <w:pStyle w:val="NoSpacing"/>
              <w:ind w:left="0" w:firstLine="0"/>
              <w:jc w:val="center"/>
            </w:pPr>
          </w:p>
        </w:tc>
      </w:tr>
      <w:tr w:rsidR="00855CF2" w:rsidRPr="00410C3B" w14:paraId="79EEE027" w14:textId="77777777" w:rsidTr="00C80003">
        <w:trPr>
          <w:trHeight w:val="307"/>
        </w:trPr>
        <w:tc>
          <w:tcPr>
            <w:tcW w:w="10206" w:type="dxa"/>
          </w:tcPr>
          <w:p w14:paraId="1958ACEE" w14:textId="77777777" w:rsidR="00855CF2" w:rsidRPr="00410C3B" w:rsidRDefault="00855CF2" w:rsidP="00C80003">
            <w:pPr>
              <w:pStyle w:val="NoSpacing"/>
              <w:ind w:left="0" w:firstLine="0"/>
              <w:jc w:val="center"/>
            </w:pPr>
          </w:p>
        </w:tc>
      </w:tr>
      <w:tr w:rsidR="00855CF2" w:rsidRPr="00410C3B" w14:paraId="74282F4F" w14:textId="77777777" w:rsidTr="00C80003">
        <w:trPr>
          <w:trHeight w:val="307"/>
        </w:trPr>
        <w:tc>
          <w:tcPr>
            <w:tcW w:w="10206" w:type="dxa"/>
          </w:tcPr>
          <w:p w14:paraId="5C1A3320" w14:textId="77777777" w:rsidR="00855CF2" w:rsidRPr="00410C3B" w:rsidRDefault="00855CF2" w:rsidP="00C80003">
            <w:pPr>
              <w:pStyle w:val="NoSpacing"/>
              <w:ind w:left="0" w:firstLine="0"/>
              <w:jc w:val="center"/>
            </w:pPr>
          </w:p>
        </w:tc>
      </w:tr>
      <w:tr w:rsidR="00855CF2" w:rsidRPr="00410C3B" w14:paraId="10700928" w14:textId="77777777" w:rsidTr="00C80003">
        <w:trPr>
          <w:trHeight w:val="307"/>
        </w:trPr>
        <w:tc>
          <w:tcPr>
            <w:tcW w:w="10206" w:type="dxa"/>
          </w:tcPr>
          <w:p w14:paraId="44ABDDFD" w14:textId="77777777" w:rsidR="00855CF2" w:rsidRPr="00410C3B" w:rsidRDefault="00855CF2" w:rsidP="00C80003">
            <w:pPr>
              <w:pStyle w:val="NoSpacing"/>
              <w:ind w:left="0" w:firstLine="0"/>
              <w:jc w:val="center"/>
            </w:pPr>
          </w:p>
        </w:tc>
      </w:tr>
      <w:tr w:rsidR="00855CF2" w:rsidRPr="00410C3B" w14:paraId="0D4474E0" w14:textId="77777777" w:rsidTr="00C80003">
        <w:trPr>
          <w:trHeight w:val="307"/>
        </w:trPr>
        <w:tc>
          <w:tcPr>
            <w:tcW w:w="10206" w:type="dxa"/>
          </w:tcPr>
          <w:p w14:paraId="351BF9A1" w14:textId="77777777" w:rsidR="00855CF2" w:rsidRPr="00410C3B" w:rsidRDefault="00855CF2" w:rsidP="00C80003">
            <w:pPr>
              <w:pStyle w:val="NoSpacing"/>
              <w:ind w:left="0" w:firstLine="0"/>
              <w:jc w:val="center"/>
            </w:pPr>
          </w:p>
        </w:tc>
      </w:tr>
      <w:tr w:rsidR="00BE1474" w:rsidRPr="00410C3B" w14:paraId="170CA179" w14:textId="77777777" w:rsidTr="00C80003">
        <w:trPr>
          <w:trHeight w:val="307"/>
        </w:trPr>
        <w:tc>
          <w:tcPr>
            <w:tcW w:w="10206" w:type="dxa"/>
          </w:tcPr>
          <w:p w14:paraId="5D7971B9" w14:textId="77777777" w:rsidR="00BE1474" w:rsidRPr="00410C3B" w:rsidRDefault="00BE1474" w:rsidP="00C80003">
            <w:pPr>
              <w:pStyle w:val="NoSpacing"/>
              <w:ind w:left="0" w:firstLine="0"/>
              <w:jc w:val="center"/>
            </w:pPr>
          </w:p>
        </w:tc>
      </w:tr>
    </w:tbl>
    <w:p w14:paraId="1644719F" w14:textId="77777777" w:rsidR="00855CF2" w:rsidRPr="00410C3B" w:rsidRDefault="00855CF2" w:rsidP="00855CF2">
      <w:pPr>
        <w:ind w:left="0" w:right="425" w:firstLine="0"/>
      </w:pPr>
      <w:r w:rsidRPr="00410C3B">
        <w:t xml:space="preserve">What are the </w:t>
      </w:r>
      <w:r w:rsidRPr="001D6F1A">
        <w:rPr>
          <w:b/>
        </w:rPr>
        <w:t>advantages</w:t>
      </w:r>
      <w:r w:rsidRPr="00410C3B">
        <w:t xml:space="preserve"> and </w:t>
      </w:r>
      <w:r w:rsidRPr="001D6F1A">
        <w:rPr>
          <w:b/>
        </w:rPr>
        <w:t>disadvantages</w:t>
      </w:r>
      <w:r w:rsidRPr="00410C3B">
        <w:t xml:space="preserve"> of this type of system.</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855CF2" w:rsidRPr="00181DE6" w14:paraId="35C8373F" w14:textId="77777777" w:rsidTr="00C80003">
        <w:trPr>
          <w:trHeight w:val="307"/>
        </w:trPr>
        <w:tc>
          <w:tcPr>
            <w:tcW w:w="10206" w:type="dxa"/>
          </w:tcPr>
          <w:p w14:paraId="5AC795BC" w14:textId="77777777" w:rsidR="00855CF2" w:rsidRPr="00181DE6" w:rsidRDefault="00855CF2" w:rsidP="00C80003">
            <w:pPr>
              <w:pStyle w:val="NoSpacing"/>
              <w:ind w:left="0" w:firstLine="0"/>
              <w:jc w:val="center"/>
              <w:rPr>
                <w:b/>
              </w:rPr>
            </w:pPr>
          </w:p>
        </w:tc>
      </w:tr>
      <w:tr w:rsidR="00855CF2" w:rsidRPr="00181DE6" w14:paraId="54200CD9" w14:textId="77777777" w:rsidTr="00C80003">
        <w:trPr>
          <w:trHeight w:val="307"/>
        </w:trPr>
        <w:tc>
          <w:tcPr>
            <w:tcW w:w="10206" w:type="dxa"/>
          </w:tcPr>
          <w:p w14:paraId="5CFC3F95" w14:textId="77777777" w:rsidR="00855CF2" w:rsidRPr="00181DE6" w:rsidRDefault="00855CF2" w:rsidP="00C80003">
            <w:pPr>
              <w:pStyle w:val="NoSpacing"/>
              <w:ind w:left="0" w:firstLine="0"/>
              <w:jc w:val="center"/>
              <w:rPr>
                <w:b/>
              </w:rPr>
            </w:pPr>
          </w:p>
        </w:tc>
      </w:tr>
      <w:tr w:rsidR="00855CF2" w:rsidRPr="00181DE6" w14:paraId="5F70379B" w14:textId="77777777" w:rsidTr="00C80003">
        <w:trPr>
          <w:trHeight w:val="307"/>
        </w:trPr>
        <w:tc>
          <w:tcPr>
            <w:tcW w:w="10206" w:type="dxa"/>
          </w:tcPr>
          <w:p w14:paraId="6C99B2E0" w14:textId="77777777" w:rsidR="00855CF2" w:rsidRPr="00181DE6" w:rsidRDefault="00855CF2" w:rsidP="00C80003">
            <w:pPr>
              <w:pStyle w:val="NoSpacing"/>
              <w:ind w:left="0" w:firstLine="0"/>
              <w:jc w:val="center"/>
              <w:rPr>
                <w:b/>
              </w:rPr>
            </w:pPr>
          </w:p>
        </w:tc>
      </w:tr>
      <w:tr w:rsidR="00855CF2" w:rsidRPr="00181DE6" w14:paraId="23CD6B9D" w14:textId="77777777" w:rsidTr="00C80003">
        <w:trPr>
          <w:trHeight w:val="307"/>
        </w:trPr>
        <w:tc>
          <w:tcPr>
            <w:tcW w:w="10206" w:type="dxa"/>
          </w:tcPr>
          <w:p w14:paraId="6F121570" w14:textId="77777777" w:rsidR="00855CF2" w:rsidRPr="00181DE6" w:rsidRDefault="00855CF2" w:rsidP="00C80003">
            <w:pPr>
              <w:pStyle w:val="NoSpacing"/>
              <w:ind w:left="0" w:firstLine="0"/>
              <w:jc w:val="center"/>
              <w:rPr>
                <w:b/>
              </w:rPr>
            </w:pPr>
          </w:p>
        </w:tc>
      </w:tr>
      <w:tr w:rsidR="00855CF2" w:rsidRPr="00181DE6" w14:paraId="76BF481D" w14:textId="77777777" w:rsidTr="00C80003">
        <w:trPr>
          <w:trHeight w:val="307"/>
        </w:trPr>
        <w:tc>
          <w:tcPr>
            <w:tcW w:w="10206" w:type="dxa"/>
          </w:tcPr>
          <w:p w14:paraId="1AA63EAE" w14:textId="77777777" w:rsidR="00855CF2" w:rsidRPr="00181DE6" w:rsidRDefault="00855CF2" w:rsidP="00C80003">
            <w:pPr>
              <w:pStyle w:val="NoSpacing"/>
              <w:ind w:left="0" w:firstLine="0"/>
              <w:jc w:val="center"/>
              <w:rPr>
                <w:b/>
              </w:rPr>
            </w:pPr>
          </w:p>
        </w:tc>
      </w:tr>
      <w:tr w:rsidR="00855CF2" w:rsidRPr="00181DE6" w14:paraId="2E2E77CF" w14:textId="77777777" w:rsidTr="00C80003">
        <w:trPr>
          <w:trHeight w:val="307"/>
        </w:trPr>
        <w:tc>
          <w:tcPr>
            <w:tcW w:w="10206" w:type="dxa"/>
          </w:tcPr>
          <w:p w14:paraId="233E7580" w14:textId="77777777" w:rsidR="00855CF2" w:rsidRPr="00181DE6" w:rsidRDefault="00855CF2" w:rsidP="00C80003">
            <w:pPr>
              <w:pStyle w:val="NoSpacing"/>
              <w:ind w:left="0" w:firstLine="0"/>
              <w:jc w:val="center"/>
              <w:rPr>
                <w:b/>
              </w:rPr>
            </w:pPr>
          </w:p>
        </w:tc>
      </w:tr>
      <w:tr w:rsidR="00855CF2" w:rsidRPr="00181DE6" w14:paraId="524FD2C4" w14:textId="77777777" w:rsidTr="00C80003">
        <w:trPr>
          <w:trHeight w:val="307"/>
        </w:trPr>
        <w:tc>
          <w:tcPr>
            <w:tcW w:w="10206" w:type="dxa"/>
          </w:tcPr>
          <w:p w14:paraId="47B6FE8A" w14:textId="77777777" w:rsidR="00855CF2" w:rsidRPr="00181DE6" w:rsidRDefault="00855CF2" w:rsidP="00C80003">
            <w:pPr>
              <w:pStyle w:val="NoSpacing"/>
              <w:ind w:left="0" w:firstLine="0"/>
              <w:jc w:val="center"/>
              <w:rPr>
                <w:b/>
              </w:rPr>
            </w:pPr>
          </w:p>
        </w:tc>
      </w:tr>
      <w:tr w:rsidR="00BE1474" w:rsidRPr="00181DE6" w14:paraId="5F03AFAF" w14:textId="77777777" w:rsidTr="00C80003">
        <w:trPr>
          <w:trHeight w:val="307"/>
        </w:trPr>
        <w:tc>
          <w:tcPr>
            <w:tcW w:w="10206" w:type="dxa"/>
          </w:tcPr>
          <w:p w14:paraId="1514EE39" w14:textId="77777777" w:rsidR="00BE1474" w:rsidRPr="00181DE6" w:rsidRDefault="00BE1474" w:rsidP="00C80003">
            <w:pPr>
              <w:pStyle w:val="NoSpacing"/>
              <w:ind w:left="0" w:firstLine="0"/>
              <w:jc w:val="center"/>
              <w:rPr>
                <w:b/>
              </w:rPr>
            </w:pPr>
          </w:p>
        </w:tc>
      </w:tr>
    </w:tbl>
    <w:p w14:paraId="5B5592DA" w14:textId="77777777" w:rsidR="00855CF2" w:rsidRDefault="00855CF2" w:rsidP="00C537D2">
      <w:pPr>
        <w:spacing w:after="200" w:line="276" w:lineRule="auto"/>
        <w:ind w:left="0" w:right="425" w:firstLine="0"/>
        <w:jc w:val="both"/>
        <w:rPr>
          <w:b/>
        </w:rPr>
      </w:pPr>
    </w:p>
    <w:p w14:paraId="7CEF9360" w14:textId="77777777" w:rsidR="00855CF2" w:rsidRDefault="00855CF2" w:rsidP="00C537D2">
      <w:pPr>
        <w:spacing w:after="200" w:line="276" w:lineRule="auto"/>
        <w:ind w:left="0" w:right="425" w:firstLine="0"/>
        <w:jc w:val="both"/>
        <w:rPr>
          <w:b/>
        </w:rPr>
      </w:pPr>
    </w:p>
    <w:p w14:paraId="0DF5D672" w14:textId="77777777" w:rsidR="00855CF2" w:rsidRDefault="00855CF2" w:rsidP="00C537D2">
      <w:pPr>
        <w:spacing w:after="200" w:line="276" w:lineRule="auto"/>
        <w:ind w:left="0" w:right="425" w:firstLine="0"/>
        <w:jc w:val="both"/>
        <w:rPr>
          <w:b/>
        </w:rPr>
      </w:pPr>
    </w:p>
    <w:p w14:paraId="40857F73" w14:textId="77777777" w:rsidR="008F3A14" w:rsidRDefault="008F3A14" w:rsidP="008F3A14">
      <w:pPr>
        <w:ind w:left="0" w:right="425" w:firstLine="0"/>
        <w:jc w:val="center"/>
      </w:pPr>
      <w:r>
        <w:rPr>
          <w:noProof/>
        </w:rPr>
        <w:lastRenderedPageBreak/>
        <w:drawing>
          <wp:inline distT="0" distB="0" distL="0" distR="0" wp14:anchorId="09F6C7AA" wp14:editId="7D5F8AFE">
            <wp:extent cx="5095875" cy="3475387"/>
            <wp:effectExtent l="95250" t="133350" r="85725" b="125095"/>
            <wp:docPr id="166478" name="Picture 166478" descr="Image result for hsbc interface a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sbc interface atm"/>
                    <pic:cNvPicPr>
                      <a:picLocks noChangeAspect="1" noChangeArrowheads="1"/>
                    </pic:cNvPicPr>
                  </pic:nvPicPr>
                  <pic:blipFill rotWithShape="1">
                    <a:blip r:embed="rId24">
                      <a:extLst>
                        <a:ext uri="{28A0092B-C50C-407E-A947-70E740481C1C}">
                          <a14:useLocalDpi xmlns:a14="http://schemas.microsoft.com/office/drawing/2010/main" val="0"/>
                        </a:ext>
                      </a:extLst>
                    </a:blip>
                    <a:srcRect b="9066"/>
                    <a:stretch/>
                  </pic:blipFill>
                  <pic:spPr bwMode="auto">
                    <a:xfrm>
                      <a:off x="0" y="0"/>
                      <a:ext cx="5105220" cy="3481760"/>
                    </a:xfrm>
                    <a:prstGeom prst="rect">
                      <a:avLst/>
                    </a:prstGeom>
                    <a:noFill/>
                    <a:ln>
                      <a:noFill/>
                    </a:ln>
                    <a:extLst>
                      <a:ext uri="{53640926-AAD7-44D8-BBD7-CCE9431645EC}">
                        <a14:shadowObscured xmlns:a14="http://schemas.microsoft.com/office/drawing/2010/main"/>
                      </a:ext>
                    </a:extLst>
                  </pic:spPr>
                </pic:pic>
              </a:graphicData>
            </a:graphic>
          </wp:inline>
        </w:drawing>
      </w:r>
    </w:p>
    <w:p w14:paraId="5C7724FC" w14:textId="77777777" w:rsidR="008F3A14" w:rsidRDefault="008F3A14" w:rsidP="008F3A14">
      <w:pPr>
        <w:ind w:left="0" w:right="425" w:firstLine="0"/>
      </w:pPr>
    </w:p>
    <w:p w14:paraId="61D2B8F4" w14:textId="77777777" w:rsidR="008F3A14" w:rsidRDefault="008F3A14" w:rsidP="008F3A14">
      <w:pPr>
        <w:ind w:left="0" w:right="425" w:firstLine="0"/>
      </w:pPr>
    </w:p>
    <w:p w14:paraId="6C0E4793" w14:textId="77777777" w:rsidR="008F3A14" w:rsidRPr="00410C3B" w:rsidRDefault="008F3A14" w:rsidP="008F3A14">
      <w:pPr>
        <w:ind w:left="0" w:right="425" w:firstLine="0"/>
      </w:pPr>
      <w:r w:rsidRPr="00410C3B">
        <w:t>What type of interface is this?</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8F3A14" w:rsidRPr="00410C3B" w14:paraId="7F94AF29" w14:textId="77777777" w:rsidTr="00C80003">
        <w:trPr>
          <w:trHeight w:val="307"/>
        </w:trPr>
        <w:tc>
          <w:tcPr>
            <w:tcW w:w="10206" w:type="dxa"/>
          </w:tcPr>
          <w:p w14:paraId="7ADCB18F" w14:textId="77777777" w:rsidR="008F3A14" w:rsidRPr="00410C3B" w:rsidRDefault="008F3A14" w:rsidP="00C80003">
            <w:pPr>
              <w:pStyle w:val="NoSpacing"/>
              <w:ind w:left="0" w:firstLine="0"/>
              <w:jc w:val="center"/>
            </w:pPr>
          </w:p>
        </w:tc>
      </w:tr>
      <w:tr w:rsidR="008F3A14" w:rsidRPr="00410C3B" w14:paraId="48E0FAEF" w14:textId="77777777" w:rsidTr="00C80003">
        <w:trPr>
          <w:trHeight w:val="307"/>
        </w:trPr>
        <w:tc>
          <w:tcPr>
            <w:tcW w:w="10206" w:type="dxa"/>
          </w:tcPr>
          <w:p w14:paraId="0610AD9C" w14:textId="77777777" w:rsidR="008F3A14" w:rsidRPr="00410C3B" w:rsidRDefault="008F3A14" w:rsidP="00C80003">
            <w:pPr>
              <w:pStyle w:val="NoSpacing"/>
              <w:ind w:left="0" w:firstLine="0"/>
              <w:jc w:val="center"/>
            </w:pPr>
          </w:p>
        </w:tc>
      </w:tr>
    </w:tbl>
    <w:p w14:paraId="7A0784AD" w14:textId="77777777" w:rsidR="008F3A14" w:rsidRPr="00410C3B" w:rsidRDefault="008F3A14" w:rsidP="008F3A14">
      <w:pPr>
        <w:ind w:left="0" w:right="425" w:firstLine="0"/>
      </w:pPr>
      <w:r w:rsidRPr="00410C3B">
        <w:t>Explain how the interface is used to control this computer system.</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8F3A14" w:rsidRPr="00410C3B" w14:paraId="190332BB" w14:textId="77777777" w:rsidTr="00C80003">
        <w:trPr>
          <w:trHeight w:val="307"/>
        </w:trPr>
        <w:tc>
          <w:tcPr>
            <w:tcW w:w="10206" w:type="dxa"/>
          </w:tcPr>
          <w:p w14:paraId="0D79E998" w14:textId="77777777" w:rsidR="008F3A14" w:rsidRPr="00410C3B" w:rsidRDefault="008F3A14" w:rsidP="00C80003">
            <w:pPr>
              <w:pStyle w:val="NoSpacing"/>
              <w:ind w:left="0" w:firstLine="0"/>
              <w:jc w:val="center"/>
            </w:pPr>
          </w:p>
        </w:tc>
      </w:tr>
      <w:tr w:rsidR="008F3A14" w:rsidRPr="00410C3B" w14:paraId="5159E9DC" w14:textId="77777777" w:rsidTr="00C80003">
        <w:trPr>
          <w:trHeight w:val="307"/>
        </w:trPr>
        <w:tc>
          <w:tcPr>
            <w:tcW w:w="10206" w:type="dxa"/>
          </w:tcPr>
          <w:p w14:paraId="2ABDE07D" w14:textId="77777777" w:rsidR="008F3A14" w:rsidRPr="00410C3B" w:rsidRDefault="008F3A14" w:rsidP="00C80003">
            <w:pPr>
              <w:pStyle w:val="NoSpacing"/>
              <w:ind w:left="0" w:firstLine="0"/>
              <w:jc w:val="center"/>
            </w:pPr>
          </w:p>
        </w:tc>
      </w:tr>
      <w:tr w:rsidR="008F3A14" w:rsidRPr="00410C3B" w14:paraId="60777CBE" w14:textId="77777777" w:rsidTr="00C80003">
        <w:trPr>
          <w:trHeight w:val="307"/>
        </w:trPr>
        <w:tc>
          <w:tcPr>
            <w:tcW w:w="10206" w:type="dxa"/>
          </w:tcPr>
          <w:p w14:paraId="016D7D95" w14:textId="77777777" w:rsidR="008F3A14" w:rsidRPr="00410C3B" w:rsidRDefault="008F3A14" w:rsidP="00C80003">
            <w:pPr>
              <w:pStyle w:val="NoSpacing"/>
              <w:ind w:left="0" w:firstLine="0"/>
              <w:jc w:val="center"/>
            </w:pPr>
          </w:p>
        </w:tc>
      </w:tr>
      <w:tr w:rsidR="008F3A14" w:rsidRPr="00410C3B" w14:paraId="14F27354" w14:textId="77777777" w:rsidTr="00C80003">
        <w:trPr>
          <w:trHeight w:val="307"/>
        </w:trPr>
        <w:tc>
          <w:tcPr>
            <w:tcW w:w="10206" w:type="dxa"/>
          </w:tcPr>
          <w:p w14:paraId="62F96707" w14:textId="77777777" w:rsidR="008F3A14" w:rsidRPr="00410C3B" w:rsidRDefault="008F3A14" w:rsidP="00C80003">
            <w:pPr>
              <w:pStyle w:val="NoSpacing"/>
              <w:ind w:left="0" w:firstLine="0"/>
              <w:jc w:val="center"/>
            </w:pPr>
          </w:p>
        </w:tc>
      </w:tr>
      <w:tr w:rsidR="008F3A14" w:rsidRPr="00410C3B" w14:paraId="72E32D49" w14:textId="77777777" w:rsidTr="00C80003">
        <w:trPr>
          <w:trHeight w:val="307"/>
        </w:trPr>
        <w:tc>
          <w:tcPr>
            <w:tcW w:w="10206" w:type="dxa"/>
          </w:tcPr>
          <w:p w14:paraId="343F13B1" w14:textId="77777777" w:rsidR="008F3A14" w:rsidRPr="00410C3B" w:rsidRDefault="008F3A14" w:rsidP="00C80003">
            <w:pPr>
              <w:pStyle w:val="NoSpacing"/>
              <w:ind w:left="0" w:firstLine="0"/>
              <w:jc w:val="center"/>
            </w:pPr>
          </w:p>
        </w:tc>
      </w:tr>
      <w:tr w:rsidR="008F3A14" w:rsidRPr="00410C3B" w14:paraId="00C447F1" w14:textId="77777777" w:rsidTr="00C80003">
        <w:trPr>
          <w:trHeight w:val="307"/>
        </w:trPr>
        <w:tc>
          <w:tcPr>
            <w:tcW w:w="10206" w:type="dxa"/>
          </w:tcPr>
          <w:p w14:paraId="104D4E5F" w14:textId="77777777" w:rsidR="008F3A14" w:rsidRPr="00410C3B" w:rsidRDefault="008F3A14" w:rsidP="00C80003">
            <w:pPr>
              <w:pStyle w:val="NoSpacing"/>
              <w:ind w:left="0" w:firstLine="0"/>
              <w:jc w:val="center"/>
            </w:pPr>
          </w:p>
        </w:tc>
      </w:tr>
      <w:tr w:rsidR="00BE1474" w:rsidRPr="00410C3B" w14:paraId="2D23C792" w14:textId="77777777" w:rsidTr="00C80003">
        <w:trPr>
          <w:trHeight w:val="307"/>
        </w:trPr>
        <w:tc>
          <w:tcPr>
            <w:tcW w:w="10206" w:type="dxa"/>
          </w:tcPr>
          <w:p w14:paraId="7B169A20" w14:textId="77777777" w:rsidR="00BE1474" w:rsidRPr="00410C3B" w:rsidRDefault="00BE1474" w:rsidP="00C80003">
            <w:pPr>
              <w:pStyle w:val="NoSpacing"/>
              <w:ind w:left="0" w:firstLine="0"/>
              <w:jc w:val="center"/>
            </w:pPr>
          </w:p>
        </w:tc>
      </w:tr>
    </w:tbl>
    <w:p w14:paraId="05088939" w14:textId="77777777" w:rsidR="008F3A14" w:rsidRPr="00410C3B" w:rsidRDefault="008F3A14" w:rsidP="008F3A14">
      <w:pPr>
        <w:ind w:left="0" w:right="425" w:firstLine="0"/>
      </w:pPr>
      <w:r w:rsidRPr="00410C3B">
        <w:t xml:space="preserve">What are the </w:t>
      </w:r>
      <w:r w:rsidRPr="001D6F1A">
        <w:rPr>
          <w:b/>
        </w:rPr>
        <w:t>advantages</w:t>
      </w:r>
      <w:r w:rsidRPr="00410C3B">
        <w:t xml:space="preserve"> and </w:t>
      </w:r>
      <w:r w:rsidRPr="001D6F1A">
        <w:rPr>
          <w:b/>
        </w:rPr>
        <w:t>disadvantages</w:t>
      </w:r>
      <w:r w:rsidRPr="00410C3B">
        <w:t xml:space="preserve"> of this type of system.</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8F3A14" w:rsidRPr="00181DE6" w14:paraId="11F77250" w14:textId="77777777" w:rsidTr="00C80003">
        <w:trPr>
          <w:trHeight w:val="307"/>
        </w:trPr>
        <w:tc>
          <w:tcPr>
            <w:tcW w:w="10206" w:type="dxa"/>
          </w:tcPr>
          <w:p w14:paraId="33850AAE" w14:textId="77777777" w:rsidR="008F3A14" w:rsidRPr="00181DE6" w:rsidRDefault="008F3A14" w:rsidP="00C80003">
            <w:pPr>
              <w:pStyle w:val="NoSpacing"/>
              <w:ind w:left="0" w:firstLine="0"/>
              <w:jc w:val="center"/>
              <w:rPr>
                <w:b/>
              </w:rPr>
            </w:pPr>
          </w:p>
        </w:tc>
      </w:tr>
      <w:tr w:rsidR="008F3A14" w:rsidRPr="00181DE6" w14:paraId="7822E56A" w14:textId="77777777" w:rsidTr="00C80003">
        <w:trPr>
          <w:trHeight w:val="307"/>
        </w:trPr>
        <w:tc>
          <w:tcPr>
            <w:tcW w:w="10206" w:type="dxa"/>
          </w:tcPr>
          <w:p w14:paraId="5CE92AFC" w14:textId="77777777" w:rsidR="008F3A14" w:rsidRPr="00181DE6" w:rsidRDefault="008F3A14" w:rsidP="00C80003">
            <w:pPr>
              <w:pStyle w:val="NoSpacing"/>
              <w:ind w:left="0" w:firstLine="0"/>
              <w:jc w:val="center"/>
              <w:rPr>
                <w:b/>
              </w:rPr>
            </w:pPr>
          </w:p>
        </w:tc>
      </w:tr>
      <w:tr w:rsidR="008F3A14" w:rsidRPr="00181DE6" w14:paraId="2F21E4DE" w14:textId="77777777" w:rsidTr="00C80003">
        <w:trPr>
          <w:trHeight w:val="307"/>
        </w:trPr>
        <w:tc>
          <w:tcPr>
            <w:tcW w:w="10206" w:type="dxa"/>
          </w:tcPr>
          <w:p w14:paraId="6DC81030" w14:textId="77777777" w:rsidR="008F3A14" w:rsidRPr="00181DE6" w:rsidRDefault="008F3A14" w:rsidP="00C80003">
            <w:pPr>
              <w:pStyle w:val="NoSpacing"/>
              <w:ind w:left="0" w:firstLine="0"/>
              <w:jc w:val="center"/>
              <w:rPr>
                <w:b/>
              </w:rPr>
            </w:pPr>
          </w:p>
        </w:tc>
      </w:tr>
      <w:tr w:rsidR="008F3A14" w:rsidRPr="00181DE6" w14:paraId="767DF47E" w14:textId="77777777" w:rsidTr="00C80003">
        <w:trPr>
          <w:trHeight w:val="307"/>
        </w:trPr>
        <w:tc>
          <w:tcPr>
            <w:tcW w:w="10206" w:type="dxa"/>
          </w:tcPr>
          <w:p w14:paraId="4255F3FC" w14:textId="77777777" w:rsidR="008F3A14" w:rsidRPr="00181DE6" w:rsidRDefault="008F3A14" w:rsidP="00C80003">
            <w:pPr>
              <w:pStyle w:val="NoSpacing"/>
              <w:ind w:left="0" w:firstLine="0"/>
              <w:jc w:val="center"/>
              <w:rPr>
                <w:b/>
              </w:rPr>
            </w:pPr>
          </w:p>
        </w:tc>
      </w:tr>
      <w:tr w:rsidR="008F3A14" w:rsidRPr="00181DE6" w14:paraId="4249E42C" w14:textId="77777777" w:rsidTr="00C80003">
        <w:trPr>
          <w:trHeight w:val="307"/>
        </w:trPr>
        <w:tc>
          <w:tcPr>
            <w:tcW w:w="10206" w:type="dxa"/>
          </w:tcPr>
          <w:p w14:paraId="59197FD5" w14:textId="77777777" w:rsidR="008F3A14" w:rsidRPr="00181DE6" w:rsidRDefault="008F3A14" w:rsidP="00C80003">
            <w:pPr>
              <w:pStyle w:val="NoSpacing"/>
              <w:ind w:left="0" w:firstLine="0"/>
              <w:jc w:val="center"/>
              <w:rPr>
                <w:b/>
              </w:rPr>
            </w:pPr>
          </w:p>
        </w:tc>
      </w:tr>
      <w:tr w:rsidR="008F3A14" w:rsidRPr="00181DE6" w14:paraId="093AE2C0" w14:textId="77777777" w:rsidTr="00C80003">
        <w:trPr>
          <w:trHeight w:val="307"/>
        </w:trPr>
        <w:tc>
          <w:tcPr>
            <w:tcW w:w="10206" w:type="dxa"/>
          </w:tcPr>
          <w:p w14:paraId="27C34500" w14:textId="77777777" w:rsidR="008F3A14" w:rsidRPr="00181DE6" w:rsidRDefault="008F3A14" w:rsidP="00C80003">
            <w:pPr>
              <w:pStyle w:val="NoSpacing"/>
              <w:ind w:left="0" w:firstLine="0"/>
              <w:jc w:val="center"/>
              <w:rPr>
                <w:b/>
              </w:rPr>
            </w:pPr>
          </w:p>
        </w:tc>
      </w:tr>
      <w:tr w:rsidR="008F3A14" w:rsidRPr="00181DE6" w14:paraId="782BFE7D" w14:textId="77777777" w:rsidTr="00C80003">
        <w:trPr>
          <w:trHeight w:val="307"/>
        </w:trPr>
        <w:tc>
          <w:tcPr>
            <w:tcW w:w="10206" w:type="dxa"/>
          </w:tcPr>
          <w:p w14:paraId="331999BF" w14:textId="77777777" w:rsidR="008F3A14" w:rsidRPr="00181DE6" w:rsidRDefault="008F3A14" w:rsidP="00C80003">
            <w:pPr>
              <w:pStyle w:val="NoSpacing"/>
              <w:ind w:left="0" w:firstLine="0"/>
              <w:jc w:val="center"/>
              <w:rPr>
                <w:b/>
              </w:rPr>
            </w:pPr>
          </w:p>
        </w:tc>
      </w:tr>
      <w:tr w:rsidR="00BE1474" w:rsidRPr="00181DE6" w14:paraId="06DEAC5B" w14:textId="77777777" w:rsidTr="00C80003">
        <w:trPr>
          <w:trHeight w:val="307"/>
        </w:trPr>
        <w:tc>
          <w:tcPr>
            <w:tcW w:w="10206" w:type="dxa"/>
          </w:tcPr>
          <w:p w14:paraId="2D53E756" w14:textId="77777777" w:rsidR="00BE1474" w:rsidRPr="00181DE6" w:rsidRDefault="00BE1474" w:rsidP="00C80003">
            <w:pPr>
              <w:pStyle w:val="NoSpacing"/>
              <w:ind w:left="0" w:firstLine="0"/>
              <w:jc w:val="center"/>
              <w:rPr>
                <w:b/>
              </w:rPr>
            </w:pPr>
          </w:p>
        </w:tc>
      </w:tr>
    </w:tbl>
    <w:p w14:paraId="4ACEF3E6" w14:textId="77777777" w:rsidR="00855CF2" w:rsidRDefault="00855CF2" w:rsidP="00C537D2">
      <w:pPr>
        <w:spacing w:after="200" w:line="276" w:lineRule="auto"/>
        <w:ind w:left="0" w:right="425" w:firstLine="0"/>
        <w:jc w:val="both"/>
        <w:rPr>
          <w:b/>
        </w:rPr>
      </w:pPr>
    </w:p>
    <w:p w14:paraId="006FAD61" w14:textId="77777777" w:rsidR="00855CF2" w:rsidRDefault="00855CF2" w:rsidP="00C537D2">
      <w:pPr>
        <w:spacing w:after="200" w:line="276" w:lineRule="auto"/>
        <w:ind w:left="0" w:right="425" w:firstLine="0"/>
        <w:jc w:val="both"/>
        <w:rPr>
          <w:b/>
        </w:rPr>
      </w:pPr>
    </w:p>
    <w:p w14:paraId="575B0827" w14:textId="77777777" w:rsidR="00855CF2" w:rsidRDefault="00855CF2" w:rsidP="00C537D2">
      <w:pPr>
        <w:spacing w:after="200" w:line="276" w:lineRule="auto"/>
        <w:ind w:left="0" w:right="425" w:firstLine="0"/>
        <w:jc w:val="both"/>
        <w:rPr>
          <w:b/>
        </w:rPr>
      </w:pPr>
    </w:p>
    <w:p w14:paraId="5A54968F" w14:textId="77777777" w:rsidR="008F3A14" w:rsidRDefault="008F3A14" w:rsidP="008F3A14">
      <w:pPr>
        <w:ind w:left="0" w:right="425" w:firstLine="0"/>
        <w:jc w:val="center"/>
      </w:pPr>
      <w:r>
        <w:rPr>
          <w:noProof/>
        </w:rPr>
        <w:lastRenderedPageBreak/>
        <w:drawing>
          <wp:inline distT="0" distB="0" distL="0" distR="0" wp14:anchorId="21F5C8F3" wp14:editId="6D2ADE2D">
            <wp:extent cx="6210300" cy="3105150"/>
            <wp:effectExtent l="0" t="0" r="0" b="0"/>
            <wp:docPr id="166480" name="Picture 166480" descr="Image result for amazon echo google home apple home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mazon echo google home apple homepo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0300" cy="3105150"/>
                    </a:xfrm>
                    <a:prstGeom prst="rect">
                      <a:avLst/>
                    </a:prstGeom>
                    <a:noFill/>
                    <a:ln>
                      <a:noFill/>
                    </a:ln>
                  </pic:spPr>
                </pic:pic>
              </a:graphicData>
            </a:graphic>
          </wp:inline>
        </w:drawing>
      </w:r>
    </w:p>
    <w:p w14:paraId="7A20E1CF" w14:textId="77777777" w:rsidR="008F3A14" w:rsidRPr="00410C3B" w:rsidRDefault="008F3A14" w:rsidP="008F3A14">
      <w:pPr>
        <w:ind w:left="0" w:right="425" w:firstLine="0"/>
      </w:pPr>
    </w:p>
    <w:p w14:paraId="5A83B7AF" w14:textId="1ABEB506" w:rsidR="008F3A14" w:rsidRPr="00410C3B" w:rsidRDefault="008F3A14" w:rsidP="008F3A14">
      <w:pPr>
        <w:ind w:left="0" w:right="425" w:firstLine="0"/>
      </w:pPr>
      <w:r w:rsidRPr="00410C3B">
        <w:t>Wh</w:t>
      </w:r>
      <w:r w:rsidR="00BA0159">
        <w:t xml:space="preserve">at type of interface do </w:t>
      </w:r>
      <w:r w:rsidRPr="00410C3B">
        <w:t>these</w:t>
      </w:r>
      <w:r w:rsidR="00866D02" w:rsidRPr="00410C3B">
        <w:t xml:space="preserve"> computer systems</w:t>
      </w:r>
      <w:r w:rsidR="00BA0159">
        <w:t xml:space="preserve"> use</w:t>
      </w:r>
      <w:r w:rsidRPr="00410C3B">
        <w:t>?</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8F3A14" w:rsidRPr="00181DE6" w14:paraId="22521462" w14:textId="77777777" w:rsidTr="00C80003">
        <w:trPr>
          <w:trHeight w:val="307"/>
        </w:trPr>
        <w:tc>
          <w:tcPr>
            <w:tcW w:w="10206" w:type="dxa"/>
          </w:tcPr>
          <w:p w14:paraId="0A2AAD96" w14:textId="77777777" w:rsidR="008F3A14" w:rsidRPr="00181DE6" w:rsidRDefault="008F3A14" w:rsidP="00C80003">
            <w:pPr>
              <w:pStyle w:val="NoSpacing"/>
              <w:ind w:left="0" w:firstLine="0"/>
              <w:jc w:val="center"/>
              <w:rPr>
                <w:b/>
              </w:rPr>
            </w:pPr>
          </w:p>
        </w:tc>
      </w:tr>
      <w:tr w:rsidR="008F3A14" w:rsidRPr="00181DE6" w14:paraId="7DA52805" w14:textId="77777777" w:rsidTr="00C80003">
        <w:trPr>
          <w:trHeight w:val="307"/>
        </w:trPr>
        <w:tc>
          <w:tcPr>
            <w:tcW w:w="10206" w:type="dxa"/>
          </w:tcPr>
          <w:p w14:paraId="41E4B29E" w14:textId="77777777" w:rsidR="008F3A14" w:rsidRPr="00181DE6" w:rsidRDefault="008F3A14" w:rsidP="00C80003">
            <w:pPr>
              <w:pStyle w:val="NoSpacing"/>
              <w:ind w:left="0" w:firstLine="0"/>
              <w:jc w:val="center"/>
              <w:rPr>
                <w:b/>
              </w:rPr>
            </w:pPr>
          </w:p>
        </w:tc>
      </w:tr>
    </w:tbl>
    <w:p w14:paraId="43FD32BD" w14:textId="77777777" w:rsidR="008F3A14" w:rsidRPr="00410C3B" w:rsidRDefault="008F3A14" w:rsidP="008F3A14">
      <w:pPr>
        <w:ind w:left="0" w:right="425" w:firstLine="0"/>
      </w:pPr>
      <w:r w:rsidRPr="00410C3B">
        <w:t>Explain how the interface is used to control this computer system.</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8F3A14" w:rsidRPr="00181DE6" w14:paraId="347E30B9" w14:textId="77777777" w:rsidTr="00C80003">
        <w:trPr>
          <w:trHeight w:val="307"/>
        </w:trPr>
        <w:tc>
          <w:tcPr>
            <w:tcW w:w="10206" w:type="dxa"/>
          </w:tcPr>
          <w:p w14:paraId="63905E4A" w14:textId="77777777" w:rsidR="008F3A14" w:rsidRPr="00181DE6" w:rsidRDefault="008F3A14" w:rsidP="00C80003">
            <w:pPr>
              <w:pStyle w:val="NoSpacing"/>
              <w:ind w:left="0" w:firstLine="0"/>
              <w:jc w:val="center"/>
              <w:rPr>
                <w:b/>
              </w:rPr>
            </w:pPr>
          </w:p>
        </w:tc>
      </w:tr>
      <w:tr w:rsidR="008F3A14" w:rsidRPr="00181DE6" w14:paraId="2E138130" w14:textId="77777777" w:rsidTr="00C80003">
        <w:trPr>
          <w:trHeight w:val="307"/>
        </w:trPr>
        <w:tc>
          <w:tcPr>
            <w:tcW w:w="10206" w:type="dxa"/>
          </w:tcPr>
          <w:p w14:paraId="681FFC00" w14:textId="77777777" w:rsidR="008F3A14" w:rsidRPr="00181DE6" w:rsidRDefault="008F3A14" w:rsidP="00C80003">
            <w:pPr>
              <w:pStyle w:val="NoSpacing"/>
              <w:ind w:left="0" w:firstLine="0"/>
              <w:jc w:val="center"/>
              <w:rPr>
                <w:b/>
              </w:rPr>
            </w:pPr>
          </w:p>
        </w:tc>
      </w:tr>
      <w:tr w:rsidR="008F3A14" w:rsidRPr="00181DE6" w14:paraId="3E0D37C6" w14:textId="77777777" w:rsidTr="00C80003">
        <w:trPr>
          <w:trHeight w:val="307"/>
        </w:trPr>
        <w:tc>
          <w:tcPr>
            <w:tcW w:w="10206" w:type="dxa"/>
          </w:tcPr>
          <w:p w14:paraId="3D4FEB93" w14:textId="77777777" w:rsidR="008F3A14" w:rsidRPr="00181DE6" w:rsidRDefault="008F3A14" w:rsidP="00C80003">
            <w:pPr>
              <w:pStyle w:val="NoSpacing"/>
              <w:tabs>
                <w:tab w:val="left" w:pos="9675"/>
              </w:tabs>
              <w:ind w:left="0" w:right="314" w:firstLine="0"/>
              <w:jc w:val="center"/>
              <w:rPr>
                <w:b/>
              </w:rPr>
            </w:pPr>
          </w:p>
        </w:tc>
      </w:tr>
      <w:tr w:rsidR="008F3A14" w:rsidRPr="00181DE6" w14:paraId="4DD705E8" w14:textId="77777777" w:rsidTr="00C80003">
        <w:trPr>
          <w:trHeight w:val="307"/>
        </w:trPr>
        <w:tc>
          <w:tcPr>
            <w:tcW w:w="10206" w:type="dxa"/>
          </w:tcPr>
          <w:p w14:paraId="1C218AD0" w14:textId="77777777" w:rsidR="008F3A14" w:rsidRPr="00181DE6" w:rsidRDefault="008F3A14" w:rsidP="00C80003">
            <w:pPr>
              <w:pStyle w:val="NoSpacing"/>
              <w:ind w:left="0" w:firstLine="0"/>
              <w:jc w:val="center"/>
              <w:rPr>
                <w:b/>
              </w:rPr>
            </w:pPr>
          </w:p>
        </w:tc>
      </w:tr>
      <w:tr w:rsidR="008F3A14" w:rsidRPr="00181DE6" w14:paraId="27BFA29F" w14:textId="77777777" w:rsidTr="00C80003">
        <w:trPr>
          <w:trHeight w:val="307"/>
        </w:trPr>
        <w:tc>
          <w:tcPr>
            <w:tcW w:w="10206" w:type="dxa"/>
          </w:tcPr>
          <w:p w14:paraId="4D0A85E6" w14:textId="77777777" w:rsidR="008F3A14" w:rsidRPr="00181DE6" w:rsidRDefault="008F3A14" w:rsidP="00C80003">
            <w:pPr>
              <w:pStyle w:val="NoSpacing"/>
              <w:ind w:left="0" w:firstLine="0"/>
              <w:jc w:val="center"/>
              <w:rPr>
                <w:b/>
              </w:rPr>
            </w:pPr>
          </w:p>
        </w:tc>
      </w:tr>
      <w:tr w:rsidR="008F3A14" w:rsidRPr="00181DE6" w14:paraId="735DDCD8" w14:textId="77777777" w:rsidTr="00C80003">
        <w:trPr>
          <w:trHeight w:val="307"/>
        </w:trPr>
        <w:tc>
          <w:tcPr>
            <w:tcW w:w="10206" w:type="dxa"/>
          </w:tcPr>
          <w:p w14:paraId="7DCE6DF9" w14:textId="77777777" w:rsidR="008F3A14" w:rsidRPr="00181DE6" w:rsidRDefault="008F3A14" w:rsidP="00C80003">
            <w:pPr>
              <w:pStyle w:val="NoSpacing"/>
              <w:ind w:left="0" w:firstLine="0"/>
              <w:jc w:val="center"/>
              <w:rPr>
                <w:b/>
              </w:rPr>
            </w:pPr>
          </w:p>
        </w:tc>
      </w:tr>
      <w:tr w:rsidR="00BE1474" w:rsidRPr="00181DE6" w14:paraId="4011B576" w14:textId="77777777" w:rsidTr="00C80003">
        <w:trPr>
          <w:trHeight w:val="307"/>
        </w:trPr>
        <w:tc>
          <w:tcPr>
            <w:tcW w:w="10206" w:type="dxa"/>
          </w:tcPr>
          <w:p w14:paraId="3FBC90F4" w14:textId="77777777" w:rsidR="00BE1474" w:rsidRPr="00181DE6" w:rsidRDefault="00BE1474" w:rsidP="00C80003">
            <w:pPr>
              <w:pStyle w:val="NoSpacing"/>
              <w:ind w:left="0" w:firstLine="0"/>
              <w:jc w:val="center"/>
              <w:rPr>
                <w:b/>
              </w:rPr>
            </w:pPr>
          </w:p>
        </w:tc>
      </w:tr>
    </w:tbl>
    <w:p w14:paraId="72EE402E" w14:textId="77777777" w:rsidR="008F3A14" w:rsidRPr="00410C3B" w:rsidRDefault="008F3A14" w:rsidP="008F3A14">
      <w:pPr>
        <w:ind w:left="0" w:right="425" w:firstLine="0"/>
      </w:pPr>
      <w:r w:rsidRPr="00410C3B">
        <w:t xml:space="preserve">What are the </w:t>
      </w:r>
      <w:r w:rsidRPr="00ED636D">
        <w:rPr>
          <w:b/>
        </w:rPr>
        <w:t>advantages</w:t>
      </w:r>
      <w:r w:rsidRPr="00410C3B">
        <w:t xml:space="preserve"> and </w:t>
      </w:r>
      <w:r w:rsidRPr="00ED636D">
        <w:rPr>
          <w:b/>
        </w:rPr>
        <w:t>disadvantages</w:t>
      </w:r>
      <w:r w:rsidRPr="00410C3B">
        <w:t xml:space="preserve"> of this type of system.</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8F3A14" w:rsidRPr="00181DE6" w14:paraId="43E3212C" w14:textId="77777777" w:rsidTr="00C80003">
        <w:trPr>
          <w:trHeight w:val="307"/>
        </w:trPr>
        <w:tc>
          <w:tcPr>
            <w:tcW w:w="10206" w:type="dxa"/>
          </w:tcPr>
          <w:p w14:paraId="39210C56" w14:textId="77777777" w:rsidR="008F3A14" w:rsidRPr="00181DE6" w:rsidRDefault="008F3A14" w:rsidP="00C80003">
            <w:pPr>
              <w:pStyle w:val="NoSpacing"/>
              <w:ind w:left="0" w:firstLine="0"/>
              <w:jc w:val="center"/>
              <w:rPr>
                <w:b/>
              </w:rPr>
            </w:pPr>
          </w:p>
        </w:tc>
      </w:tr>
      <w:tr w:rsidR="008F3A14" w:rsidRPr="00181DE6" w14:paraId="72076B8D" w14:textId="77777777" w:rsidTr="00C80003">
        <w:trPr>
          <w:trHeight w:val="307"/>
        </w:trPr>
        <w:tc>
          <w:tcPr>
            <w:tcW w:w="10206" w:type="dxa"/>
          </w:tcPr>
          <w:p w14:paraId="7B7C7E55" w14:textId="77777777" w:rsidR="008F3A14" w:rsidRPr="00181DE6" w:rsidRDefault="008F3A14" w:rsidP="00C80003">
            <w:pPr>
              <w:pStyle w:val="NoSpacing"/>
              <w:ind w:left="0" w:firstLine="0"/>
              <w:jc w:val="center"/>
              <w:rPr>
                <w:b/>
              </w:rPr>
            </w:pPr>
          </w:p>
        </w:tc>
      </w:tr>
      <w:tr w:rsidR="008F3A14" w:rsidRPr="00181DE6" w14:paraId="5CD0F7A3" w14:textId="77777777" w:rsidTr="00C80003">
        <w:trPr>
          <w:trHeight w:val="307"/>
        </w:trPr>
        <w:tc>
          <w:tcPr>
            <w:tcW w:w="10206" w:type="dxa"/>
          </w:tcPr>
          <w:p w14:paraId="21B5F6FC" w14:textId="77777777" w:rsidR="008F3A14" w:rsidRPr="00181DE6" w:rsidRDefault="008F3A14" w:rsidP="00C80003">
            <w:pPr>
              <w:pStyle w:val="NoSpacing"/>
              <w:ind w:left="0" w:firstLine="0"/>
              <w:jc w:val="center"/>
              <w:rPr>
                <w:b/>
              </w:rPr>
            </w:pPr>
          </w:p>
        </w:tc>
      </w:tr>
      <w:tr w:rsidR="008F3A14" w:rsidRPr="00181DE6" w14:paraId="739E5611" w14:textId="77777777" w:rsidTr="00C80003">
        <w:trPr>
          <w:trHeight w:val="307"/>
        </w:trPr>
        <w:tc>
          <w:tcPr>
            <w:tcW w:w="10206" w:type="dxa"/>
          </w:tcPr>
          <w:p w14:paraId="57B91D1A" w14:textId="77777777" w:rsidR="008F3A14" w:rsidRPr="00181DE6" w:rsidRDefault="008F3A14" w:rsidP="00C80003">
            <w:pPr>
              <w:pStyle w:val="NoSpacing"/>
              <w:ind w:left="0" w:firstLine="0"/>
              <w:jc w:val="center"/>
              <w:rPr>
                <w:b/>
              </w:rPr>
            </w:pPr>
          </w:p>
        </w:tc>
      </w:tr>
      <w:tr w:rsidR="008F3A14" w:rsidRPr="00181DE6" w14:paraId="168C4F3A" w14:textId="77777777" w:rsidTr="00C80003">
        <w:trPr>
          <w:trHeight w:val="307"/>
        </w:trPr>
        <w:tc>
          <w:tcPr>
            <w:tcW w:w="10206" w:type="dxa"/>
          </w:tcPr>
          <w:p w14:paraId="1C58D266" w14:textId="77777777" w:rsidR="008F3A14" w:rsidRPr="00181DE6" w:rsidRDefault="008F3A14" w:rsidP="00C80003">
            <w:pPr>
              <w:pStyle w:val="NoSpacing"/>
              <w:ind w:left="0" w:firstLine="0"/>
              <w:jc w:val="center"/>
              <w:rPr>
                <w:b/>
              </w:rPr>
            </w:pPr>
          </w:p>
        </w:tc>
      </w:tr>
      <w:tr w:rsidR="008F3A14" w:rsidRPr="00181DE6" w14:paraId="596A50F9" w14:textId="77777777" w:rsidTr="00C80003">
        <w:trPr>
          <w:trHeight w:val="307"/>
        </w:trPr>
        <w:tc>
          <w:tcPr>
            <w:tcW w:w="10206" w:type="dxa"/>
          </w:tcPr>
          <w:p w14:paraId="1FC81214" w14:textId="77777777" w:rsidR="008F3A14" w:rsidRPr="00181DE6" w:rsidRDefault="008F3A14" w:rsidP="00C80003">
            <w:pPr>
              <w:pStyle w:val="NoSpacing"/>
              <w:ind w:left="0" w:firstLine="0"/>
              <w:jc w:val="center"/>
              <w:rPr>
                <w:b/>
              </w:rPr>
            </w:pPr>
          </w:p>
        </w:tc>
      </w:tr>
      <w:tr w:rsidR="008F3A14" w:rsidRPr="00181DE6" w14:paraId="4F1C3288" w14:textId="77777777" w:rsidTr="00C80003">
        <w:trPr>
          <w:trHeight w:val="307"/>
        </w:trPr>
        <w:tc>
          <w:tcPr>
            <w:tcW w:w="10206" w:type="dxa"/>
          </w:tcPr>
          <w:p w14:paraId="5EB133C7" w14:textId="77777777" w:rsidR="008F3A14" w:rsidRPr="00181DE6" w:rsidRDefault="008F3A14" w:rsidP="00C80003">
            <w:pPr>
              <w:pStyle w:val="NoSpacing"/>
              <w:ind w:left="0" w:firstLine="0"/>
              <w:jc w:val="center"/>
              <w:rPr>
                <w:b/>
              </w:rPr>
            </w:pPr>
          </w:p>
        </w:tc>
      </w:tr>
      <w:tr w:rsidR="00BE1474" w:rsidRPr="00181DE6" w14:paraId="0A9DFA6C" w14:textId="77777777" w:rsidTr="00C80003">
        <w:trPr>
          <w:trHeight w:val="307"/>
        </w:trPr>
        <w:tc>
          <w:tcPr>
            <w:tcW w:w="10206" w:type="dxa"/>
          </w:tcPr>
          <w:p w14:paraId="66C40FC6" w14:textId="77777777" w:rsidR="00BE1474" w:rsidRPr="00181DE6" w:rsidRDefault="00BE1474" w:rsidP="00C80003">
            <w:pPr>
              <w:pStyle w:val="NoSpacing"/>
              <w:ind w:left="0" w:firstLine="0"/>
              <w:jc w:val="center"/>
              <w:rPr>
                <w:b/>
              </w:rPr>
            </w:pPr>
          </w:p>
        </w:tc>
      </w:tr>
    </w:tbl>
    <w:p w14:paraId="07CB7210" w14:textId="77777777" w:rsidR="00855CF2" w:rsidRDefault="00855CF2" w:rsidP="00C537D2">
      <w:pPr>
        <w:spacing w:after="200" w:line="276" w:lineRule="auto"/>
        <w:ind w:left="0" w:right="425" w:firstLine="0"/>
        <w:jc w:val="both"/>
        <w:rPr>
          <w:b/>
        </w:rPr>
      </w:pPr>
    </w:p>
    <w:p w14:paraId="22E37D72" w14:textId="77777777" w:rsidR="00855CF2" w:rsidRDefault="00855CF2" w:rsidP="00C537D2">
      <w:pPr>
        <w:spacing w:after="200" w:line="276" w:lineRule="auto"/>
        <w:ind w:left="0" w:right="425" w:firstLine="0"/>
        <w:jc w:val="both"/>
        <w:rPr>
          <w:b/>
        </w:rPr>
      </w:pPr>
    </w:p>
    <w:p w14:paraId="0C5049A5" w14:textId="77777777" w:rsidR="00855CF2" w:rsidRDefault="00855CF2" w:rsidP="00C537D2">
      <w:pPr>
        <w:spacing w:after="200" w:line="276" w:lineRule="auto"/>
        <w:ind w:left="0" w:right="425" w:firstLine="0"/>
        <w:jc w:val="both"/>
        <w:rPr>
          <w:b/>
        </w:rPr>
      </w:pPr>
    </w:p>
    <w:p w14:paraId="7F260080" w14:textId="77777777" w:rsidR="00855CF2" w:rsidRDefault="00855CF2" w:rsidP="00C537D2">
      <w:pPr>
        <w:spacing w:after="200" w:line="276" w:lineRule="auto"/>
        <w:ind w:left="0" w:right="425" w:firstLine="0"/>
        <w:jc w:val="both"/>
        <w:rPr>
          <w:b/>
        </w:rPr>
      </w:pPr>
    </w:p>
    <w:p w14:paraId="359035A1" w14:textId="77777777" w:rsidR="00C80003" w:rsidRDefault="00C80003" w:rsidP="00C80003">
      <w:pPr>
        <w:pStyle w:val="Heading5"/>
        <w:ind w:left="0" w:right="283" w:firstLine="0"/>
        <w:jc w:val="both"/>
      </w:pPr>
      <w:r>
        <w:t>Utility Software</w:t>
      </w:r>
    </w:p>
    <w:p w14:paraId="78662213" w14:textId="67EFF5B4" w:rsidR="00C80003" w:rsidRDefault="00C9637F" w:rsidP="00C80003">
      <w:pPr>
        <w:spacing w:after="200" w:line="276" w:lineRule="auto"/>
        <w:ind w:left="0" w:right="708" w:firstLine="0"/>
        <w:jc w:val="both"/>
      </w:pPr>
      <w:r>
        <w:rPr>
          <w:noProof/>
        </w:rPr>
        <w:drawing>
          <wp:anchor distT="0" distB="0" distL="114300" distR="114300" simplePos="0" relativeHeight="251741184" behindDoc="0" locked="0" layoutInCell="1" allowOverlap="1" wp14:anchorId="1F902FE0" wp14:editId="4D2BF21C">
            <wp:simplePos x="0" y="0"/>
            <wp:positionH relativeFrom="column">
              <wp:posOffset>5688965</wp:posOffset>
            </wp:positionH>
            <wp:positionV relativeFrom="paragraph">
              <wp:posOffset>501015</wp:posOffset>
            </wp:positionV>
            <wp:extent cx="733425" cy="532130"/>
            <wp:effectExtent l="0" t="0" r="9525" b="1270"/>
            <wp:wrapNone/>
            <wp:docPr id="5" name="Picture 5" descr="Image result for anti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ti viru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425" cy="532130"/>
                    </a:xfrm>
                    <a:prstGeom prst="rect">
                      <a:avLst/>
                    </a:prstGeom>
                    <a:noFill/>
                    <a:ln>
                      <a:noFill/>
                    </a:ln>
                  </pic:spPr>
                </pic:pic>
              </a:graphicData>
            </a:graphic>
          </wp:anchor>
        </w:drawing>
      </w:r>
      <w:r w:rsidR="00C80003">
        <w:t xml:space="preserve">An OS will usually contain utility software which helps to </w:t>
      </w:r>
      <w:r w:rsidR="00C80003" w:rsidRPr="00C12392">
        <w:rPr>
          <w:b/>
        </w:rPr>
        <w:t>maintain</w:t>
      </w:r>
      <w:r w:rsidR="00C80003">
        <w:t xml:space="preserve"> a computer. They can be used to </w:t>
      </w:r>
      <w:r w:rsidR="00C80003" w:rsidRPr="00C12392">
        <w:rPr>
          <w:b/>
        </w:rPr>
        <w:t>configure</w:t>
      </w:r>
      <w:r w:rsidR="00C80003">
        <w:t xml:space="preserve"> the system, analyse how it is working and optimise it to improve its efficiency. Some examples are </w:t>
      </w:r>
      <w:r w:rsidR="00C80003" w:rsidRPr="00C80003">
        <w:rPr>
          <w:b/>
        </w:rPr>
        <w:t>security programs</w:t>
      </w:r>
      <w:r w:rsidR="00C80003">
        <w:t xml:space="preserve"> such as:</w:t>
      </w:r>
    </w:p>
    <w:p w14:paraId="013622C6" w14:textId="639E99D4" w:rsidR="00C80003" w:rsidRDefault="00C9637F" w:rsidP="00C80003">
      <w:pPr>
        <w:spacing w:before="240" w:after="200" w:line="276" w:lineRule="auto"/>
        <w:ind w:left="0" w:right="425" w:firstLine="0"/>
        <w:jc w:val="both"/>
        <w:rPr>
          <w:noProof/>
        </w:rPr>
      </w:pPr>
      <w:r>
        <w:rPr>
          <w:noProof/>
        </w:rPr>
        <w:drawing>
          <wp:anchor distT="0" distB="0" distL="114300" distR="114300" simplePos="0" relativeHeight="251742208" behindDoc="0" locked="0" layoutInCell="1" allowOverlap="1" wp14:anchorId="2009C49E" wp14:editId="1B7B24ED">
            <wp:simplePos x="0" y="0"/>
            <wp:positionH relativeFrom="column">
              <wp:posOffset>5812790</wp:posOffset>
            </wp:positionH>
            <wp:positionV relativeFrom="paragraph">
              <wp:posOffset>1324610</wp:posOffset>
            </wp:positionV>
            <wp:extent cx="565785" cy="495300"/>
            <wp:effectExtent l="0" t="0" r="5715" b="0"/>
            <wp:wrapNone/>
            <wp:docPr id="166499" name="Picture 166499" descr="Image result for en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ncryp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78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003">
        <w:rPr>
          <w:b/>
          <w:noProof/>
        </w:rPr>
        <w:t>Anti-Virus Software</w:t>
      </w:r>
      <w:r w:rsidRPr="00C9637F">
        <w:rPr>
          <w:noProof/>
        </w:rPr>
        <w:t xml:space="preserve"> </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C80003" w:rsidRPr="00181DE6" w14:paraId="0D4F4FC9" w14:textId="77777777" w:rsidTr="00C80003">
        <w:trPr>
          <w:trHeight w:val="307"/>
        </w:trPr>
        <w:tc>
          <w:tcPr>
            <w:tcW w:w="10206" w:type="dxa"/>
          </w:tcPr>
          <w:p w14:paraId="14E0C0C0" w14:textId="77777777" w:rsidR="00C80003" w:rsidRPr="00181DE6" w:rsidRDefault="00C80003" w:rsidP="00C80003">
            <w:pPr>
              <w:pStyle w:val="NoSpacing"/>
              <w:ind w:left="0" w:firstLine="0"/>
              <w:jc w:val="center"/>
              <w:rPr>
                <w:b/>
              </w:rPr>
            </w:pPr>
            <w:r>
              <w:rPr>
                <w:noProof/>
              </w:rPr>
              <w:t xml:space="preserve"> </w:t>
            </w:r>
          </w:p>
        </w:tc>
      </w:tr>
      <w:tr w:rsidR="00C80003" w:rsidRPr="00181DE6" w14:paraId="45120AA7" w14:textId="77777777" w:rsidTr="00C80003">
        <w:trPr>
          <w:trHeight w:val="307"/>
        </w:trPr>
        <w:tc>
          <w:tcPr>
            <w:tcW w:w="10206" w:type="dxa"/>
          </w:tcPr>
          <w:p w14:paraId="36B47C51" w14:textId="77777777" w:rsidR="00C80003" w:rsidRPr="00181DE6" w:rsidRDefault="00C80003" w:rsidP="00C80003">
            <w:pPr>
              <w:pStyle w:val="NoSpacing"/>
              <w:ind w:left="0" w:firstLine="0"/>
              <w:jc w:val="center"/>
              <w:rPr>
                <w:b/>
              </w:rPr>
            </w:pPr>
          </w:p>
        </w:tc>
      </w:tr>
      <w:tr w:rsidR="00C80003" w:rsidRPr="00181DE6" w14:paraId="17A63E4F" w14:textId="77777777" w:rsidTr="00C80003">
        <w:trPr>
          <w:trHeight w:val="307"/>
        </w:trPr>
        <w:tc>
          <w:tcPr>
            <w:tcW w:w="10206" w:type="dxa"/>
          </w:tcPr>
          <w:p w14:paraId="602F74F1" w14:textId="77777777" w:rsidR="00C80003" w:rsidRPr="00181DE6" w:rsidRDefault="00C80003" w:rsidP="00C80003">
            <w:pPr>
              <w:pStyle w:val="NoSpacing"/>
              <w:ind w:left="0" w:firstLine="0"/>
              <w:jc w:val="center"/>
              <w:rPr>
                <w:b/>
              </w:rPr>
            </w:pPr>
          </w:p>
        </w:tc>
      </w:tr>
      <w:tr w:rsidR="00C80003" w:rsidRPr="00181DE6" w14:paraId="2941A371" w14:textId="77777777" w:rsidTr="00C80003">
        <w:trPr>
          <w:trHeight w:val="307"/>
        </w:trPr>
        <w:tc>
          <w:tcPr>
            <w:tcW w:w="10206" w:type="dxa"/>
          </w:tcPr>
          <w:p w14:paraId="5FB120BC" w14:textId="77777777" w:rsidR="00C80003" w:rsidRPr="00181DE6" w:rsidRDefault="00C80003" w:rsidP="00C80003">
            <w:pPr>
              <w:pStyle w:val="NoSpacing"/>
              <w:ind w:left="0" w:firstLine="0"/>
              <w:jc w:val="center"/>
              <w:rPr>
                <w:b/>
              </w:rPr>
            </w:pPr>
          </w:p>
        </w:tc>
      </w:tr>
      <w:tr w:rsidR="00C12392" w:rsidRPr="00181DE6" w14:paraId="533DF14A" w14:textId="77777777" w:rsidTr="00C80003">
        <w:trPr>
          <w:trHeight w:val="307"/>
        </w:trPr>
        <w:tc>
          <w:tcPr>
            <w:tcW w:w="10206" w:type="dxa"/>
          </w:tcPr>
          <w:p w14:paraId="5627E30B" w14:textId="77777777" w:rsidR="00C12392" w:rsidRPr="00181DE6" w:rsidRDefault="00C12392" w:rsidP="00C80003">
            <w:pPr>
              <w:pStyle w:val="NoSpacing"/>
              <w:ind w:left="0" w:firstLine="0"/>
              <w:jc w:val="center"/>
              <w:rPr>
                <w:b/>
              </w:rPr>
            </w:pPr>
          </w:p>
        </w:tc>
      </w:tr>
    </w:tbl>
    <w:p w14:paraId="0A5E8AFD" w14:textId="0D511721" w:rsidR="00ED636D" w:rsidRDefault="00C9637F" w:rsidP="00ED636D">
      <w:pPr>
        <w:spacing w:before="240" w:after="200" w:line="276" w:lineRule="auto"/>
        <w:ind w:left="0" w:right="425" w:firstLine="0"/>
        <w:jc w:val="both"/>
        <w:rPr>
          <w:noProof/>
        </w:rPr>
      </w:pPr>
      <w:r>
        <w:rPr>
          <w:noProof/>
        </w:rPr>
        <w:drawing>
          <wp:anchor distT="0" distB="0" distL="114300" distR="114300" simplePos="0" relativeHeight="251743232" behindDoc="0" locked="0" layoutInCell="1" allowOverlap="1" wp14:anchorId="32A6CA7C" wp14:editId="1D28FC64">
            <wp:simplePos x="0" y="0"/>
            <wp:positionH relativeFrom="column">
              <wp:posOffset>5507990</wp:posOffset>
            </wp:positionH>
            <wp:positionV relativeFrom="paragraph">
              <wp:posOffset>1435100</wp:posOffset>
            </wp:positionV>
            <wp:extent cx="923925" cy="574675"/>
            <wp:effectExtent l="0" t="0" r="9525" b="0"/>
            <wp:wrapNone/>
            <wp:docPr id="166500" name="Picture 166500" descr="Image result for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irewal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3925" cy="574675"/>
                    </a:xfrm>
                    <a:prstGeom prst="rect">
                      <a:avLst/>
                    </a:prstGeom>
                    <a:noFill/>
                    <a:ln>
                      <a:noFill/>
                    </a:ln>
                  </pic:spPr>
                </pic:pic>
              </a:graphicData>
            </a:graphic>
          </wp:anchor>
        </w:drawing>
      </w:r>
      <w:r w:rsidR="00ED636D">
        <w:rPr>
          <w:b/>
          <w:noProof/>
        </w:rPr>
        <w:t>Encryption</w:t>
      </w:r>
      <w:r w:rsidRPr="00C9637F">
        <w:t xml:space="preserve"> </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ED636D" w:rsidRPr="00181DE6" w14:paraId="658D0EC6" w14:textId="77777777" w:rsidTr="004403B8">
        <w:trPr>
          <w:trHeight w:val="307"/>
        </w:trPr>
        <w:tc>
          <w:tcPr>
            <w:tcW w:w="10206" w:type="dxa"/>
          </w:tcPr>
          <w:p w14:paraId="6806BCFC" w14:textId="77777777" w:rsidR="00ED636D" w:rsidRPr="00181DE6" w:rsidRDefault="00ED636D" w:rsidP="004403B8">
            <w:pPr>
              <w:pStyle w:val="NoSpacing"/>
              <w:ind w:left="0" w:firstLine="0"/>
              <w:jc w:val="center"/>
              <w:rPr>
                <w:b/>
              </w:rPr>
            </w:pPr>
            <w:r>
              <w:rPr>
                <w:noProof/>
              </w:rPr>
              <w:t xml:space="preserve"> </w:t>
            </w:r>
          </w:p>
        </w:tc>
      </w:tr>
      <w:tr w:rsidR="00ED636D" w:rsidRPr="00181DE6" w14:paraId="1CE34A0C" w14:textId="77777777" w:rsidTr="004403B8">
        <w:trPr>
          <w:trHeight w:val="307"/>
        </w:trPr>
        <w:tc>
          <w:tcPr>
            <w:tcW w:w="10206" w:type="dxa"/>
          </w:tcPr>
          <w:p w14:paraId="6F7CAC1A" w14:textId="77777777" w:rsidR="00ED636D" w:rsidRPr="00181DE6" w:rsidRDefault="00ED636D" w:rsidP="004403B8">
            <w:pPr>
              <w:pStyle w:val="NoSpacing"/>
              <w:ind w:left="0" w:firstLine="0"/>
              <w:jc w:val="center"/>
              <w:rPr>
                <w:b/>
              </w:rPr>
            </w:pPr>
          </w:p>
        </w:tc>
      </w:tr>
      <w:tr w:rsidR="00ED636D" w:rsidRPr="00181DE6" w14:paraId="4BA97AA7" w14:textId="77777777" w:rsidTr="004403B8">
        <w:trPr>
          <w:trHeight w:val="307"/>
        </w:trPr>
        <w:tc>
          <w:tcPr>
            <w:tcW w:w="10206" w:type="dxa"/>
          </w:tcPr>
          <w:p w14:paraId="569C77B7" w14:textId="77777777" w:rsidR="00ED636D" w:rsidRPr="00181DE6" w:rsidRDefault="00ED636D" w:rsidP="004403B8">
            <w:pPr>
              <w:pStyle w:val="NoSpacing"/>
              <w:ind w:left="0" w:firstLine="0"/>
              <w:jc w:val="center"/>
              <w:rPr>
                <w:b/>
              </w:rPr>
            </w:pPr>
          </w:p>
        </w:tc>
      </w:tr>
      <w:tr w:rsidR="00ED636D" w:rsidRPr="00181DE6" w14:paraId="2217CFFD" w14:textId="77777777" w:rsidTr="004403B8">
        <w:trPr>
          <w:trHeight w:val="307"/>
        </w:trPr>
        <w:tc>
          <w:tcPr>
            <w:tcW w:w="10206" w:type="dxa"/>
          </w:tcPr>
          <w:p w14:paraId="3FD323F9" w14:textId="77777777" w:rsidR="00ED636D" w:rsidRPr="00181DE6" w:rsidRDefault="00ED636D" w:rsidP="004403B8">
            <w:pPr>
              <w:pStyle w:val="NoSpacing"/>
              <w:ind w:left="0" w:firstLine="0"/>
              <w:jc w:val="center"/>
              <w:rPr>
                <w:b/>
              </w:rPr>
            </w:pPr>
          </w:p>
        </w:tc>
      </w:tr>
      <w:tr w:rsidR="00ED636D" w:rsidRPr="00181DE6" w14:paraId="4E1400CD" w14:textId="77777777" w:rsidTr="004403B8">
        <w:trPr>
          <w:trHeight w:val="307"/>
        </w:trPr>
        <w:tc>
          <w:tcPr>
            <w:tcW w:w="10206" w:type="dxa"/>
          </w:tcPr>
          <w:p w14:paraId="0692F029" w14:textId="77777777" w:rsidR="00ED636D" w:rsidRPr="00181DE6" w:rsidRDefault="00ED636D" w:rsidP="004403B8">
            <w:pPr>
              <w:pStyle w:val="NoSpacing"/>
              <w:ind w:left="0" w:firstLine="0"/>
              <w:jc w:val="center"/>
              <w:rPr>
                <w:b/>
              </w:rPr>
            </w:pPr>
          </w:p>
        </w:tc>
      </w:tr>
    </w:tbl>
    <w:p w14:paraId="706FA33E" w14:textId="7210E5E9" w:rsidR="00C80003" w:rsidRDefault="00ED636D" w:rsidP="00C80003">
      <w:pPr>
        <w:spacing w:before="240" w:after="200" w:line="276" w:lineRule="auto"/>
        <w:ind w:left="0" w:right="425" w:firstLine="0"/>
        <w:jc w:val="both"/>
        <w:rPr>
          <w:noProof/>
        </w:rPr>
      </w:pPr>
      <w:r>
        <w:rPr>
          <w:b/>
          <w:noProof/>
        </w:rPr>
        <w:t>F</w:t>
      </w:r>
      <w:r w:rsidR="00C80003">
        <w:rPr>
          <w:b/>
          <w:noProof/>
        </w:rPr>
        <w:t>irewalls</w:t>
      </w:r>
      <w:r w:rsidR="00C9637F" w:rsidRPr="00C9637F">
        <w:rPr>
          <w:noProof/>
        </w:rPr>
        <w:t xml:space="preserve"> </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C80003" w:rsidRPr="00181DE6" w14:paraId="104CF8FB" w14:textId="77777777" w:rsidTr="00C80003">
        <w:trPr>
          <w:trHeight w:val="307"/>
        </w:trPr>
        <w:tc>
          <w:tcPr>
            <w:tcW w:w="10206" w:type="dxa"/>
          </w:tcPr>
          <w:p w14:paraId="05D67B83" w14:textId="77777777" w:rsidR="00C80003" w:rsidRPr="00181DE6" w:rsidRDefault="00C80003" w:rsidP="00C80003">
            <w:pPr>
              <w:pStyle w:val="NoSpacing"/>
              <w:ind w:left="0" w:firstLine="0"/>
              <w:jc w:val="center"/>
              <w:rPr>
                <w:b/>
              </w:rPr>
            </w:pPr>
            <w:r>
              <w:rPr>
                <w:noProof/>
              </w:rPr>
              <w:t xml:space="preserve"> </w:t>
            </w:r>
          </w:p>
        </w:tc>
      </w:tr>
      <w:tr w:rsidR="00C80003" w:rsidRPr="00181DE6" w14:paraId="1B471368" w14:textId="77777777" w:rsidTr="00C80003">
        <w:trPr>
          <w:trHeight w:val="307"/>
        </w:trPr>
        <w:tc>
          <w:tcPr>
            <w:tcW w:w="10206" w:type="dxa"/>
          </w:tcPr>
          <w:p w14:paraId="73F864FC" w14:textId="77777777" w:rsidR="00C80003" w:rsidRPr="00181DE6" w:rsidRDefault="00C80003" w:rsidP="00C80003">
            <w:pPr>
              <w:pStyle w:val="NoSpacing"/>
              <w:ind w:left="0" w:firstLine="0"/>
              <w:jc w:val="center"/>
              <w:rPr>
                <w:b/>
              </w:rPr>
            </w:pPr>
          </w:p>
        </w:tc>
      </w:tr>
      <w:tr w:rsidR="00C80003" w:rsidRPr="00181DE6" w14:paraId="397DD4D6" w14:textId="77777777" w:rsidTr="00C80003">
        <w:trPr>
          <w:trHeight w:val="307"/>
        </w:trPr>
        <w:tc>
          <w:tcPr>
            <w:tcW w:w="10206" w:type="dxa"/>
          </w:tcPr>
          <w:p w14:paraId="10C03A00" w14:textId="77777777" w:rsidR="00C80003" w:rsidRPr="00181DE6" w:rsidRDefault="00C80003" w:rsidP="00C80003">
            <w:pPr>
              <w:pStyle w:val="NoSpacing"/>
              <w:ind w:left="0" w:firstLine="0"/>
              <w:jc w:val="center"/>
              <w:rPr>
                <w:b/>
              </w:rPr>
            </w:pPr>
          </w:p>
        </w:tc>
      </w:tr>
      <w:tr w:rsidR="00C80003" w:rsidRPr="00181DE6" w14:paraId="5AC8773F" w14:textId="77777777" w:rsidTr="00C80003">
        <w:trPr>
          <w:trHeight w:val="307"/>
        </w:trPr>
        <w:tc>
          <w:tcPr>
            <w:tcW w:w="10206" w:type="dxa"/>
          </w:tcPr>
          <w:p w14:paraId="2B5AF07B" w14:textId="77777777" w:rsidR="00C80003" w:rsidRPr="00181DE6" w:rsidRDefault="00C80003" w:rsidP="00C80003">
            <w:pPr>
              <w:pStyle w:val="NoSpacing"/>
              <w:ind w:left="0" w:firstLine="0"/>
              <w:jc w:val="center"/>
              <w:rPr>
                <w:b/>
              </w:rPr>
            </w:pPr>
          </w:p>
        </w:tc>
      </w:tr>
      <w:tr w:rsidR="00C12392" w:rsidRPr="00181DE6" w14:paraId="558313F1" w14:textId="77777777" w:rsidTr="00C80003">
        <w:trPr>
          <w:trHeight w:val="307"/>
        </w:trPr>
        <w:tc>
          <w:tcPr>
            <w:tcW w:w="10206" w:type="dxa"/>
          </w:tcPr>
          <w:p w14:paraId="5793A08D" w14:textId="77777777" w:rsidR="00C12392" w:rsidRPr="00181DE6" w:rsidRDefault="00C12392" w:rsidP="00C80003">
            <w:pPr>
              <w:pStyle w:val="NoSpacing"/>
              <w:ind w:left="0" w:firstLine="0"/>
              <w:jc w:val="center"/>
              <w:rPr>
                <w:b/>
              </w:rPr>
            </w:pPr>
          </w:p>
        </w:tc>
      </w:tr>
    </w:tbl>
    <w:p w14:paraId="20A0F2C6" w14:textId="50354CC4" w:rsidR="00855CF2" w:rsidRDefault="00C9637F" w:rsidP="00C80003">
      <w:pPr>
        <w:spacing w:after="200" w:line="276" w:lineRule="auto"/>
        <w:ind w:left="0" w:right="708" w:firstLine="0"/>
        <w:jc w:val="both"/>
      </w:pPr>
      <w:r>
        <w:rPr>
          <w:noProof/>
        </w:rPr>
        <w:drawing>
          <wp:anchor distT="0" distB="0" distL="114300" distR="114300" simplePos="0" relativeHeight="251744256" behindDoc="0" locked="0" layoutInCell="1" allowOverlap="1" wp14:anchorId="29667484" wp14:editId="0A9F7CC7">
            <wp:simplePos x="0" y="0"/>
            <wp:positionH relativeFrom="column">
              <wp:posOffset>5557083</wp:posOffset>
            </wp:positionH>
            <wp:positionV relativeFrom="paragraph">
              <wp:posOffset>69215</wp:posOffset>
            </wp:positionV>
            <wp:extent cx="875030" cy="591954"/>
            <wp:effectExtent l="0" t="0" r="1270" b="0"/>
            <wp:wrapNone/>
            <wp:docPr id="166501" name="Picture 166501" descr="Image result for system cleanup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ystem cleanup tool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5030" cy="591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003">
        <w:t>Other utility software maybe used for system optimisation such as:</w:t>
      </w:r>
    </w:p>
    <w:p w14:paraId="598E50D2" w14:textId="010CD68A" w:rsidR="00C80003" w:rsidRDefault="00C9637F" w:rsidP="00C80003">
      <w:pPr>
        <w:spacing w:before="240" w:after="200" w:line="276" w:lineRule="auto"/>
        <w:ind w:left="0" w:right="425" w:firstLine="0"/>
        <w:jc w:val="both"/>
        <w:rPr>
          <w:noProof/>
        </w:rPr>
      </w:pPr>
      <w:r>
        <w:rPr>
          <w:noProof/>
        </w:rPr>
        <w:drawing>
          <wp:anchor distT="0" distB="0" distL="114300" distR="114300" simplePos="0" relativeHeight="251745280" behindDoc="0" locked="0" layoutInCell="1" allowOverlap="1" wp14:anchorId="718ADA51" wp14:editId="7D272C9C">
            <wp:simplePos x="0" y="0"/>
            <wp:positionH relativeFrom="column">
              <wp:posOffset>5802630</wp:posOffset>
            </wp:positionH>
            <wp:positionV relativeFrom="paragraph">
              <wp:posOffset>1271270</wp:posOffset>
            </wp:positionV>
            <wp:extent cx="542925" cy="542925"/>
            <wp:effectExtent l="0" t="0" r="9525" b="9525"/>
            <wp:wrapNone/>
            <wp:docPr id="166502" name="Picture 166502" descr="Image result for file co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ile compress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003">
        <w:rPr>
          <w:b/>
          <w:noProof/>
        </w:rPr>
        <w:t>System clean</w:t>
      </w:r>
      <w:r w:rsidR="00C12392">
        <w:rPr>
          <w:b/>
          <w:noProof/>
        </w:rPr>
        <w:t>-</w:t>
      </w:r>
      <w:r w:rsidR="00C80003">
        <w:rPr>
          <w:b/>
          <w:noProof/>
        </w:rPr>
        <w:t>up tools</w:t>
      </w:r>
      <w:r w:rsidRPr="00C9637F">
        <w:rPr>
          <w:noProof/>
        </w:rPr>
        <w:t xml:space="preserve"> </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C80003" w:rsidRPr="00181DE6" w14:paraId="2490EAB5" w14:textId="77777777" w:rsidTr="00C80003">
        <w:trPr>
          <w:trHeight w:val="307"/>
        </w:trPr>
        <w:tc>
          <w:tcPr>
            <w:tcW w:w="10206" w:type="dxa"/>
          </w:tcPr>
          <w:p w14:paraId="43BF7FA6" w14:textId="77777777" w:rsidR="00C80003" w:rsidRPr="00181DE6" w:rsidRDefault="00C80003" w:rsidP="00C80003">
            <w:pPr>
              <w:pStyle w:val="NoSpacing"/>
              <w:ind w:left="0" w:firstLine="0"/>
              <w:jc w:val="center"/>
              <w:rPr>
                <w:b/>
              </w:rPr>
            </w:pPr>
            <w:r>
              <w:rPr>
                <w:noProof/>
              </w:rPr>
              <w:t xml:space="preserve"> </w:t>
            </w:r>
          </w:p>
        </w:tc>
      </w:tr>
      <w:tr w:rsidR="00C80003" w:rsidRPr="00181DE6" w14:paraId="2E3A5E23" w14:textId="77777777" w:rsidTr="00C80003">
        <w:trPr>
          <w:trHeight w:val="307"/>
        </w:trPr>
        <w:tc>
          <w:tcPr>
            <w:tcW w:w="10206" w:type="dxa"/>
          </w:tcPr>
          <w:p w14:paraId="6688EEB4" w14:textId="77777777" w:rsidR="00C80003" w:rsidRPr="00181DE6" w:rsidRDefault="00C80003" w:rsidP="00C80003">
            <w:pPr>
              <w:pStyle w:val="NoSpacing"/>
              <w:ind w:left="0" w:firstLine="0"/>
              <w:jc w:val="center"/>
              <w:rPr>
                <w:b/>
              </w:rPr>
            </w:pPr>
          </w:p>
        </w:tc>
      </w:tr>
      <w:tr w:rsidR="00C80003" w:rsidRPr="00181DE6" w14:paraId="226B02B2" w14:textId="77777777" w:rsidTr="00C80003">
        <w:trPr>
          <w:trHeight w:val="307"/>
        </w:trPr>
        <w:tc>
          <w:tcPr>
            <w:tcW w:w="10206" w:type="dxa"/>
          </w:tcPr>
          <w:p w14:paraId="103A2A07" w14:textId="77777777" w:rsidR="00C80003" w:rsidRPr="00181DE6" w:rsidRDefault="00C80003" w:rsidP="00C80003">
            <w:pPr>
              <w:pStyle w:val="NoSpacing"/>
              <w:ind w:left="0" w:firstLine="0"/>
              <w:jc w:val="center"/>
              <w:rPr>
                <w:b/>
              </w:rPr>
            </w:pPr>
          </w:p>
        </w:tc>
      </w:tr>
      <w:tr w:rsidR="00C80003" w:rsidRPr="00181DE6" w14:paraId="578B8CD1" w14:textId="77777777" w:rsidTr="00C80003">
        <w:trPr>
          <w:trHeight w:val="307"/>
        </w:trPr>
        <w:tc>
          <w:tcPr>
            <w:tcW w:w="10206" w:type="dxa"/>
          </w:tcPr>
          <w:p w14:paraId="7E532A52" w14:textId="77777777" w:rsidR="00C80003" w:rsidRPr="00181DE6" w:rsidRDefault="00C80003" w:rsidP="00C80003">
            <w:pPr>
              <w:pStyle w:val="NoSpacing"/>
              <w:ind w:left="0" w:firstLine="0"/>
              <w:jc w:val="center"/>
              <w:rPr>
                <w:b/>
              </w:rPr>
            </w:pPr>
          </w:p>
        </w:tc>
      </w:tr>
      <w:tr w:rsidR="00CA27EF" w:rsidRPr="00181DE6" w14:paraId="5373BF24" w14:textId="77777777" w:rsidTr="00C80003">
        <w:trPr>
          <w:trHeight w:val="307"/>
        </w:trPr>
        <w:tc>
          <w:tcPr>
            <w:tcW w:w="10206" w:type="dxa"/>
          </w:tcPr>
          <w:p w14:paraId="05F642F7" w14:textId="77777777" w:rsidR="00CA27EF" w:rsidRPr="00181DE6" w:rsidRDefault="00CA27EF" w:rsidP="00C80003">
            <w:pPr>
              <w:pStyle w:val="NoSpacing"/>
              <w:ind w:left="0" w:firstLine="0"/>
              <w:jc w:val="center"/>
              <w:rPr>
                <w:b/>
              </w:rPr>
            </w:pPr>
          </w:p>
        </w:tc>
      </w:tr>
    </w:tbl>
    <w:p w14:paraId="1FA5FFAD" w14:textId="073B17CD" w:rsidR="00C80003" w:rsidRDefault="00C12392" w:rsidP="00C80003">
      <w:pPr>
        <w:spacing w:before="240" w:after="200" w:line="276" w:lineRule="auto"/>
        <w:ind w:left="0" w:right="425" w:firstLine="0"/>
        <w:jc w:val="both"/>
        <w:rPr>
          <w:noProof/>
        </w:rPr>
      </w:pPr>
      <w:r>
        <w:rPr>
          <w:b/>
          <w:noProof/>
        </w:rPr>
        <w:t>File Compression</w:t>
      </w:r>
      <w:r w:rsidR="00C9637F" w:rsidRPr="00C9637F">
        <w:t xml:space="preserve"> </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C80003" w:rsidRPr="00181DE6" w14:paraId="5C73AD92" w14:textId="77777777" w:rsidTr="00C80003">
        <w:trPr>
          <w:trHeight w:val="307"/>
        </w:trPr>
        <w:tc>
          <w:tcPr>
            <w:tcW w:w="10206" w:type="dxa"/>
          </w:tcPr>
          <w:p w14:paraId="3E4E49D8" w14:textId="77777777" w:rsidR="00C80003" w:rsidRPr="00181DE6" w:rsidRDefault="00C80003" w:rsidP="00C80003">
            <w:pPr>
              <w:pStyle w:val="NoSpacing"/>
              <w:ind w:left="0" w:firstLine="0"/>
              <w:jc w:val="center"/>
              <w:rPr>
                <w:b/>
              </w:rPr>
            </w:pPr>
            <w:r>
              <w:rPr>
                <w:noProof/>
              </w:rPr>
              <w:t xml:space="preserve"> </w:t>
            </w:r>
          </w:p>
        </w:tc>
      </w:tr>
      <w:tr w:rsidR="00C80003" w:rsidRPr="00181DE6" w14:paraId="32A5A5DD" w14:textId="77777777" w:rsidTr="00C80003">
        <w:trPr>
          <w:trHeight w:val="307"/>
        </w:trPr>
        <w:tc>
          <w:tcPr>
            <w:tcW w:w="10206" w:type="dxa"/>
          </w:tcPr>
          <w:p w14:paraId="5CD6AC87" w14:textId="77777777" w:rsidR="00C80003" w:rsidRPr="00181DE6" w:rsidRDefault="00C80003" w:rsidP="00C80003">
            <w:pPr>
              <w:pStyle w:val="NoSpacing"/>
              <w:ind w:left="0" w:firstLine="0"/>
              <w:jc w:val="center"/>
              <w:rPr>
                <w:b/>
              </w:rPr>
            </w:pPr>
          </w:p>
        </w:tc>
      </w:tr>
      <w:tr w:rsidR="00C80003" w:rsidRPr="00181DE6" w14:paraId="756BF9B4" w14:textId="77777777" w:rsidTr="00C80003">
        <w:trPr>
          <w:trHeight w:val="307"/>
        </w:trPr>
        <w:tc>
          <w:tcPr>
            <w:tcW w:w="10206" w:type="dxa"/>
          </w:tcPr>
          <w:p w14:paraId="17D8DB91" w14:textId="77777777" w:rsidR="00C80003" w:rsidRPr="00181DE6" w:rsidRDefault="00C80003" w:rsidP="00C80003">
            <w:pPr>
              <w:pStyle w:val="NoSpacing"/>
              <w:ind w:left="0" w:firstLine="0"/>
              <w:jc w:val="center"/>
              <w:rPr>
                <w:b/>
              </w:rPr>
            </w:pPr>
          </w:p>
        </w:tc>
      </w:tr>
      <w:tr w:rsidR="00C80003" w:rsidRPr="00181DE6" w14:paraId="13F61487" w14:textId="77777777" w:rsidTr="00C80003">
        <w:trPr>
          <w:trHeight w:val="307"/>
        </w:trPr>
        <w:tc>
          <w:tcPr>
            <w:tcW w:w="10206" w:type="dxa"/>
          </w:tcPr>
          <w:p w14:paraId="4A5758CA" w14:textId="77777777" w:rsidR="00C80003" w:rsidRPr="00181DE6" w:rsidRDefault="00C80003" w:rsidP="00C80003">
            <w:pPr>
              <w:pStyle w:val="NoSpacing"/>
              <w:ind w:left="0" w:firstLine="0"/>
              <w:jc w:val="center"/>
              <w:rPr>
                <w:b/>
              </w:rPr>
            </w:pPr>
          </w:p>
        </w:tc>
      </w:tr>
      <w:tr w:rsidR="00CA27EF" w:rsidRPr="00181DE6" w14:paraId="684C3825" w14:textId="77777777" w:rsidTr="00C80003">
        <w:trPr>
          <w:trHeight w:val="307"/>
        </w:trPr>
        <w:tc>
          <w:tcPr>
            <w:tcW w:w="10206" w:type="dxa"/>
          </w:tcPr>
          <w:p w14:paraId="42DB0B45" w14:textId="77777777" w:rsidR="00CA27EF" w:rsidRPr="00181DE6" w:rsidRDefault="00CA27EF" w:rsidP="00C80003">
            <w:pPr>
              <w:pStyle w:val="NoSpacing"/>
              <w:ind w:left="0" w:firstLine="0"/>
              <w:jc w:val="center"/>
              <w:rPr>
                <w:b/>
              </w:rPr>
            </w:pPr>
          </w:p>
        </w:tc>
      </w:tr>
      <w:tr w:rsidR="00CA27EF" w:rsidRPr="00181DE6" w14:paraId="2C19E170" w14:textId="77777777" w:rsidTr="00C80003">
        <w:trPr>
          <w:trHeight w:val="307"/>
        </w:trPr>
        <w:tc>
          <w:tcPr>
            <w:tcW w:w="10206" w:type="dxa"/>
          </w:tcPr>
          <w:p w14:paraId="215DF201" w14:textId="77777777" w:rsidR="00CA27EF" w:rsidRPr="00181DE6" w:rsidRDefault="00CA27EF" w:rsidP="00C80003">
            <w:pPr>
              <w:pStyle w:val="NoSpacing"/>
              <w:ind w:left="0" w:firstLine="0"/>
              <w:jc w:val="center"/>
              <w:rPr>
                <w:b/>
              </w:rPr>
            </w:pPr>
          </w:p>
        </w:tc>
      </w:tr>
      <w:tr w:rsidR="00CA27EF" w:rsidRPr="00181DE6" w14:paraId="68A2C6E4" w14:textId="77777777" w:rsidTr="00C80003">
        <w:trPr>
          <w:trHeight w:val="307"/>
        </w:trPr>
        <w:tc>
          <w:tcPr>
            <w:tcW w:w="10206" w:type="dxa"/>
          </w:tcPr>
          <w:p w14:paraId="72B36E7E" w14:textId="77777777" w:rsidR="00CA27EF" w:rsidRPr="00181DE6" w:rsidRDefault="00CA27EF" w:rsidP="00C80003">
            <w:pPr>
              <w:pStyle w:val="NoSpacing"/>
              <w:ind w:left="0" w:firstLine="0"/>
              <w:jc w:val="center"/>
              <w:rPr>
                <w:b/>
              </w:rPr>
            </w:pPr>
          </w:p>
        </w:tc>
      </w:tr>
    </w:tbl>
    <w:p w14:paraId="42C4F60D" w14:textId="77777777" w:rsidR="000462B5" w:rsidRDefault="000462B5" w:rsidP="00C537D2">
      <w:pPr>
        <w:spacing w:after="200" w:line="276" w:lineRule="auto"/>
        <w:ind w:left="0" w:right="425" w:firstLine="0"/>
        <w:jc w:val="both"/>
        <w:rPr>
          <w:b/>
        </w:rPr>
      </w:pPr>
    </w:p>
    <w:p w14:paraId="1D965ADA" w14:textId="125E3286" w:rsidR="00855CF2" w:rsidRDefault="00624EC0" w:rsidP="00C537D2">
      <w:pPr>
        <w:spacing w:after="200" w:line="276" w:lineRule="auto"/>
        <w:ind w:left="0" w:right="425" w:firstLine="0"/>
        <w:jc w:val="both"/>
        <w:rPr>
          <w:b/>
        </w:rPr>
      </w:pPr>
      <w:r>
        <w:rPr>
          <w:b/>
        </w:rPr>
        <w:lastRenderedPageBreak/>
        <w:t>Defragmentation</w:t>
      </w:r>
    </w:p>
    <w:p w14:paraId="56556915" w14:textId="73D29900" w:rsidR="00610102" w:rsidRPr="00624EC0" w:rsidRDefault="00624EC0" w:rsidP="00C537D2">
      <w:pPr>
        <w:spacing w:after="200" w:line="276" w:lineRule="auto"/>
        <w:ind w:left="0" w:right="425" w:firstLine="0"/>
        <w:jc w:val="both"/>
      </w:pPr>
      <w:r w:rsidRPr="00624EC0">
        <w:t xml:space="preserve">When you add files and programs to a new computer it can often </w:t>
      </w:r>
      <w:r w:rsidRPr="006D1266">
        <w:t>slow down</w:t>
      </w:r>
      <w:r w:rsidRPr="00624EC0">
        <w:t>. This is often due to the way some O</w:t>
      </w:r>
      <w:r>
        <w:t xml:space="preserve">perating </w:t>
      </w:r>
      <w:r w:rsidRPr="00624EC0">
        <w:t>S</w:t>
      </w:r>
      <w:r>
        <w:t>ystems</w:t>
      </w:r>
      <w:r w:rsidRPr="00624EC0">
        <w:t xml:space="preserve"> save files. Each </w:t>
      </w:r>
      <w:r w:rsidRPr="006D1266">
        <w:rPr>
          <w:b/>
        </w:rPr>
        <w:t>sector</w:t>
      </w:r>
      <w:r w:rsidRPr="00624EC0">
        <w:t xml:space="preserve"> on the hard disc can hold files of a certain size. If a file is bigger than one sector it may take up </w:t>
      </w:r>
      <w:r>
        <w:t>more than one</w:t>
      </w:r>
      <w:r w:rsidRPr="00624EC0">
        <w:t>. Sometimes whe</w:t>
      </w:r>
      <w:r w:rsidR="006D1266">
        <w:t xml:space="preserve">n the OS saves a file, space in a </w:t>
      </w:r>
      <w:r w:rsidR="006D1266" w:rsidRPr="00624EC0">
        <w:t>sector</w:t>
      </w:r>
      <w:r w:rsidRPr="00624EC0">
        <w:t xml:space="preserve"> runs out before the file is completely saved. It then breaks up the file and saves the rest in a different part of the hard drive. This means that the file is in </w:t>
      </w:r>
      <w:r w:rsidRPr="006D1266">
        <w:rPr>
          <w:b/>
        </w:rPr>
        <w:t>fragments</w:t>
      </w:r>
      <w:r w:rsidRPr="00624EC0">
        <w:t>.</w:t>
      </w:r>
    </w:p>
    <w:p w14:paraId="5484A9B7" w14:textId="2E9C352C" w:rsidR="00624EC0" w:rsidRPr="00624EC0" w:rsidRDefault="00624EC0" w:rsidP="00624EC0">
      <w:pPr>
        <w:spacing w:before="56" w:after="0" w:line="240" w:lineRule="auto"/>
        <w:ind w:right="-20"/>
      </w:pPr>
      <w:r w:rsidRPr="00624EC0">
        <w:rPr>
          <w:noProof/>
        </w:rPr>
        <mc:AlternateContent>
          <mc:Choice Requires="wpg">
            <w:drawing>
              <wp:anchor distT="0" distB="0" distL="114300" distR="114300" simplePos="0" relativeHeight="251735040" behindDoc="1" locked="0" layoutInCell="1" allowOverlap="1" wp14:anchorId="5AD91197" wp14:editId="74FD25B3">
                <wp:simplePos x="0" y="0"/>
                <wp:positionH relativeFrom="page">
                  <wp:posOffset>749300</wp:posOffset>
                </wp:positionH>
                <wp:positionV relativeFrom="paragraph">
                  <wp:posOffset>271145</wp:posOffset>
                </wp:positionV>
                <wp:extent cx="6057900" cy="1447800"/>
                <wp:effectExtent l="6350" t="4445" r="3175" b="508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447800"/>
                          <a:chOff x="1180" y="427"/>
                          <a:chExt cx="9540" cy="2280"/>
                        </a:xfrm>
                      </wpg:grpSpPr>
                      <wpg:grpSp>
                        <wpg:cNvPr id="9" name="Group 7"/>
                        <wpg:cNvGrpSpPr>
                          <a:grpSpLocks/>
                        </wpg:cNvGrpSpPr>
                        <wpg:grpSpPr bwMode="auto">
                          <a:xfrm>
                            <a:off x="1200" y="907"/>
                            <a:ext cx="9500" cy="2"/>
                            <a:chOff x="1200" y="907"/>
                            <a:chExt cx="9500" cy="2"/>
                          </a:xfrm>
                        </wpg:grpSpPr>
                        <wps:wsp>
                          <wps:cNvPr id="10" name="Freeform 8"/>
                          <wps:cNvSpPr>
                            <a:spLocks/>
                          </wps:cNvSpPr>
                          <wps:spPr bwMode="auto">
                            <a:xfrm>
                              <a:off x="1200" y="907"/>
                              <a:ext cx="9500" cy="2"/>
                            </a:xfrm>
                            <a:custGeom>
                              <a:avLst/>
                              <a:gdLst>
                                <a:gd name="T0" fmla="+- 0 1200 1200"/>
                                <a:gd name="T1" fmla="*/ T0 w 9500"/>
                                <a:gd name="T2" fmla="+- 0 10700 1200"/>
                                <a:gd name="T3" fmla="*/ T2 w 9500"/>
                              </a:gdLst>
                              <a:ahLst/>
                              <a:cxnLst>
                                <a:cxn ang="0">
                                  <a:pos x="T1" y="0"/>
                                </a:cxn>
                                <a:cxn ang="0">
                                  <a:pos x="T3" y="0"/>
                                </a:cxn>
                              </a:cxnLst>
                              <a:rect l="0" t="0" r="r" b="b"/>
                              <a:pathLst>
                                <a:path w="9500">
                                  <a:moveTo>
                                    <a:pt x="0" y="0"/>
                                  </a:moveTo>
                                  <a:lnTo>
                                    <a:pt x="9500" y="0"/>
                                  </a:lnTo>
                                </a:path>
                              </a:pathLst>
                            </a:custGeom>
                            <a:noFill/>
                            <a:ln w="25400">
                              <a:solidFill>
                                <a:srgbClr val="535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9"/>
                        <wpg:cNvGrpSpPr>
                          <a:grpSpLocks/>
                        </wpg:cNvGrpSpPr>
                        <wpg:grpSpPr bwMode="auto">
                          <a:xfrm>
                            <a:off x="1200" y="1347"/>
                            <a:ext cx="9500" cy="2"/>
                            <a:chOff x="1200" y="1347"/>
                            <a:chExt cx="9500" cy="2"/>
                          </a:xfrm>
                        </wpg:grpSpPr>
                        <wps:wsp>
                          <wps:cNvPr id="12" name="Freeform 10"/>
                          <wps:cNvSpPr>
                            <a:spLocks/>
                          </wps:cNvSpPr>
                          <wps:spPr bwMode="auto">
                            <a:xfrm>
                              <a:off x="1200" y="1347"/>
                              <a:ext cx="9500" cy="2"/>
                            </a:xfrm>
                            <a:custGeom>
                              <a:avLst/>
                              <a:gdLst>
                                <a:gd name="T0" fmla="+- 0 1200 1200"/>
                                <a:gd name="T1" fmla="*/ T0 w 9500"/>
                                <a:gd name="T2" fmla="+- 0 10700 1200"/>
                                <a:gd name="T3" fmla="*/ T2 w 9500"/>
                              </a:gdLst>
                              <a:ahLst/>
                              <a:cxnLst>
                                <a:cxn ang="0">
                                  <a:pos x="T1" y="0"/>
                                </a:cxn>
                                <a:cxn ang="0">
                                  <a:pos x="T3" y="0"/>
                                </a:cxn>
                              </a:cxnLst>
                              <a:rect l="0" t="0" r="r" b="b"/>
                              <a:pathLst>
                                <a:path w="9500">
                                  <a:moveTo>
                                    <a:pt x="0" y="0"/>
                                  </a:moveTo>
                                  <a:lnTo>
                                    <a:pt x="9500" y="0"/>
                                  </a:lnTo>
                                </a:path>
                              </a:pathLst>
                            </a:custGeom>
                            <a:noFill/>
                            <a:ln w="25400">
                              <a:solidFill>
                                <a:srgbClr val="535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1"/>
                        <wpg:cNvGrpSpPr>
                          <a:grpSpLocks/>
                        </wpg:cNvGrpSpPr>
                        <wpg:grpSpPr bwMode="auto">
                          <a:xfrm>
                            <a:off x="1200" y="1787"/>
                            <a:ext cx="9500" cy="2"/>
                            <a:chOff x="1200" y="1787"/>
                            <a:chExt cx="9500" cy="2"/>
                          </a:xfrm>
                        </wpg:grpSpPr>
                        <wps:wsp>
                          <wps:cNvPr id="14" name="Freeform 12"/>
                          <wps:cNvSpPr>
                            <a:spLocks/>
                          </wps:cNvSpPr>
                          <wps:spPr bwMode="auto">
                            <a:xfrm>
                              <a:off x="1200" y="1787"/>
                              <a:ext cx="9500" cy="2"/>
                            </a:xfrm>
                            <a:custGeom>
                              <a:avLst/>
                              <a:gdLst>
                                <a:gd name="T0" fmla="+- 0 1200 1200"/>
                                <a:gd name="T1" fmla="*/ T0 w 9500"/>
                                <a:gd name="T2" fmla="+- 0 10700 1200"/>
                                <a:gd name="T3" fmla="*/ T2 w 9500"/>
                              </a:gdLst>
                              <a:ahLst/>
                              <a:cxnLst>
                                <a:cxn ang="0">
                                  <a:pos x="T1" y="0"/>
                                </a:cxn>
                                <a:cxn ang="0">
                                  <a:pos x="T3" y="0"/>
                                </a:cxn>
                              </a:cxnLst>
                              <a:rect l="0" t="0" r="r" b="b"/>
                              <a:pathLst>
                                <a:path w="9500">
                                  <a:moveTo>
                                    <a:pt x="0" y="0"/>
                                  </a:moveTo>
                                  <a:lnTo>
                                    <a:pt x="9500" y="0"/>
                                  </a:lnTo>
                                </a:path>
                              </a:pathLst>
                            </a:custGeom>
                            <a:noFill/>
                            <a:ln w="25400">
                              <a:solidFill>
                                <a:srgbClr val="535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3"/>
                        <wpg:cNvGrpSpPr>
                          <a:grpSpLocks/>
                        </wpg:cNvGrpSpPr>
                        <wpg:grpSpPr bwMode="auto">
                          <a:xfrm>
                            <a:off x="1200" y="2227"/>
                            <a:ext cx="9500" cy="2"/>
                            <a:chOff x="1200" y="2227"/>
                            <a:chExt cx="9500" cy="2"/>
                          </a:xfrm>
                        </wpg:grpSpPr>
                        <wps:wsp>
                          <wps:cNvPr id="16" name="Freeform 14"/>
                          <wps:cNvSpPr>
                            <a:spLocks/>
                          </wps:cNvSpPr>
                          <wps:spPr bwMode="auto">
                            <a:xfrm>
                              <a:off x="1200" y="2227"/>
                              <a:ext cx="9500" cy="2"/>
                            </a:xfrm>
                            <a:custGeom>
                              <a:avLst/>
                              <a:gdLst>
                                <a:gd name="T0" fmla="+- 0 1200 1200"/>
                                <a:gd name="T1" fmla="*/ T0 w 9500"/>
                                <a:gd name="T2" fmla="+- 0 10700 1200"/>
                                <a:gd name="T3" fmla="*/ T2 w 9500"/>
                              </a:gdLst>
                              <a:ahLst/>
                              <a:cxnLst>
                                <a:cxn ang="0">
                                  <a:pos x="T1" y="0"/>
                                </a:cxn>
                                <a:cxn ang="0">
                                  <a:pos x="T3" y="0"/>
                                </a:cxn>
                              </a:cxnLst>
                              <a:rect l="0" t="0" r="r" b="b"/>
                              <a:pathLst>
                                <a:path w="9500">
                                  <a:moveTo>
                                    <a:pt x="0" y="0"/>
                                  </a:moveTo>
                                  <a:lnTo>
                                    <a:pt x="9500" y="0"/>
                                  </a:lnTo>
                                </a:path>
                              </a:pathLst>
                            </a:custGeom>
                            <a:noFill/>
                            <a:ln w="25400">
                              <a:solidFill>
                                <a:srgbClr val="535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5"/>
                        <wpg:cNvGrpSpPr>
                          <a:grpSpLocks/>
                        </wpg:cNvGrpSpPr>
                        <wpg:grpSpPr bwMode="auto">
                          <a:xfrm>
                            <a:off x="1220" y="447"/>
                            <a:ext cx="2" cy="2240"/>
                            <a:chOff x="1220" y="447"/>
                            <a:chExt cx="2" cy="2240"/>
                          </a:xfrm>
                        </wpg:grpSpPr>
                        <wps:wsp>
                          <wps:cNvPr id="18" name="Freeform 16"/>
                          <wps:cNvSpPr>
                            <a:spLocks/>
                          </wps:cNvSpPr>
                          <wps:spPr bwMode="auto">
                            <a:xfrm>
                              <a:off x="1220" y="447"/>
                              <a:ext cx="2" cy="2240"/>
                            </a:xfrm>
                            <a:custGeom>
                              <a:avLst/>
                              <a:gdLst>
                                <a:gd name="T0" fmla="+- 0 447 447"/>
                                <a:gd name="T1" fmla="*/ 447 h 2240"/>
                                <a:gd name="T2" fmla="+- 0 2687 447"/>
                                <a:gd name="T3" fmla="*/ 2687 h 2240"/>
                              </a:gdLst>
                              <a:ahLst/>
                              <a:cxnLst>
                                <a:cxn ang="0">
                                  <a:pos x="0" y="T1"/>
                                </a:cxn>
                                <a:cxn ang="0">
                                  <a:pos x="0" y="T3"/>
                                </a:cxn>
                              </a:cxnLst>
                              <a:rect l="0" t="0" r="r" b="b"/>
                              <a:pathLst>
                                <a:path h="2240">
                                  <a:moveTo>
                                    <a:pt x="0" y="0"/>
                                  </a:moveTo>
                                  <a:lnTo>
                                    <a:pt x="0" y="2240"/>
                                  </a:lnTo>
                                </a:path>
                              </a:pathLst>
                            </a:custGeom>
                            <a:noFill/>
                            <a:ln w="25400">
                              <a:solidFill>
                                <a:srgbClr val="535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7"/>
                        <wpg:cNvGrpSpPr>
                          <a:grpSpLocks/>
                        </wpg:cNvGrpSpPr>
                        <wpg:grpSpPr bwMode="auto">
                          <a:xfrm>
                            <a:off x="10680" y="447"/>
                            <a:ext cx="2" cy="2240"/>
                            <a:chOff x="10680" y="447"/>
                            <a:chExt cx="2" cy="2240"/>
                          </a:xfrm>
                        </wpg:grpSpPr>
                        <wps:wsp>
                          <wps:cNvPr id="20" name="Freeform 18"/>
                          <wps:cNvSpPr>
                            <a:spLocks/>
                          </wps:cNvSpPr>
                          <wps:spPr bwMode="auto">
                            <a:xfrm>
                              <a:off x="10680" y="447"/>
                              <a:ext cx="2" cy="2240"/>
                            </a:xfrm>
                            <a:custGeom>
                              <a:avLst/>
                              <a:gdLst>
                                <a:gd name="T0" fmla="+- 0 447 447"/>
                                <a:gd name="T1" fmla="*/ 447 h 2240"/>
                                <a:gd name="T2" fmla="+- 0 2687 447"/>
                                <a:gd name="T3" fmla="*/ 2687 h 2240"/>
                              </a:gdLst>
                              <a:ahLst/>
                              <a:cxnLst>
                                <a:cxn ang="0">
                                  <a:pos x="0" y="T1"/>
                                </a:cxn>
                                <a:cxn ang="0">
                                  <a:pos x="0" y="T3"/>
                                </a:cxn>
                              </a:cxnLst>
                              <a:rect l="0" t="0" r="r" b="b"/>
                              <a:pathLst>
                                <a:path h="2240">
                                  <a:moveTo>
                                    <a:pt x="0" y="0"/>
                                  </a:moveTo>
                                  <a:lnTo>
                                    <a:pt x="0" y="2240"/>
                                  </a:lnTo>
                                </a:path>
                              </a:pathLst>
                            </a:custGeom>
                            <a:noFill/>
                            <a:ln w="25400">
                              <a:solidFill>
                                <a:srgbClr val="535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9"/>
                        <wpg:cNvGrpSpPr>
                          <a:grpSpLocks/>
                        </wpg:cNvGrpSpPr>
                        <wpg:grpSpPr bwMode="auto">
                          <a:xfrm>
                            <a:off x="1200" y="467"/>
                            <a:ext cx="9500" cy="2"/>
                            <a:chOff x="1200" y="467"/>
                            <a:chExt cx="9500" cy="2"/>
                          </a:xfrm>
                        </wpg:grpSpPr>
                        <wps:wsp>
                          <wps:cNvPr id="23" name="Freeform 20"/>
                          <wps:cNvSpPr>
                            <a:spLocks/>
                          </wps:cNvSpPr>
                          <wps:spPr bwMode="auto">
                            <a:xfrm>
                              <a:off x="1200" y="467"/>
                              <a:ext cx="9500" cy="2"/>
                            </a:xfrm>
                            <a:custGeom>
                              <a:avLst/>
                              <a:gdLst>
                                <a:gd name="T0" fmla="+- 0 1200 1200"/>
                                <a:gd name="T1" fmla="*/ T0 w 9500"/>
                                <a:gd name="T2" fmla="+- 0 10700 1200"/>
                                <a:gd name="T3" fmla="*/ T2 w 9500"/>
                              </a:gdLst>
                              <a:ahLst/>
                              <a:cxnLst>
                                <a:cxn ang="0">
                                  <a:pos x="T1" y="0"/>
                                </a:cxn>
                                <a:cxn ang="0">
                                  <a:pos x="T3" y="0"/>
                                </a:cxn>
                              </a:cxnLst>
                              <a:rect l="0" t="0" r="r" b="b"/>
                              <a:pathLst>
                                <a:path w="9500">
                                  <a:moveTo>
                                    <a:pt x="0" y="0"/>
                                  </a:moveTo>
                                  <a:lnTo>
                                    <a:pt x="9500" y="0"/>
                                  </a:lnTo>
                                </a:path>
                              </a:pathLst>
                            </a:custGeom>
                            <a:noFill/>
                            <a:ln w="25400">
                              <a:solidFill>
                                <a:srgbClr val="535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1"/>
                        <wpg:cNvGrpSpPr>
                          <a:grpSpLocks/>
                        </wpg:cNvGrpSpPr>
                        <wpg:grpSpPr bwMode="auto">
                          <a:xfrm>
                            <a:off x="1200" y="2667"/>
                            <a:ext cx="9500" cy="2"/>
                            <a:chOff x="1200" y="2667"/>
                            <a:chExt cx="9500" cy="2"/>
                          </a:xfrm>
                        </wpg:grpSpPr>
                        <wps:wsp>
                          <wps:cNvPr id="166465" name="Freeform 22"/>
                          <wps:cNvSpPr>
                            <a:spLocks/>
                          </wps:cNvSpPr>
                          <wps:spPr bwMode="auto">
                            <a:xfrm>
                              <a:off x="1200" y="2667"/>
                              <a:ext cx="9500" cy="2"/>
                            </a:xfrm>
                            <a:custGeom>
                              <a:avLst/>
                              <a:gdLst>
                                <a:gd name="T0" fmla="+- 0 1200 1200"/>
                                <a:gd name="T1" fmla="*/ T0 w 9500"/>
                                <a:gd name="T2" fmla="+- 0 10700 1200"/>
                                <a:gd name="T3" fmla="*/ T2 w 9500"/>
                              </a:gdLst>
                              <a:ahLst/>
                              <a:cxnLst>
                                <a:cxn ang="0">
                                  <a:pos x="T1" y="0"/>
                                </a:cxn>
                                <a:cxn ang="0">
                                  <a:pos x="T3" y="0"/>
                                </a:cxn>
                              </a:cxnLst>
                              <a:rect l="0" t="0" r="r" b="b"/>
                              <a:pathLst>
                                <a:path w="9500">
                                  <a:moveTo>
                                    <a:pt x="0" y="0"/>
                                  </a:moveTo>
                                  <a:lnTo>
                                    <a:pt x="9500" y="0"/>
                                  </a:lnTo>
                                </a:path>
                              </a:pathLst>
                            </a:custGeom>
                            <a:noFill/>
                            <a:ln w="25400">
                              <a:solidFill>
                                <a:srgbClr val="535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849939" id="Group 8" o:spid="_x0000_s1026" style="position:absolute;margin-left:59pt;margin-top:21.35pt;width:477pt;height:114pt;z-index:-251581440;mso-position-horizontal-relative:page" coordorigin="1180,427" coordsize="954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">
                <v:group id="Group 7" o:spid="_x0000_s1027" style="position:absolute;left:1200;top:907;width:9500;height:2" coordorigin="1200,907"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8" o:spid="_x0000_s1028" style="position:absolute;left:1200;top:907;width:9500;height:2;visibility:visible;mso-wrap-style:square;v-text-anchor:top"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" path="m,l9500,e" filled="f" strokecolor="#535f65" strokeweight="2pt">
                    <v:path arrowok="t" o:connecttype="custom" o:connectlocs="0,0;9500,0" o:connectangles="0,0"/>
                  </v:shape>
                </v:group>
                <v:group id="Group 9" o:spid="_x0000_s1029" style="position:absolute;left:1200;top:1347;width:9500;height:2" coordorigin="1200,1347"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0" o:spid="_x0000_s1030" style="position:absolute;left:1200;top:1347;width:9500;height:2;visibility:visible;mso-wrap-style:square;v-text-anchor:top"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" path="m,l9500,e" filled="f" strokecolor="#535f65" strokeweight="2pt">
                    <v:path arrowok="t" o:connecttype="custom" o:connectlocs="0,0;9500,0" o:connectangles="0,0"/>
                  </v:shape>
                </v:group>
                <v:group id="Group 11" o:spid="_x0000_s1031" style="position:absolute;left:1200;top:1787;width:9500;height:2" coordorigin="1200,1787"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2" o:spid="_x0000_s1032" style="position:absolute;left:1200;top:1787;width:9500;height:2;visibility:visible;mso-wrap-style:square;v-text-anchor:top"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" path="m,l9500,e" filled="f" strokecolor="#535f65" strokeweight="2pt">
                    <v:path arrowok="t" o:connecttype="custom" o:connectlocs="0,0;9500,0" o:connectangles="0,0"/>
                  </v:shape>
                </v:group>
                <v:group id="Group 13" o:spid="_x0000_s1033" style="position:absolute;left:1200;top:2227;width:9500;height:2" coordorigin="1200,2227"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4" o:spid="_x0000_s1034" style="position:absolute;left:1200;top:2227;width:9500;height:2;visibility:visible;mso-wrap-style:square;v-text-anchor:top"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" path="m,l9500,e" filled="f" strokecolor="#535f65" strokeweight="2pt">
                    <v:path arrowok="t" o:connecttype="custom" o:connectlocs="0,0;9500,0" o:connectangles="0,0"/>
                  </v:shape>
                </v:group>
                <v:group id="Group 15" o:spid="_x0000_s1035" style="position:absolute;left:1220;top:447;width:2;height:2240" coordorigin="1220,447" coordsize="2,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6" o:spid="_x0000_s1036" style="position:absolute;left:1220;top:447;width:2;height:2240;visibility:visible;mso-wrap-style:square;v-text-anchor:top" coordsize="2,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" path="m,l,2240e" filled="f" strokecolor="#535f65" strokeweight="2pt">
                    <v:path arrowok="t" o:connecttype="custom" o:connectlocs="0,447;0,2687" o:connectangles="0,0"/>
                  </v:shape>
                </v:group>
                <v:group id="Group 17" o:spid="_x0000_s1037" style="position:absolute;left:10680;top:447;width:2;height:2240" coordorigin="10680,447" coordsize="2,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8" o:spid="_x0000_s1038" style="position:absolute;left:10680;top:447;width:2;height:2240;visibility:visible;mso-wrap-style:square;v-text-anchor:top" coordsize="2,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" path="m,l,2240e" filled="f" strokecolor="#535f65" strokeweight="2pt">
                    <v:path arrowok="t" o:connecttype="custom" o:connectlocs="0,447;0,2687" o:connectangles="0,0"/>
                  </v:shape>
                </v:group>
                <v:group id="Group 19" o:spid="_x0000_s1039" style="position:absolute;left:1200;top:467;width:9500;height:2" coordorigin="1200,467"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0" o:spid="_x0000_s1040" style="position:absolute;left:1200;top:467;width:9500;height:2;visibility:visible;mso-wrap-style:square;v-text-anchor:top"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" path="m,l9500,e" filled="f" strokecolor="#535f65" strokeweight="2pt">
                    <v:path arrowok="t" o:connecttype="custom" o:connectlocs="0,0;9500,0" o:connectangles="0,0"/>
                  </v:shape>
                </v:group>
                <v:group id="Group 21" o:spid="_x0000_s1041" style="position:absolute;left:1200;top:2667;width:9500;height:2" coordorigin="1200,2667"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2" o:spid="_x0000_s1042" style="position:absolute;left:1200;top:2667;width:9500;height:2;visibility:visible;mso-wrap-style:square;v-text-anchor:top"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" path="m,l9500,e" filled="f" strokecolor="#535f65" strokeweight="2pt">
                    <v:path arrowok="t" o:connecttype="custom" o:connectlocs="0,0;9500,0" o:connectangles="0,0"/>
                  </v:shape>
                </v:group>
                <w10:wrap anchorx="page"/>
              </v:group>
            </w:pict>
          </mc:Fallback>
        </mc:AlternateContent>
      </w:r>
      <w:r w:rsidRPr="00624EC0">
        <w:t xml:space="preserve">Draw what the files in a hard disc may look like in a </w:t>
      </w:r>
      <w:r w:rsidRPr="00624EC0">
        <w:rPr>
          <w:b/>
        </w:rPr>
        <w:t>fragmented</w:t>
      </w:r>
      <w:r w:rsidRPr="00624EC0">
        <w:t xml:space="preserve"> drive.</w:t>
      </w:r>
      <w:bookmarkStart w:id="0" w:name="_GoBack"/>
      <w:bookmarkEnd w:id="0"/>
    </w:p>
    <w:p w14:paraId="006FC5D9" w14:textId="77777777" w:rsidR="00624EC0" w:rsidRDefault="00624EC0" w:rsidP="00624EC0">
      <w:pPr>
        <w:spacing w:after="0" w:line="200" w:lineRule="exact"/>
        <w:rPr>
          <w:sz w:val="20"/>
          <w:szCs w:val="20"/>
        </w:rPr>
      </w:pPr>
    </w:p>
    <w:p w14:paraId="5B05CCAE" w14:textId="77777777" w:rsidR="00624EC0" w:rsidRDefault="00624EC0" w:rsidP="00624EC0">
      <w:pPr>
        <w:spacing w:after="0" w:line="200" w:lineRule="exact"/>
        <w:rPr>
          <w:sz w:val="20"/>
          <w:szCs w:val="20"/>
        </w:rPr>
      </w:pPr>
    </w:p>
    <w:p w14:paraId="088A078E" w14:textId="77777777" w:rsidR="00624EC0" w:rsidRDefault="00624EC0" w:rsidP="00624EC0">
      <w:pPr>
        <w:spacing w:after="0" w:line="200" w:lineRule="exact"/>
        <w:rPr>
          <w:sz w:val="20"/>
          <w:szCs w:val="20"/>
        </w:rPr>
      </w:pPr>
    </w:p>
    <w:p w14:paraId="32509772" w14:textId="77777777" w:rsidR="00624EC0" w:rsidRDefault="00624EC0" w:rsidP="00624EC0">
      <w:pPr>
        <w:spacing w:after="0" w:line="200" w:lineRule="exact"/>
        <w:rPr>
          <w:sz w:val="20"/>
          <w:szCs w:val="20"/>
        </w:rPr>
      </w:pPr>
    </w:p>
    <w:p w14:paraId="58CEC77B" w14:textId="77777777" w:rsidR="00624EC0" w:rsidRDefault="00624EC0" w:rsidP="00624EC0">
      <w:pPr>
        <w:spacing w:after="0" w:line="200" w:lineRule="exact"/>
        <w:rPr>
          <w:sz w:val="20"/>
          <w:szCs w:val="20"/>
        </w:rPr>
      </w:pPr>
    </w:p>
    <w:p w14:paraId="0FC79613" w14:textId="77777777" w:rsidR="00624EC0" w:rsidRDefault="00624EC0" w:rsidP="00624EC0">
      <w:pPr>
        <w:spacing w:after="0" w:line="200" w:lineRule="exact"/>
        <w:rPr>
          <w:sz w:val="20"/>
          <w:szCs w:val="20"/>
        </w:rPr>
      </w:pPr>
    </w:p>
    <w:p w14:paraId="76D508F4" w14:textId="77777777" w:rsidR="00624EC0" w:rsidRDefault="00624EC0" w:rsidP="00624EC0">
      <w:pPr>
        <w:spacing w:after="0" w:line="200" w:lineRule="exact"/>
        <w:rPr>
          <w:sz w:val="20"/>
          <w:szCs w:val="20"/>
        </w:rPr>
      </w:pPr>
    </w:p>
    <w:p w14:paraId="65C55F5E" w14:textId="77777777" w:rsidR="00624EC0" w:rsidRDefault="00624EC0" w:rsidP="00624EC0">
      <w:pPr>
        <w:spacing w:after="0" w:line="200" w:lineRule="exact"/>
        <w:rPr>
          <w:sz w:val="20"/>
          <w:szCs w:val="20"/>
        </w:rPr>
      </w:pPr>
    </w:p>
    <w:p w14:paraId="5FE8742F" w14:textId="77777777" w:rsidR="00624EC0" w:rsidRDefault="00624EC0" w:rsidP="00624EC0">
      <w:pPr>
        <w:spacing w:after="0" w:line="200" w:lineRule="exact"/>
        <w:rPr>
          <w:sz w:val="20"/>
          <w:szCs w:val="20"/>
        </w:rPr>
      </w:pPr>
    </w:p>
    <w:p w14:paraId="73BE2383" w14:textId="77777777" w:rsidR="00624EC0" w:rsidRDefault="00624EC0" w:rsidP="00624EC0">
      <w:pPr>
        <w:spacing w:after="0" w:line="200" w:lineRule="exact"/>
        <w:rPr>
          <w:sz w:val="20"/>
          <w:szCs w:val="20"/>
        </w:rPr>
      </w:pPr>
    </w:p>
    <w:p w14:paraId="60653CC4" w14:textId="77777777" w:rsidR="00624EC0" w:rsidRDefault="00624EC0" w:rsidP="00624EC0">
      <w:pPr>
        <w:spacing w:before="16" w:after="0" w:line="220" w:lineRule="exact"/>
      </w:pPr>
    </w:p>
    <w:p w14:paraId="7DB628C3" w14:textId="5046C96F" w:rsidR="00610102" w:rsidRDefault="00610102" w:rsidP="00C537D2">
      <w:pPr>
        <w:spacing w:after="200" w:line="276" w:lineRule="auto"/>
        <w:ind w:left="0" w:right="425" w:firstLine="0"/>
        <w:jc w:val="both"/>
        <w:rPr>
          <w:b/>
        </w:rPr>
      </w:pPr>
    </w:p>
    <w:p w14:paraId="07F154EB" w14:textId="1A410C69" w:rsidR="00624EC0" w:rsidRPr="00624EC0" w:rsidRDefault="00624EC0" w:rsidP="00624EC0">
      <w:pPr>
        <w:spacing w:before="56" w:after="0" w:line="240" w:lineRule="auto"/>
        <w:ind w:right="-20"/>
      </w:pPr>
      <w:r w:rsidRPr="00624EC0">
        <w:rPr>
          <w:noProof/>
        </w:rPr>
        <mc:AlternateContent>
          <mc:Choice Requires="wpg">
            <w:drawing>
              <wp:anchor distT="0" distB="0" distL="114300" distR="114300" simplePos="0" relativeHeight="251737088" behindDoc="1" locked="0" layoutInCell="1" allowOverlap="1" wp14:anchorId="6446B742" wp14:editId="7A5B43B2">
                <wp:simplePos x="0" y="0"/>
                <wp:positionH relativeFrom="page">
                  <wp:posOffset>749300</wp:posOffset>
                </wp:positionH>
                <wp:positionV relativeFrom="paragraph">
                  <wp:posOffset>271145</wp:posOffset>
                </wp:positionV>
                <wp:extent cx="6057900" cy="1447800"/>
                <wp:effectExtent l="6350" t="4445" r="3175" b="5080"/>
                <wp:wrapNone/>
                <wp:docPr id="166470" name="Group 166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447800"/>
                          <a:chOff x="1180" y="427"/>
                          <a:chExt cx="9540" cy="2280"/>
                        </a:xfrm>
                      </wpg:grpSpPr>
                      <wpg:grpSp>
                        <wpg:cNvPr id="166473" name="Group 24"/>
                        <wpg:cNvGrpSpPr>
                          <a:grpSpLocks/>
                        </wpg:cNvGrpSpPr>
                        <wpg:grpSpPr bwMode="auto">
                          <a:xfrm>
                            <a:off x="1200" y="907"/>
                            <a:ext cx="9500" cy="2"/>
                            <a:chOff x="1200" y="907"/>
                            <a:chExt cx="9500" cy="2"/>
                          </a:xfrm>
                        </wpg:grpSpPr>
                        <wps:wsp>
                          <wps:cNvPr id="166475" name="Freeform 25"/>
                          <wps:cNvSpPr>
                            <a:spLocks/>
                          </wps:cNvSpPr>
                          <wps:spPr bwMode="auto">
                            <a:xfrm>
                              <a:off x="1200" y="907"/>
                              <a:ext cx="9500" cy="2"/>
                            </a:xfrm>
                            <a:custGeom>
                              <a:avLst/>
                              <a:gdLst>
                                <a:gd name="T0" fmla="+- 0 1200 1200"/>
                                <a:gd name="T1" fmla="*/ T0 w 9500"/>
                                <a:gd name="T2" fmla="+- 0 10700 1200"/>
                                <a:gd name="T3" fmla="*/ T2 w 9500"/>
                              </a:gdLst>
                              <a:ahLst/>
                              <a:cxnLst>
                                <a:cxn ang="0">
                                  <a:pos x="T1" y="0"/>
                                </a:cxn>
                                <a:cxn ang="0">
                                  <a:pos x="T3" y="0"/>
                                </a:cxn>
                              </a:cxnLst>
                              <a:rect l="0" t="0" r="r" b="b"/>
                              <a:pathLst>
                                <a:path w="9500">
                                  <a:moveTo>
                                    <a:pt x="0" y="0"/>
                                  </a:moveTo>
                                  <a:lnTo>
                                    <a:pt x="9500" y="0"/>
                                  </a:lnTo>
                                </a:path>
                              </a:pathLst>
                            </a:custGeom>
                            <a:noFill/>
                            <a:ln w="25400">
                              <a:solidFill>
                                <a:srgbClr val="535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76" name="Group 26"/>
                        <wpg:cNvGrpSpPr>
                          <a:grpSpLocks/>
                        </wpg:cNvGrpSpPr>
                        <wpg:grpSpPr bwMode="auto">
                          <a:xfrm>
                            <a:off x="1200" y="1347"/>
                            <a:ext cx="9500" cy="2"/>
                            <a:chOff x="1200" y="1347"/>
                            <a:chExt cx="9500" cy="2"/>
                          </a:xfrm>
                        </wpg:grpSpPr>
                        <wps:wsp>
                          <wps:cNvPr id="166477" name="Freeform 27"/>
                          <wps:cNvSpPr>
                            <a:spLocks/>
                          </wps:cNvSpPr>
                          <wps:spPr bwMode="auto">
                            <a:xfrm>
                              <a:off x="1200" y="1347"/>
                              <a:ext cx="9500" cy="2"/>
                            </a:xfrm>
                            <a:custGeom>
                              <a:avLst/>
                              <a:gdLst>
                                <a:gd name="T0" fmla="+- 0 1200 1200"/>
                                <a:gd name="T1" fmla="*/ T0 w 9500"/>
                                <a:gd name="T2" fmla="+- 0 10700 1200"/>
                                <a:gd name="T3" fmla="*/ T2 w 9500"/>
                              </a:gdLst>
                              <a:ahLst/>
                              <a:cxnLst>
                                <a:cxn ang="0">
                                  <a:pos x="T1" y="0"/>
                                </a:cxn>
                                <a:cxn ang="0">
                                  <a:pos x="T3" y="0"/>
                                </a:cxn>
                              </a:cxnLst>
                              <a:rect l="0" t="0" r="r" b="b"/>
                              <a:pathLst>
                                <a:path w="9500">
                                  <a:moveTo>
                                    <a:pt x="0" y="0"/>
                                  </a:moveTo>
                                  <a:lnTo>
                                    <a:pt x="9500" y="0"/>
                                  </a:lnTo>
                                </a:path>
                              </a:pathLst>
                            </a:custGeom>
                            <a:noFill/>
                            <a:ln w="25400">
                              <a:solidFill>
                                <a:srgbClr val="535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79" name="Group 28"/>
                        <wpg:cNvGrpSpPr>
                          <a:grpSpLocks/>
                        </wpg:cNvGrpSpPr>
                        <wpg:grpSpPr bwMode="auto">
                          <a:xfrm>
                            <a:off x="1200" y="1787"/>
                            <a:ext cx="9500" cy="2"/>
                            <a:chOff x="1200" y="1787"/>
                            <a:chExt cx="9500" cy="2"/>
                          </a:xfrm>
                        </wpg:grpSpPr>
                        <wps:wsp>
                          <wps:cNvPr id="166481" name="Freeform 29"/>
                          <wps:cNvSpPr>
                            <a:spLocks/>
                          </wps:cNvSpPr>
                          <wps:spPr bwMode="auto">
                            <a:xfrm>
                              <a:off x="1200" y="1787"/>
                              <a:ext cx="9500" cy="2"/>
                            </a:xfrm>
                            <a:custGeom>
                              <a:avLst/>
                              <a:gdLst>
                                <a:gd name="T0" fmla="+- 0 1200 1200"/>
                                <a:gd name="T1" fmla="*/ T0 w 9500"/>
                                <a:gd name="T2" fmla="+- 0 10700 1200"/>
                                <a:gd name="T3" fmla="*/ T2 w 9500"/>
                              </a:gdLst>
                              <a:ahLst/>
                              <a:cxnLst>
                                <a:cxn ang="0">
                                  <a:pos x="T1" y="0"/>
                                </a:cxn>
                                <a:cxn ang="0">
                                  <a:pos x="T3" y="0"/>
                                </a:cxn>
                              </a:cxnLst>
                              <a:rect l="0" t="0" r="r" b="b"/>
                              <a:pathLst>
                                <a:path w="9500">
                                  <a:moveTo>
                                    <a:pt x="0" y="0"/>
                                  </a:moveTo>
                                  <a:lnTo>
                                    <a:pt x="9500" y="0"/>
                                  </a:lnTo>
                                </a:path>
                              </a:pathLst>
                            </a:custGeom>
                            <a:noFill/>
                            <a:ln w="25400">
                              <a:solidFill>
                                <a:srgbClr val="535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82" name="Group 30"/>
                        <wpg:cNvGrpSpPr>
                          <a:grpSpLocks/>
                        </wpg:cNvGrpSpPr>
                        <wpg:grpSpPr bwMode="auto">
                          <a:xfrm>
                            <a:off x="1200" y="2227"/>
                            <a:ext cx="9500" cy="2"/>
                            <a:chOff x="1200" y="2227"/>
                            <a:chExt cx="9500" cy="2"/>
                          </a:xfrm>
                        </wpg:grpSpPr>
                        <wps:wsp>
                          <wps:cNvPr id="166483" name="Freeform 31"/>
                          <wps:cNvSpPr>
                            <a:spLocks/>
                          </wps:cNvSpPr>
                          <wps:spPr bwMode="auto">
                            <a:xfrm>
                              <a:off x="1200" y="2227"/>
                              <a:ext cx="9500" cy="2"/>
                            </a:xfrm>
                            <a:custGeom>
                              <a:avLst/>
                              <a:gdLst>
                                <a:gd name="T0" fmla="+- 0 1200 1200"/>
                                <a:gd name="T1" fmla="*/ T0 w 9500"/>
                                <a:gd name="T2" fmla="+- 0 10700 1200"/>
                                <a:gd name="T3" fmla="*/ T2 w 9500"/>
                              </a:gdLst>
                              <a:ahLst/>
                              <a:cxnLst>
                                <a:cxn ang="0">
                                  <a:pos x="T1" y="0"/>
                                </a:cxn>
                                <a:cxn ang="0">
                                  <a:pos x="T3" y="0"/>
                                </a:cxn>
                              </a:cxnLst>
                              <a:rect l="0" t="0" r="r" b="b"/>
                              <a:pathLst>
                                <a:path w="9500">
                                  <a:moveTo>
                                    <a:pt x="0" y="0"/>
                                  </a:moveTo>
                                  <a:lnTo>
                                    <a:pt x="9500" y="0"/>
                                  </a:lnTo>
                                </a:path>
                              </a:pathLst>
                            </a:custGeom>
                            <a:noFill/>
                            <a:ln w="25400">
                              <a:solidFill>
                                <a:srgbClr val="535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84" name="Group 32"/>
                        <wpg:cNvGrpSpPr>
                          <a:grpSpLocks/>
                        </wpg:cNvGrpSpPr>
                        <wpg:grpSpPr bwMode="auto">
                          <a:xfrm>
                            <a:off x="1220" y="447"/>
                            <a:ext cx="2" cy="2240"/>
                            <a:chOff x="1220" y="447"/>
                            <a:chExt cx="2" cy="2240"/>
                          </a:xfrm>
                        </wpg:grpSpPr>
                        <wps:wsp>
                          <wps:cNvPr id="166485" name="Freeform 33"/>
                          <wps:cNvSpPr>
                            <a:spLocks/>
                          </wps:cNvSpPr>
                          <wps:spPr bwMode="auto">
                            <a:xfrm>
                              <a:off x="1220" y="447"/>
                              <a:ext cx="2" cy="2240"/>
                            </a:xfrm>
                            <a:custGeom>
                              <a:avLst/>
                              <a:gdLst>
                                <a:gd name="T0" fmla="+- 0 447 447"/>
                                <a:gd name="T1" fmla="*/ 447 h 2240"/>
                                <a:gd name="T2" fmla="+- 0 2687 447"/>
                                <a:gd name="T3" fmla="*/ 2687 h 2240"/>
                              </a:gdLst>
                              <a:ahLst/>
                              <a:cxnLst>
                                <a:cxn ang="0">
                                  <a:pos x="0" y="T1"/>
                                </a:cxn>
                                <a:cxn ang="0">
                                  <a:pos x="0" y="T3"/>
                                </a:cxn>
                              </a:cxnLst>
                              <a:rect l="0" t="0" r="r" b="b"/>
                              <a:pathLst>
                                <a:path h="2240">
                                  <a:moveTo>
                                    <a:pt x="0" y="0"/>
                                  </a:moveTo>
                                  <a:lnTo>
                                    <a:pt x="0" y="2240"/>
                                  </a:lnTo>
                                </a:path>
                              </a:pathLst>
                            </a:custGeom>
                            <a:noFill/>
                            <a:ln w="25400">
                              <a:solidFill>
                                <a:srgbClr val="535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86" name="Group 34"/>
                        <wpg:cNvGrpSpPr>
                          <a:grpSpLocks/>
                        </wpg:cNvGrpSpPr>
                        <wpg:grpSpPr bwMode="auto">
                          <a:xfrm>
                            <a:off x="10680" y="447"/>
                            <a:ext cx="2" cy="2240"/>
                            <a:chOff x="10680" y="447"/>
                            <a:chExt cx="2" cy="2240"/>
                          </a:xfrm>
                        </wpg:grpSpPr>
                        <wps:wsp>
                          <wps:cNvPr id="166487" name="Freeform 35"/>
                          <wps:cNvSpPr>
                            <a:spLocks/>
                          </wps:cNvSpPr>
                          <wps:spPr bwMode="auto">
                            <a:xfrm>
                              <a:off x="10680" y="447"/>
                              <a:ext cx="2" cy="2240"/>
                            </a:xfrm>
                            <a:custGeom>
                              <a:avLst/>
                              <a:gdLst>
                                <a:gd name="T0" fmla="+- 0 447 447"/>
                                <a:gd name="T1" fmla="*/ 447 h 2240"/>
                                <a:gd name="T2" fmla="+- 0 2687 447"/>
                                <a:gd name="T3" fmla="*/ 2687 h 2240"/>
                              </a:gdLst>
                              <a:ahLst/>
                              <a:cxnLst>
                                <a:cxn ang="0">
                                  <a:pos x="0" y="T1"/>
                                </a:cxn>
                                <a:cxn ang="0">
                                  <a:pos x="0" y="T3"/>
                                </a:cxn>
                              </a:cxnLst>
                              <a:rect l="0" t="0" r="r" b="b"/>
                              <a:pathLst>
                                <a:path h="2240">
                                  <a:moveTo>
                                    <a:pt x="0" y="0"/>
                                  </a:moveTo>
                                  <a:lnTo>
                                    <a:pt x="0" y="2240"/>
                                  </a:lnTo>
                                </a:path>
                              </a:pathLst>
                            </a:custGeom>
                            <a:noFill/>
                            <a:ln w="25400">
                              <a:solidFill>
                                <a:srgbClr val="535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88" name="Group 36"/>
                        <wpg:cNvGrpSpPr>
                          <a:grpSpLocks/>
                        </wpg:cNvGrpSpPr>
                        <wpg:grpSpPr bwMode="auto">
                          <a:xfrm>
                            <a:off x="1200" y="467"/>
                            <a:ext cx="9500" cy="2"/>
                            <a:chOff x="1200" y="467"/>
                            <a:chExt cx="9500" cy="2"/>
                          </a:xfrm>
                        </wpg:grpSpPr>
                        <wps:wsp>
                          <wps:cNvPr id="166489" name="Freeform 37"/>
                          <wps:cNvSpPr>
                            <a:spLocks/>
                          </wps:cNvSpPr>
                          <wps:spPr bwMode="auto">
                            <a:xfrm>
                              <a:off x="1200" y="467"/>
                              <a:ext cx="9500" cy="2"/>
                            </a:xfrm>
                            <a:custGeom>
                              <a:avLst/>
                              <a:gdLst>
                                <a:gd name="T0" fmla="+- 0 1200 1200"/>
                                <a:gd name="T1" fmla="*/ T0 w 9500"/>
                                <a:gd name="T2" fmla="+- 0 10700 1200"/>
                                <a:gd name="T3" fmla="*/ T2 w 9500"/>
                              </a:gdLst>
                              <a:ahLst/>
                              <a:cxnLst>
                                <a:cxn ang="0">
                                  <a:pos x="T1" y="0"/>
                                </a:cxn>
                                <a:cxn ang="0">
                                  <a:pos x="T3" y="0"/>
                                </a:cxn>
                              </a:cxnLst>
                              <a:rect l="0" t="0" r="r" b="b"/>
                              <a:pathLst>
                                <a:path w="9500">
                                  <a:moveTo>
                                    <a:pt x="0" y="0"/>
                                  </a:moveTo>
                                  <a:lnTo>
                                    <a:pt x="9500" y="0"/>
                                  </a:lnTo>
                                </a:path>
                              </a:pathLst>
                            </a:custGeom>
                            <a:noFill/>
                            <a:ln w="25400">
                              <a:solidFill>
                                <a:srgbClr val="535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90" name="Group 38"/>
                        <wpg:cNvGrpSpPr>
                          <a:grpSpLocks/>
                        </wpg:cNvGrpSpPr>
                        <wpg:grpSpPr bwMode="auto">
                          <a:xfrm>
                            <a:off x="1200" y="2667"/>
                            <a:ext cx="9500" cy="2"/>
                            <a:chOff x="1200" y="2667"/>
                            <a:chExt cx="9500" cy="2"/>
                          </a:xfrm>
                        </wpg:grpSpPr>
                        <wps:wsp>
                          <wps:cNvPr id="166491" name="Freeform 39"/>
                          <wps:cNvSpPr>
                            <a:spLocks/>
                          </wps:cNvSpPr>
                          <wps:spPr bwMode="auto">
                            <a:xfrm>
                              <a:off x="1200" y="2667"/>
                              <a:ext cx="9500" cy="2"/>
                            </a:xfrm>
                            <a:custGeom>
                              <a:avLst/>
                              <a:gdLst>
                                <a:gd name="T0" fmla="+- 0 1200 1200"/>
                                <a:gd name="T1" fmla="*/ T0 w 9500"/>
                                <a:gd name="T2" fmla="+- 0 10700 1200"/>
                                <a:gd name="T3" fmla="*/ T2 w 9500"/>
                              </a:gdLst>
                              <a:ahLst/>
                              <a:cxnLst>
                                <a:cxn ang="0">
                                  <a:pos x="T1" y="0"/>
                                </a:cxn>
                                <a:cxn ang="0">
                                  <a:pos x="T3" y="0"/>
                                </a:cxn>
                              </a:cxnLst>
                              <a:rect l="0" t="0" r="r" b="b"/>
                              <a:pathLst>
                                <a:path w="9500">
                                  <a:moveTo>
                                    <a:pt x="0" y="0"/>
                                  </a:moveTo>
                                  <a:lnTo>
                                    <a:pt x="9500" y="0"/>
                                  </a:lnTo>
                                </a:path>
                              </a:pathLst>
                            </a:custGeom>
                            <a:noFill/>
                            <a:ln w="25400">
                              <a:solidFill>
                                <a:srgbClr val="535F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E5D5B9" id="Group 166470" o:spid="_x0000_s1026" style="position:absolute;margin-left:59pt;margin-top:21.35pt;width:477pt;height:114pt;z-index:-251579392;mso-position-horizontal-relative:page" coordorigin="1180,427" coordsize="954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">
                <v:group id="Group 24" o:spid="_x0000_s1027" style="position:absolute;left:1200;top:907;width:9500;height:2" coordorigin="1200,907"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">
                  <v:shape id="Freeform 25" o:spid="_x0000_s1028" style="position:absolute;left:1200;top:907;width:9500;height:2;visibility:visible;mso-wrap-style:square;v-text-anchor:top"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" path="m,l9500,e" filled="f" strokecolor="#535f65" strokeweight="2pt">
                    <v:path arrowok="t" o:connecttype="custom" o:connectlocs="0,0;9500,0" o:connectangles="0,0"/>
                  </v:shape>
                </v:group>
                <v:group id="Group 26" o:spid="_x0000_s1029" style="position:absolute;left:1200;top:1347;width:9500;height:2" coordorigin="1200,1347"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">
                  <v:shape id="Freeform 27" o:spid="_x0000_s1030" style="position:absolute;left:1200;top:1347;width:9500;height:2;visibility:visible;mso-wrap-style:square;v-text-anchor:top"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" path="m,l9500,e" filled="f" strokecolor="#535f65" strokeweight="2pt">
                    <v:path arrowok="t" o:connecttype="custom" o:connectlocs="0,0;9500,0" o:connectangles="0,0"/>
                  </v:shape>
                </v:group>
                <v:group id="Group 28" o:spid="_x0000_s1031" style="position:absolute;left:1200;top:1787;width:9500;height:2" coordorigin="1200,1787"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">
                  <v:shape id="Freeform 29" o:spid="_x0000_s1032" style="position:absolute;left:1200;top:1787;width:9500;height:2;visibility:visible;mso-wrap-style:square;v-text-anchor:top"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" path="m,l9500,e" filled="f" strokecolor="#535f65" strokeweight="2pt">
                    <v:path arrowok="t" o:connecttype="custom" o:connectlocs="0,0;9500,0" o:connectangles="0,0"/>
                  </v:shape>
                </v:group>
                <v:group id="Group 30" o:spid="_x0000_s1033" style="position:absolute;left:1200;top:2227;width:9500;height:2" coordorigin="1200,2227"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">
                  <v:shape id="Freeform 31" o:spid="_x0000_s1034" style="position:absolute;left:1200;top:2227;width:9500;height:2;visibility:visible;mso-wrap-style:square;v-text-anchor:top"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" path="m,l9500,e" filled="f" strokecolor="#535f65" strokeweight="2pt">
                    <v:path arrowok="t" o:connecttype="custom" o:connectlocs="0,0;9500,0" o:connectangles="0,0"/>
                  </v:shape>
                </v:group>
                <v:group id="Group 32" o:spid="_x0000_s1035" style="position:absolute;left:1220;top:447;width:2;height:2240" coordorigin="1220,447" coordsize="2,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">
                  <v:shape id="Freeform 33" o:spid="_x0000_s1036" style="position:absolute;left:1220;top:447;width:2;height:2240;visibility:visible;mso-wrap-style:square;v-text-anchor:top" coordsize="2,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" path="m,l,2240e" filled="f" strokecolor="#535f65" strokeweight="2pt">
                    <v:path arrowok="t" o:connecttype="custom" o:connectlocs="0,447;0,2687" o:connectangles="0,0"/>
                  </v:shape>
                </v:group>
                <v:group id="Group 34" o:spid="_x0000_s1037" style="position:absolute;left:10680;top:447;width:2;height:2240" coordorigin="10680,447" coordsize="2,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">
                  <v:shape id="Freeform 35" o:spid="_x0000_s1038" style="position:absolute;left:10680;top:447;width:2;height:2240;visibility:visible;mso-wrap-style:square;v-text-anchor:top" coordsize="2,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" path="m,l,2240e" filled="f" strokecolor="#535f65" strokeweight="2pt">
                    <v:path arrowok="t" o:connecttype="custom" o:connectlocs="0,447;0,2687" o:connectangles="0,0"/>
                  </v:shape>
                </v:group>
                <v:group id="Group 36" o:spid="_x0000_s1039" style="position:absolute;left:1200;top:467;width:9500;height:2" coordorigin="1200,467"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">
                  <v:shape id="Freeform 37" o:spid="_x0000_s1040" style="position:absolute;left:1200;top:467;width:9500;height:2;visibility:visible;mso-wrap-style:square;v-text-anchor:top"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" path="m,l9500,e" filled="f" strokecolor="#535f65" strokeweight="2pt">
                    <v:path arrowok="t" o:connecttype="custom" o:connectlocs="0,0;9500,0" o:connectangles="0,0"/>
                  </v:shape>
                </v:group>
                <v:group id="Group 38" o:spid="_x0000_s1041" style="position:absolute;left:1200;top:2667;width:9500;height:2" coordorigin="1200,2667"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">
                  <v:shape id="Freeform 39" o:spid="_x0000_s1042" style="position:absolute;left:1200;top:2667;width:9500;height:2;visibility:visible;mso-wrap-style:square;v-text-anchor:top" coordsize="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" path="m,l9500,e" filled="f" strokecolor="#535f65" strokeweight="2pt">
                    <v:path arrowok="t" o:connecttype="custom" o:connectlocs="0,0;9500,0" o:connectangles="0,0"/>
                  </v:shape>
                </v:group>
                <w10:wrap anchorx="page"/>
              </v:group>
            </w:pict>
          </mc:Fallback>
        </mc:AlternateContent>
      </w:r>
      <w:r w:rsidRPr="00624EC0">
        <w:t xml:space="preserve">Draw what the disc would look like after it has been </w:t>
      </w:r>
      <w:r w:rsidRPr="00624EC0">
        <w:rPr>
          <w:b/>
        </w:rPr>
        <w:t>defragmented</w:t>
      </w:r>
      <w:r w:rsidRPr="00624EC0">
        <w:t>.</w:t>
      </w:r>
    </w:p>
    <w:p w14:paraId="46AA8642" w14:textId="16ED7123" w:rsidR="00610102" w:rsidRDefault="00610102" w:rsidP="00C537D2">
      <w:pPr>
        <w:spacing w:after="200" w:line="276" w:lineRule="auto"/>
        <w:ind w:left="0" w:right="425" w:firstLine="0"/>
        <w:jc w:val="both"/>
        <w:rPr>
          <w:b/>
        </w:rPr>
      </w:pPr>
    </w:p>
    <w:p w14:paraId="2E1A196B" w14:textId="3A4DDF36" w:rsidR="00610102" w:rsidRDefault="00610102" w:rsidP="00C537D2">
      <w:pPr>
        <w:spacing w:after="200" w:line="276" w:lineRule="auto"/>
        <w:ind w:left="0" w:right="425" w:firstLine="0"/>
        <w:jc w:val="both"/>
        <w:rPr>
          <w:b/>
        </w:rPr>
      </w:pPr>
    </w:p>
    <w:p w14:paraId="5878DD14" w14:textId="2FC62687" w:rsidR="00610102" w:rsidRDefault="00610102" w:rsidP="00C537D2">
      <w:pPr>
        <w:spacing w:after="200" w:line="276" w:lineRule="auto"/>
        <w:ind w:left="0" w:right="425" w:firstLine="0"/>
        <w:jc w:val="both"/>
        <w:rPr>
          <w:b/>
        </w:rPr>
      </w:pPr>
    </w:p>
    <w:p w14:paraId="5FC0CFD9" w14:textId="02F2AAA0" w:rsidR="00610102" w:rsidRDefault="00610102" w:rsidP="00C537D2">
      <w:pPr>
        <w:spacing w:after="200" w:line="276" w:lineRule="auto"/>
        <w:ind w:left="0" w:right="425" w:firstLine="0"/>
        <w:jc w:val="both"/>
        <w:rPr>
          <w:b/>
        </w:rPr>
      </w:pPr>
    </w:p>
    <w:p w14:paraId="32887A18" w14:textId="38C0A684" w:rsidR="00610102" w:rsidRDefault="00610102" w:rsidP="00C537D2">
      <w:pPr>
        <w:spacing w:after="200" w:line="276" w:lineRule="auto"/>
        <w:ind w:left="0" w:right="425" w:firstLine="0"/>
        <w:jc w:val="both"/>
        <w:rPr>
          <w:b/>
        </w:rPr>
      </w:pPr>
    </w:p>
    <w:p w14:paraId="51C0DE7C" w14:textId="6F240E4A" w:rsidR="00610102" w:rsidRDefault="00610102" w:rsidP="00C537D2">
      <w:pPr>
        <w:spacing w:after="200" w:line="276" w:lineRule="auto"/>
        <w:ind w:left="0" w:right="425" w:firstLine="0"/>
        <w:jc w:val="both"/>
        <w:rPr>
          <w:b/>
        </w:rPr>
      </w:pPr>
    </w:p>
    <w:p w14:paraId="55452584" w14:textId="67FD4DBF" w:rsidR="00610102" w:rsidRPr="00624EC0" w:rsidRDefault="00624EC0" w:rsidP="00C537D2">
      <w:pPr>
        <w:spacing w:after="200" w:line="276" w:lineRule="auto"/>
        <w:ind w:left="0" w:right="425" w:firstLine="0"/>
        <w:jc w:val="both"/>
      </w:pPr>
      <w:r w:rsidRPr="00624EC0">
        <w:t>Explain how Defragmentation works</w:t>
      </w:r>
      <w:r>
        <w:t xml:space="preserve"> and its ben</w:t>
      </w:r>
      <w:r w:rsidR="00CA27EF">
        <w:t xml:space="preserve">efits to the </w:t>
      </w:r>
      <w:r w:rsidR="000B2761">
        <w:t>user’s</w:t>
      </w:r>
      <w:r w:rsidR="00CA27EF">
        <w:t xml:space="preserve"> experience</w:t>
      </w:r>
      <w:r w:rsidR="008A1438">
        <w:t>.</w:t>
      </w:r>
      <w:r>
        <w:t xml:space="preserve"> </w:t>
      </w:r>
    </w:p>
    <w:tbl>
      <w:tblPr>
        <w:tblStyle w:val="TableGrid0"/>
        <w:tblW w:w="9923"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9923"/>
      </w:tblGrid>
      <w:tr w:rsidR="00624EC0" w:rsidRPr="00181DE6" w14:paraId="688C06BF" w14:textId="77777777" w:rsidTr="00624EC0">
        <w:trPr>
          <w:trHeight w:val="307"/>
        </w:trPr>
        <w:tc>
          <w:tcPr>
            <w:tcW w:w="9923" w:type="dxa"/>
          </w:tcPr>
          <w:p w14:paraId="64BE0328" w14:textId="77777777" w:rsidR="00624EC0" w:rsidRPr="00181DE6" w:rsidRDefault="00624EC0" w:rsidP="004403B8">
            <w:pPr>
              <w:pStyle w:val="NoSpacing"/>
              <w:ind w:left="0" w:firstLine="0"/>
              <w:jc w:val="center"/>
              <w:rPr>
                <w:b/>
              </w:rPr>
            </w:pPr>
          </w:p>
        </w:tc>
      </w:tr>
      <w:tr w:rsidR="00624EC0" w:rsidRPr="00181DE6" w14:paraId="141EAF5B" w14:textId="77777777" w:rsidTr="00624EC0">
        <w:trPr>
          <w:trHeight w:val="307"/>
        </w:trPr>
        <w:tc>
          <w:tcPr>
            <w:tcW w:w="9923" w:type="dxa"/>
          </w:tcPr>
          <w:p w14:paraId="5EEBB8D5" w14:textId="77777777" w:rsidR="00624EC0" w:rsidRPr="00181DE6" w:rsidRDefault="00624EC0" w:rsidP="004403B8">
            <w:pPr>
              <w:pStyle w:val="NoSpacing"/>
              <w:ind w:left="0" w:firstLine="0"/>
              <w:jc w:val="center"/>
              <w:rPr>
                <w:b/>
              </w:rPr>
            </w:pPr>
          </w:p>
        </w:tc>
      </w:tr>
      <w:tr w:rsidR="00624EC0" w:rsidRPr="00181DE6" w14:paraId="5F486F62" w14:textId="77777777" w:rsidTr="00624EC0">
        <w:trPr>
          <w:trHeight w:val="307"/>
        </w:trPr>
        <w:tc>
          <w:tcPr>
            <w:tcW w:w="9923" w:type="dxa"/>
          </w:tcPr>
          <w:p w14:paraId="7839DFB7" w14:textId="77777777" w:rsidR="00624EC0" w:rsidRPr="00181DE6" w:rsidRDefault="00624EC0" w:rsidP="004403B8">
            <w:pPr>
              <w:pStyle w:val="NoSpacing"/>
              <w:ind w:left="0" w:firstLine="0"/>
              <w:jc w:val="center"/>
              <w:rPr>
                <w:b/>
              </w:rPr>
            </w:pPr>
          </w:p>
        </w:tc>
      </w:tr>
      <w:tr w:rsidR="00624EC0" w:rsidRPr="00181DE6" w14:paraId="25A2A896" w14:textId="77777777" w:rsidTr="00624EC0">
        <w:trPr>
          <w:trHeight w:val="307"/>
        </w:trPr>
        <w:tc>
          <w:tcPr>
            <w:tcW w:w="9923" w:type="dxa"/>
          </w:tcPr>
          <w:p w14:paraId="78E5DED6" w14:textId="77777777" w:rsidR="00624EC0" w:rsidRPr="00181DE6" w:rsidRDefault="00624EC0" w:rsidP="004403B8">
            <w:pPr>
              <w:pStyle w:val="NoSpacing"/>
              <w:ind w:left="0" w:firstLine="0"/>
              <w:jc w:val="center"/>
              <w:rPr>
                <w:b/>
              </w:rPr>
            </w:pPr>
          </w:p>
        </w:tc>
      </w:tr>
      <w:tr w:rsidR="00624EC0" w:rsidRPr="00181DE6" w14:paraId="2D95980A" w14:textId="77777777" w:rsidTr="00624EC0">
        <w:trPr>
          <w:trHeight w:val="307"/>
        </w:trPr>
        <w:tc>
          <w:tcPr>
            <w:tcW w:w="9923" w:type="dxa"/>
          </w:tcPr>
          <w:p w14:paraId="6C2A4B3F" w14:textId="77777777" w:rsidR="00624EC0" w:rsidRPr="00181DE6" w:rsidRDefault="00624EC0" w:rsidP="004403B8">
            <w:pPr>
              <w:pStyle w:val="NoSpacing"/>
              <w:ind w:left="0" w:firstLine="0"/>
              <w:jc w:val="center"/>
              <w:rPr>
                <w:b/>
              </w:rPr>
            </w:pPr>
          </w:p>
        </w:tc>
      </w:tr>
      <w:tr w:rsidR="00CA27EF" w:rsidRPr="00181DE6" w14:paraId="1CE64922" w14:textId="77777777" w:rsidTr="00624EC0">
        <w:trPr>
          <w:trHeight w:val="307"/>
        </w:trPr>
        <w:tc>
          <w:tcPr>
            <w:tcW w:w="9923" w:type="dxa"/>
          </w:tcPr>
          <w:p w14:paraId="5FCB7F7A" w14:textId="77777777" w:rsidR="00CA27EF" w:rsidRPr="00181DE6" w:rsidRDefault="00CA27EF" w:rsidP="004403B8">
            <w:pPr>
              <w:pStyle w:val="NoSpacing"/>
              <w:ind w:left="0" w:firstLine="0"/>
              <w:jc w:val="center"/>
              <w:rPr>
                <w:b/>
              </w:rPr>
            </w:pPr>
          </w:p>
        </w:tc>
      </w:tr>
    </w:tbl>
    <w:p w14:paraId="6B1629EE" w14:textId="4C537C55" w:rsidR="00610102" w:rsidRDefault="00610102" w:rsidP="00C537D2">
      <w:pPr>
        <w:spacing w:after="200" w:line="276" w:lineRule="auto"/>
        <w:ind w:left="0" w:right="425" w:firstLine="0"/>
        <w:jc w:val="both"/>
        <w:rPr>
          <w:b/>
        </w:rPr>
      </w:pPr>
    </w:p>
    <w:p w14:paraId="39D59FDF" w14:textId="5363036E" w:rsidR="00610102" w:rsidRDefault="00610102" w:rsidP="00C537D2">
      <w:pPr>
        <w:spacing w:after="200" w:line="276" w:lineRule="auto"/>
        <w:ind w:left="0" w:right="425" w:firstLine="0"/>
        <w:jc w:val="both"/>
        <w:rPr>
          <w:b/>
        </w:rPr>
      </w:pPr>
    </w:p>
    <w:p w14:paraId="18876F80" w14:textId="1ECD417E" w:rsidR="00610102" w:rsidRDefault="00610102" w:rsidP="00C537D2">
      <w:pPr>
        <w:spacing w:after="200" w:line="276" w:lineRule="auto"/>
        <w:ind w:left="0" w:right="425" w:firstLine="0"/>
        <w:jc w:val="both"/>
        <w:rPr>
          <w:b/>
        </w:rPr>
      </w:pPr>
    </w:p>
    <w:p w14:paraId="435636E5" w14:textId="5D84CAE7" w:rsidR="00610102" w:rsidRDefault="00610102" w:rsidP="00C537D2">
      <w:pPr>
        <w:spacing w:after="200" w:line="276" w:lineRule="auto"/>
        <w:ind w:left="0" w:right="425" w:firstLine="0"/>
        <w:jc w:val="both"/>
        <w:rPr>
          <w:b/>
        </w:rPr>
      </w:pPr>
    </w:p>
    <w:p w14:paraId="4A68E658" w14:textId="3559A36C" w:rsidR="00610102" w:rsidRDefault="00610102" w:rsidP="00C537D2">
      <w:pPr>
        <w:spacing w:after="200" w:line="276" w:lineRule="auto"/>
        <w:ind w:left="0" w:right="425" w:firstLine="0"/>
        <w:jc w:val="both"/>
        <w:rPr>
          <w:b/>
        </w:rPr>
      </w:pPr>
    </w:p>
    <w:p w14:paraId="4ADF3DD3" w14:textId="7153AE74" w:rsidR="00610102" w:rsidRDefault="00610102" w:rsidP="00C537D2">
      <w:pPr>
        <w:spacing w:after="200" w:line="276" w:lineRule="auto"/>
        <w:ind w:left="0" w:right="425" w:firstLine="0"/>
        <w:jc w:val="both"/>
        <w:rPr>
          <w:b/>
        </w:rPr>
      </w:pPr>
    </w:p>
    <w:p w14:paraId="32587A13" w14:textId="79ECB367" w:rsidR="00610102" w:rsidRDefault="00610102" w:rsidP="00C537D2">
      <w:pPr>
        <w:spacing w:after="200" w:line="276" w:lineRule="auto"/>
        <w:ind w:left="0" w:right="425" w:firstLine="0"/>
        <w:jc w:val="both"/>
        <w:rPr>
          <w:b/>
        </w:rPr>
      </w:pPr>
    </w:p>
    <w:p w14:paraId="74740517" w14:textId="2A9813CC" w:rsidR="004403B8" w:rsidRDefault="004403B8" w:rsidP="004403B8">
      <w:pPr>
        <w:spacing w:after="200" w:line="276" w:lineRule="auto"/>
        <w:ind w:left="0" w:right="425" w:firstLine="0"/>
        <w:jc w:val="both"/>
        <w:rPr>
          <w:b/>
        </w:rPr>
      </w:pPr>
      <w:r>
        <w:rPr>
          <w:b/>
        </w:rPr>
        <w:lastRenderedPageBreak/>
        <w:t>Backing Up</w:t>
      </w:r>
    </w:p>
    <w:p w14:paraId="2068E603" w14:textId="473351E2" w:rsidR="00610102" w:rsidRDefault="004403B8" w:rsidP="004403B8">
      <w:pPr>
        <w:spacing w:after="200" w:line="276" w:lineRule="auto"/>
        <w:ind w:left="0" w:right="425" w:firstLine="0"/>
        <w:jc w:val="center"/>
        <w:rPr>
          <w:b/>
        </w:rPr>
      </w:pPr>
      <w:r>
        <w:rPr>
          <w:noProof/>
        </w:rPr>
        <w:drawing>
          <wp:inline distT="0" distB="0" distL="0" distR="0" wp14:anchorId="1D633EFB" wp14:editId="6C3672B0">
            <wp:extent cx="3017994" cy="1866900"/>
            <wp:effectExtent l="0" t="0" r="0" b="0"/>
            <wp:docPr id="166492" name="Picture 16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023315" cy="1870191"/>
                    </a:xfrm>
                    <a:prstGeom prst="rect">
                      <a:avLst/>
                    </a:prstGeom>
                  </pic:spPr>
                </pic:pic>
              </a:graphicData>
            </a:graphic>
          </wp:inline>
        </w:drawing>
      </w:r>
      <w:r w:rsidR="0072506E">
        <w:rPr>
          <w:noProof/>
        </w:rPr>
        <w:drawing>
          <wp:inline distT="0" distB="0" distL="0" distR="0" wp14:anchorId="16D9235F" wp14:editId="678DCF5B">
            <wp:extent cx="2859643" cy="1883410"/>
            <wp:effectExtent l="0" t="0" r="0" b="2540"/>
            <wp:docPr id="166493" name="Picture 166493" descr="How to use Time Machine to back up your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use Time Machine to back up your Ma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7156" cy="1888358"/>
                    </a:xfrm>
                    <a:prstGeom prst="rect">
                      <a:avLst/>
                    </a:prstGeom>
                    <a:noFill/>
                    <a:ln>
                      <a:noFill/>
                    </a:ln>
                  </pic:spPr>
                </pic:pic>
              </a:graphicData>
            </a:graphic>
          </wp:inline>
        </w:drawing>
      </w:r>
    </w:p>
    <w:p w14:paraId="39A7DD7A" w14:textId="0DF78F24" w:rsidR="004403B8" w:rsidRDefault="004403B8" w:rsidP="004403B8">
      <w:pPr>
        <w:spacing w:after="200" w:line="276" w:lineRule="auto"/>
        <w:ind w:left="0" w:right="425" w:firstLine="0"/>
        <w:jc w:val="both"/>
      </w:pPr>
      <w:r>
        <w:t>Another way to help maintain a system</w:t>
      </w:r>
      <w:r w:rsidRPr="004403B8">
        <w:t xml:space="preserve"> is by backing up data</w:t>
      </w:r>
      <w:r>
        <w:t>.</w:t>
      </w:r>
      <w:r w:rsidR="0072506E">
        <w:t xml:space="preserve"> </w:t>
      </w:r>
      <w:r>
        <w:t>This can be carried out automatically by a utility program</w:t>
      </w:r>
      <w:r w:rsidR="0072506E">
        <w:t xml:space="preserve"> (Such as Apple Time Machine)</w:t>
      </w:r>
      <w:r w:rsidRPr="004403B8">
        <w:t>. A backup is a copy of data or files. Backing up is important for everyone using computers as files and data can become corrupted, be accidentally overwritten or deleted.</w:t>
      </w:r>
      <w:r>
        <w:t xml:space="preserve"> </w:t>
      </w:r>
      <w:r w:rsidRPr="004403B8">
        <w:t>Backups are often made on separate storage drives or on a different server.</w:t>
      </w:r>
    </w:p>
    <w:p w14:paraId="646C85AB" w14:textId="2AAE9235" w:rsidR="00610102" w:rsidRPr="004403B8" w:rsidRDefault="004403B8" w:rsidP="004403B8">
      <w:pPr>
        <w:spacing w:after="200" w:line="276" w:lineRule="auto"/>
        <w:ind w:left="0" w:right="425" w:firstLine="0"/>
        <w:jc w:val="both"/>
      </w:pPr>
      <w:r w:rsidRPr="004403B8">
        <w:t>There are two main types of backup:</w:t>
      </w:r>
    </w:p>
    <w:p w14:paraId="167DCF4D" w14:textId="1CA070BD" w:rsidR="0072506E" w:rsidRDefault="0072506E" w:rsidP="0072506E">
      <w:pPr>
        <w:spacing w:before="240" w:after="200" w:line="276" w:lineRule="auto"/>
        <w:ind w:left="0" w:right="425" w:firstLine="0"/>
        <w:jc w:val="both"/>
        <w:rPr>
          <w:noProof/>
        </w:rPr>
      </w:pPr>
      <w:r>
        <w:rPr>
          <w:b/>
          <w:noProof/>
        </w:rPr>
        <w:t>Full backup</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72506E" w:rsidRPr="00181DE6" w14:paraId="089A51AF" w14:textId="77777777" w:rsidTr="007F2324">
        <w:trPr>
          <w:trHeight w:val="307"/>
        </w:trPr>
        <w:tc>
          <w:tcPr>
            <w:tcW w:w="10206" w:type="dxa"/>
          </w:tcPr>
          <w:p w14:paraId="73867744" w14:textId="77777777" w:rsidR="0072506E" w:rsidRPr="00181DE6" w:rsidRDefault="0072506E" w:rsidP="007F2324">
            <w:pPr>
              <w:pStyle w:val="NoSpacing"/>
              <w:ind w:left="0" w:firstLine="0"/>
              <w:jc w:val="center"/>
              <w:rPr>
                <w:b/>
              </w:rPr>
            </w:pPr>
            <w:r>
              <w:rPr>
                <w:noProof/>
              </w:rPr>
              <w:t xml:space="preserve"> </w:t>
            </w:r>
          </w:p>
        </w:tc>
      </w:tr>
      <w:tr w:rsidR="0072506E" w:rsidRPr="00181DE6" w14:paraId="5E93A82B" w14:textId="77777777" w:rsidTr="007F2324">
        <w:trPr>
          <w:trHeight w:val="307"/>
        </w:trPr>
        <w:tc>
          <w:tcPr>
            <w:tcW w:w="10206" w:type="dxa"/>
          </w:tcPr>
          <w:p w14:paraId="233C624B" w14:textId="77777777" w:rsidR="0072506E" w:rsidRPr="00181DE6" w:rsidRDefault="0072506E" w:rsidP="007F2324">
            <w:pPr>
              <w:pStyle w:val="NoSpacing"/>
              <w:ind w:left="0" w:firstLine="0"/>
              <w:jc w:val="center"/>
              <w:rPr>
                <w:b/>
              </w:rPr>
            </w:pPr>
          </w:p>
        </w:tc>
      </w:tr>
      <w:tr w:rsidR="0072506E" w:rsidRPr="00181DE6" w14:paraId="6C369C28" w14:textId="77777777" w:rsidTr="007F2324">
        <w:trPr>
          <w:trHeight w:val="307"/>
        </w:trPr>
        <w:tc>
          <w:tcPr>
            <w:tcW w:w="10206" w:type="dxa"/>
          </w:tcPr>
          <w:p w14:paraId="61A75A0D" w14:textId="77777777" w:rsidR="0072506E" w:rsidRPr="00181DE6" w:rsidRDefault="0072506E" w:rsidP="007F2324">
            <w:pPr>
              <w:pStyle w:val="NoSpacing"/>
              <w:ind w:left="0" w:firstLine="0"/>
              <w:jc w:val="center"/>
              <w:rPr>
                <w:b/>
              </w:rPr>
            </w:pPr>
          </w:p>
        </w:tc>
      </w:tr>
      <w:tr w:rsidR="0072506E" w:rsidRPr="00181DE6" w14:paraId="6C239ED2" w14:textId="77777777" w:rsidTr="007F2324">
        <w:trPr>
          <w:trHeight w:val="307"/>
        </w:trPr>
        <w:tc>
          <w:tcPr>
            <w:tcW w:w="10206" w:type="dxa"/>
          </w:tcPr>
          <w:p w14:paraId="061198E8" w14:textId="77777777" w:rsidR="0072506E" w:rsidRPr="00181DE6" w:rsidRDefault="0072506E" w:rsidP="007F2324">
            <w:pPr>
              <w:pStyle w:val="NoSpacing"/>
              <w:ind w:left="0" w:firstLine="0"/>
              <w:jc w:val="center"/>
              <w:rPr>
                <w:b/>
              </w:rPr>
            </w:pPr>
          </w:p>
        </w:tc>
      </w:tr>
      <w:tr w:rsidR="0072506E" w:rsidRPr="00181DE6" w14:paraId="28304AE8" w14:textId="77777777" w:rsidTr="007F2324">
        <w:trPr>
          <w:trHeight w:val="307"/>
        </w:trPr>
        <w:tc>
          <w:tcPr>
            <w:tcW w:w="10206" w:type="dxa"/>
          </w:tcPr>
          <w:p w14:paraId="2D90D461" w14:textId="77777777" w:rsidR="0072506E" w:rsidRPr="00181DE6" w:rsidRDefault="0072506E" w:rsidP="007F2324">
            <w:pPr>
              <w:pStyle w:val="NoSpacing"/>
              <w:ind w:left="0" w:firstLine="0"/>
              <w:jc w:val="center"/>
              <w:rPr>
                <w:b/>
              </w:rPr>
            </w:pPr>
          </w:p>
        </w:tc>
      </w:tr>
      <w:tr w:rsidR="0072506E" w:rsidRPr="00181DE6" w14:paraId="7FF1DF86" w14:textId="77777777" w:rsidTr="007F2324">
        <w:trPr>
          <w:trHeight w:val="307"/>
        </w:trPr>
        <w:tc>
          <w:tcPr>
            <w:tcW w:w="10206" w:type="dxa"/>
          </w:tcPr>
          <w:p w14:paraId="0CE9C9DD" w14:textId="77777777" w:rsidR="0072506E" w:rsidRPr="00181DE6" w:rsidRDefault="0072506E" w:rsidP="007F2324">
            <w:pPr>
              <w:pStyle w:val="NoSpacing"/>
              <w:ind w:left="0" w:firstLine="0"/>
              <w:jc w:val="center"/>
              <w:rPr>
                <w:b/>
              </w:rPr>
            </w:pPr>
          </w:p>
        </w:tc>
      </w:tr>
      <w:tr w:rsidR="0072506E" w:rsidRPr="00181DE6" w14:paraId="6E4B4D13" w14:textId="77777777" w:rsidTr="007F2324">
        <w:trPr>
          <w:trHeight w:val="307"/>
        </w:trPr>
        <w:tc>
          <w:tcPr>
            <w:tcW w:w="10206" w:type="dxa"/>
          </w:tcPr>
          <w:p w14:paraId="46EF8843" w14:textId="77777777" w:rsidR="0072506E" w:rsidRPr="00181DE6" w:rsidRDefault="0072506E" w:rsidP="007F2324">
            <w:pPr>
              <w:pStyle w:val="NoSpacing"/>
              <w:ind w:left="0" w:firstLine="0"/>
              <w:jc w:val="center"/>
              <w:rPr>
                <w:b/>
              </w:rPr>
            </w:pPr>
          </w:p>
        </w:tc>
      </w:tr>
      <w:tr w:rsidR="0072506E" w:rsidRPr="00181DE6" w14:paraId="6AAD2AAC" w14:textId="77777777" w:rsidTr="007F2324">
        <w:trPr>
          <w:trHeight w:val="307"/>
        </w:trPr>
        <w:tc>
          <w:tcPr>
            <w:tcW w:w="10206" w:type="dxa"/>
          </w:tcPr>
          <w:p w14:paraId="6DD049D4" w14:textId="77777777" w:rsidR="0072506E" w:rsidRPr="00181DE6" w:rsidRDefault="0072506E" w:rsidP="007F2324">
            <w:pPr>
              <w:pStyle w:val="NoSpacing"/>
              <w:ind w:left="0" w:firstLine="0"/>
              <w:jc w:val="center"/>
              <w:rPr>
                <w:b/>
              </w:rPr>
            </w:pPr>
          </w:p>
        </w:tc>
      </w:tr>
      <w:tr w:rsidR="00B45743" w:rsidRPr="00181DE6" w14:paraId="3C90E2A0" w14:textId="77777777" w:rsidTr="007F2324">
        <w:trPr>
          <w:trHeight w:val="307"/>
        </w:trPr>
        <w:tc>
          <w:tcPr>
            <w:tcW w:w="10206" w:type="dxa"/>
          </w:tcPr>
          <w:p w14:paraId="267DA0DC" w14:textId="77777777" w:rsidR="00B45743" w:rsidRPr="00181DE6" w:rsidRDefault="00B45743" w:rsidP="007F2324">
            <w:pPr>
              <w:pStyle w:val="NoSpacing"/>
              <w:ind w:left="0" w:firstLine="0"/>
              <w:jc w:val="center"/>
              <w:rPr>
                <w:b/>
              </w:rPr>
            </w:pPr>
          </w:p>
        </w:tc>
      </w:tr>
      <w:tr w:rsidR="00B45743" w:rsidRPr="00181DE6" w14:paraId="3A587517" w14:textId="77777777" w:rsidTr="007F2324">
        <w:trPr>
          <w:trHeight w:val="307"/>
        </w:trPr>
        <w:tc>
          <w:tcPr>
            <w:tcW w:w="10206" w:type="dxa"/>
          </w:tcPr>
          <w:p w14:paraId="15F02F6F" w14:textId="77777777" w:rsidR="00B45743" w:rsidRPr="00181DE6" w:rsidRDefault="00B45743" w:rsidP="007F2324">
            <w:pPr>
              <w:pStyle w:val="NoSpacing"/>
              <w:ind w:left="0" w:firstLine="0"/>
              <w:jc w:val="center"/>
              <w:rPr>
                <w:b/>
              </w:rPr>
            </w:pPr>
          </w:p>
        </w:tc>
      </w:tr>
    </w:tbl>
    <w:p w14:paraId="30A34377" w14:textId="7E16EC5E" w:rsidR="0072506E" w:rsidRDefault="0072506E" w:rsidP="0072506E">
      <w:pPr>
        <w:spacing w:before="240" w:after="200" w:line="276" w:lineRule="auto"/>
        <w:ind w:left="0" w:right="425" w:firstLine="0"/>
        <w:jc w:val="both"/>
        <w:rPr>
          <w:noProof/>
        </w:rPr>
      </w:pPr>
      <w:r>
        <w:rPr>
          <w:b/>
          <w:noProof/>
        </w:rPr>
        <w:t>Incremental backup</w:t>
      </w:r>
    </w:p>
    <w:tbl>
      <w:tblPr>
        <w:tblStyle w:val="TableGrid0"/>
        <w:tblW w:w="1020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206"/>
      </w:tblGrid>
      <w:tr w:rsidR="0072506E" w:rsidRPr="00181DE6" w14:paraId="3996498C" w14:textId="77777777" w:rsidTr="007F2324">
        <w:trPr>
          <w:trHeight w:val="307"/>
        </w:trPr>
        <w:tc>
          <w:tcPr>
            <w:tcW w:w="10206" w:type="dxa"/>
          </w:tcPr>
          <w:p w14:paraId="02600B18" w14:textId="77777777" w:rsidR="0072506E" w:rsidRPr="00181DE6" w:rsidRDefault="0072506E" w:rsidP="007F2324">
            <w:pPr>
              <w:pStyle w:val="NoSpacing"/>
              <w:ind w:left="0" w:firstLine="0"/>
              <w:jc w:val="center"/>
              <w:rPr>
                <w:b/>
              </w:rPr>
            </w:pPr>
            <w:r>
              <w:rPr>
                <w:noProof/>
              </w:rPr>
              <w:t xml:space="preserve"> </w:t>
            </w:r>
          </w:p>
        </w:tc>
      </w:tr>
      <w:tr w:rsidR="0072506E" w:rsidRPr="00181DE6" w14:paraId="1C9A7E8B" w14:textId="77777777" w:rsidTr="007F2324">
        <w:trPr>
          <w:trHeight w:val="307"/>
        </w:trPr>
        <w:tc>
          <w:tcPr>
            <w:tcW w:w="10206" w:type="dxa"/>
          </w:tcPr>
          <w:p w14:paraId="559051AF" w14:textId="77777777" w:rsidR="0072506E" w:rsidRPr="00181DE6" w:rsidRDefault="0072506E" w:rsidP="007F2324">
            <w:pPr>
              <w:pStyle w:val="NoSpacing"/>
              <w:ind w:left="0" w:firstLine="0"/>
              <w:jc w:val="center"/>
              <w:rPr>
                <w:b/>
              </w:rPr>
            </w:pPr>
          </w:p>
        </w:tc>
      </w:tr>
      <w:tr w:rsidR="0072506E" w:rsidRPr="00181DE6" w14:paraId="78274AD5" w14:textId="77777777" w:rsidTr="007F2324">
        <w:trPr>
          <w:trHeight w:val="307"/>
        </w:trPr>
        <w:tc>
          <w:tcPr>
            <w:tcW w:w="10206" w:type="dxa"/>
          </w:tcPr>
          <w:p w14:paraId="6DF55769" w14:textId="77777777" w:rsidR="0072506E" w:rsidRPr="00181DE6" w:rsidRDefault="0072506E" w:rsidP="007F2324">
            <w:pPr>
              <w:pStyle w:val="NoSpacing"/>
              <w:ind w:left="0" w:firstLine="0"/>
              <w:jc w:val="center"/>
              <w:rPr>
                <w:b/>
              </w:rPr>
            </w:pPr>
          </w:p>
        </w:tc>
      </w:tr>
      <w:tr w:rsidR="0072506E" w:rsidRPr="00181DE6" w14:paraId="30ACC317" w14:textId="77777777" w:rsidTr="007F2324">
        <w:trPr>
          <w:trHeight w:val="307"/>
        </w:trPr>
        <w:tc>
          <w:tcPr>
            <w:tcW w:w="10206" w:type="dxa"/>
          </w:tcPr>
          <w:p w14:paraId="166EB89B" w14:textId="77777777" w:rsidR="0072506E" w:rsidRPr="00181DE6" w:rsidRDefault="0072506E" w:rsidP="007F2324">
            <w:pPr>
              <w:pStyle w:val="NoSpacing"/>
              <w:ind w:left="0" w:firstLine="0"/>
              <w:jc w:val="center"/>
              <w:rPr>
                <w:b/>
              </w:rPr>
            </w:pPr>
          </w:p>
        </w:tc>
      </w:tr>
      <w:tr w:rsidR="0072506E" w:rsidRPr="00181DE6" w14:paraId="179158A1" w14:textId="77777777" w:rsidTr="007F2324">
        <w:trPr>
          <w:trHeight w:val="307"/>
        </w:trPr>
        <w:tc>
          <w:tcPr>
            <w:tcW w:w="10206" w:type="dxa"/>
          </w:tcPr>
          <w:p w14:paraId="6EC50658" w14:textId="77777777" w:rsidR="0072506E" w:rsidRPr="00181DE6" w:rsidRDefault="0072506E" w:rsidP="007F2324">
            <w:pPr>
              <w:pStyle w:val="NoSpacing"/>
              <w:ind w:left="0" w:firstLine="0"/>
              <w:jc w:val="center"/>
              <w:rPr>
                <w:b/>
              </w:rPr>
            </w:pPr>
          </w:p>
        </w:tc>
      </w:tr>
      <w:tr w:rsidR="0072506E" w:rsidRPr="00181DE6" w14:paraId="67FA3D61" w14:textId="77777777" w:rsidTr="007F2324">
        <w:trPr>
          <w:trHeight w:val="307"/>
        </w:trPr>
        <w:tc>
          <w:tcPr>
            <w:tcW w:w="10206" w:type="dxa"/>
          </w:tcPr>
          <w:p w14:paraId="3E01D94D" w14:textId="77777777" w:rsidR="0072506E" w:rsidRPr="00181DE6" w:rsidRDefault="0072506E" w:rsidP="007F2324">
            <w:pPr>
              <w:pStyle w:val="NoSpacing"/>
              <w:ind w:left="0" w:firstLine="0"/>
              <w:jc w:val="center"/>
              <w:rPr>
                <w:b/>
              </w:rPr>
            </w:pPr>
          </w:p>
        </w:tc>
      </w:tr>
      <w:tr w:rsidR="0072506E" w:rsidRPr="00181DE6" w14:paraId="6F33F384" w14:textId="77777777" w:rsidTr="007F2324">
        <w:trPr>
          <w:trHeight w:val="307"/>
        </w:trPr>
        <w:tc>
          <w:tcPr>
            <w:tcW w:w="10206" w:type="dxa"/>
          </w:tcPr>
          <w:p w14:paraId="0611AD59" w14:textId="77777777" w:rsidR="0072506E" w:rsidRPr="00181DE6" w:rsidRDefault="0072506E" w:rsidP="007F2324">
            <w:pPr>
              <w:pStyle w:val="NoSpacing"/>
              <w:ind w:left="0" w:firstLine="0"/>
              <w:jc w:val="center"/>
              <w:rPr>
                <w:b/>
              </w:rPr>
            </w:pPr>
          </w:p>
        </w:tc>
      </w:tr>
      <w:tr w:rsidR="0072506E" w:rsidRPr="00181DE6" w14:paraId="46CBB218" w14:textId="77777777" w:rsidTr="007F2324">
        <w:trPr>
          <w:trHeight w:val="307"/>
        </w:trPr>
        <w:tc>
          <w:tcPr>
            <w:tcW w:w="10206" w:type="dxa"/>
          </w:tcPr>
          <w:p w14:paraId="3711F408" w14:textId="77777777" w:rsidR="0072506E" w:rsidRPr="00181DE6" w:rsidRDefault="0072506E" w:rsidP="007F2324">
            <w:pPr>
              <w:pStyle w:val="NoSpacing"/>
              <w:ind w:left="0" w:firstLine="0"/>
              <w:jc w:val="center"/>
              <w:rPr>
                <w:b/>
              </w:rPr>
            </w:pPr>
          </w:p>
        </w:tc>
      </w:tr>
      <w:tr w:rsidR="00B45743" w:rsidRPr="00181DE6" w14:paraId="0F640374" w14:textId="77777777" w:rsidTr="007F2324">
        <w:trPr>
          <w:trHeight w:val="307"/>
        </w:trPr>
        <w:tc>
          <w:tcPr>
            <w:tcW w:w="10206" w:type="dxa"/>
          </w:tcPr>
          <w:p w14:paraId="120CC812" w14:textId="77777777" w:rsidR="00B45743" w:rsidRPr="00181DE6" w:rsidRDefault="00B45743" w:rsidP="007F2324">
            <w:pPr>
              <w:pStyle w:val="NoSpacing"/>
              <w:ind w:left="0" w:firstLine="0"/>
              <w:jc w:val="center"/>
              <w:rPr>
                <w:b/>
              </w:rPr>
            </w:pPr>
          </w:p>
        </w:tc>
      </w:tr>
      <w:tr w:rsidR="00B45743" w:rsidRPr="00181DE6" w14:paraId="25A1D0EF" w14:textId="77777777" w:rsidTr="007F2324">
        <w:trPr>
          <w:trHeight w:val="307"/>
        </w:trPr>
        <w:tc>
          <w:tcPr>
            <w:tcW w:w="10206" w:type="dxa"/>
          </w:tcPr>
          <w:p w14:paraId="41AD04E6" w14:textId="77777777" w:rsidR="00B45743" w:rsidRPr="00181DE6" w:rsidRDefault="00B45743" w:rsidP="007F2324">
            <w:pPr>
              <w:pStyle w:val="NoSpacing"/>
              <w:ind w:left="0" w:firstLine="0"/>
              <w:jc w:val="center"/>
              <w:rPr>
                <w:b/>
              </w:rPr>
            </w:pPr>
          </w:p>
        </w:tc>
      </w:tr>
    </w:tbl>
    <w:p w14:paraId="37192C5D" w14:textId="5BC7B956" w:rsidR="00610102" w:rsidRDefault="00610102" w:rsidP="00C537D2">
      <w:pPr>
        <w:spacing w:after="200" w:line="276" w:lineRule="auto"/>
        <w:ind w:left="0" w:right="425" w:firstLine="0"/>
        <w:jc w:val="both"/>
        <w:rPr>
          <w:b/>
        </w:rPr>
      </w:pPr>
    </w:p>
    <w:sectPr w:rsidR="00610102" w:rsidSect="00164E4A">
      <w:headerReference w:type="even" r:id="rId33"/>
      <w:headerReference w:type="default" r:id="rId34"/>
      <w:footerReference w:type="even" r:id="rId35"/>
      <w:footerReference w:type="default" r:id="rId36"/>
      <w:headerReference w:type="first" r:id="rId37"/>
      <w:footerReference w:type="first" r:id="rId38"/>
      <w:pgSz w:w="11906" w:h="16838"/>
      <w:pgMar w:top="1276" w:right="424" w:bottom="1440" w:left="85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3005C" w14:textId="77777777" w:rsidR="00086CA2" w:rsidRDefault="00086CA2" w:rsidP="00D67573">
      <w:pPr>
        <w:spacing w:after="0" w:line="240" w:lineRule="auto"/>
      </w:pPr>
      <w:r>
        <w:separator/>
      </w:r>
    </w:p>
  </w:endnote>
  <w:endnote w:type="continuationSeparator" w:id="0">
    <w:p w14:paraId="51F90ABC" w14:textId="77777777" w:rsidR="00086CA2" w:rsidRDefault="00086CA2" w:rsidP="00D67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287DC" w14:textId="77777777" w:rsidR="004403B8" w:rsidRDefault="004403B8">
    <w:pPr>
      <w:tabs>
        <w:tab w:val="right" w:pos="9497"/>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0F0B10BA" wp14:editId="368D55A3">
              <wp:simplePos x="0" y="0"/>
              <wp:positionH relativeFrom="page">
                <wp:posOffset>762000</wp:posOffset>
              </wp:positionH>
              <wp:positionV relativeFrom="page">
                <wp:posOffset>9810750</wp:posOffset>
              </wp:positionV>
              <wp:extent cx="6032500" cy="12700"/>
              <wp:effectExtent l="0" t="0" r="0" b="0"/>
              <wp:wrapSquare wrapText="bothSides"/>
              <wp:docPr id="166509" name="Group 166509"/>
              <wp:cNvGraphicFramePr/>
              <a:graphic xmlns:a="http://schemas.openxmlformats.org/drawingml/2006/main">
                <a:graphicData uri="http://schemas.microsoft.com/office/word/2010/wordprocessingGroup">
                  <wpg:wgp>
                    <wpg:cNvGrpSpPr/>
                    <wpg:grpSpPr>
                      <a:xfrm>
                        <a:off x="0" y="0"/>
                        <a:ext cx="6032500" cy="12700"/>
                        <a:chOff x="0" y="0"/>
                        <a:chExt cx="6032500" cy="12700"/>
                      </a:xfrm>
                    </wpg:grpSpPr>
                    <wps:wsp>
                      <wps:cNvPr id="166510" name="Shape 166510"/>
                      <wps:cNvSpPr/>
                      <wps:spPr>
                        <a:xfrm>
                          <a:off x="0" y="0"/>
                          <a:ext cx="6032500" cy="0"/>
                        </a:xfrm>
                        <a:custGeom>
                          <a:avLst/>
                          <a:gdLst/>
                          <a:ahLst/>
                          <a:cxnLst/>
                          <a:rect l="0" t="0" r="0" b="0"/>
                          <a:pathLst>
                            <a:path w="6032500">
                              <a:moveTo>
                                <a:pt x="0" y="0"/>
                              </a:moveTo>
                              <a:lnTo>
                                <a:pt x="6032500" y="0"/>
                              </a:lnTo>
                            </a:path>
                          </a:pathLst>
                        </a:custGeom>
                        <a:ln w="127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A0ACF6" id="Group 166509" o:spid="_x0000_s1026" style="position:absolute;margin-left:60pt;margin-top:772.5pt;width:475pt;height:1pt;z-index:251662336;mso-position-horizontal-relative:page;mso-position-vertical-relative:page" coordsize="603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">
              <v:shape id="Shape 166510"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" path="m,l6032500,e" filled="f" strokecolor="#357ca2" strokeweight="1pt">
                <v:stroke miterlimit="1" joinstyle="miter"/>
                <v:path arrowok="t" textboxrect="0,0,6032500,0"/>
              </v:shape>
              <w10:wrap type="square" anchorx="page" anchory="page"/>
            </v:group>
          </w:pict>
        </mc:Fallback>
      </mc:AlternateContent>
    </w:r>
    <w:r>
      <w:rPr>
        <w:color w:val="5F5F5F"/>
        <w:sz w:val="20"/>
      </w:rPr>
      <w:t>Assessment 10</w:t>
    </w:r>
    <w:r>
      <w:rPr>
        <w:color w:val="5F5F5F"/>
        <w:sz w:val="20"/>
      </w:rPr>
      <w:tab/>
      <w:t>Page !</w:t>
    </w:r>
    <w:r>
      <w:fldChar w:fldCharType="begin"/>
    </w:r>
    <w:r>
      <w:instrText xml:space="preserve"> PAGE   \* MERGEFORMAT </w:instrText>
    </w:r>
    <w:r>
      <w:fldChar w:fldCharType="separate"/>
    </w:r>
    <w:r w:rsidRPr="00414FF7">
      <w:rPr>
        <w:noProof/>
        <w:color w:val="5F5F5F"/>
        <w:sz w:val="20"/>
      </w:rPr>
      <w:t>136</w:t>
    </w:r>
    <w:r>
      <w:rPr>
        <w:color w:val="5F5F5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E8FEA" w14:textId="77777777" w:rsidR="004403B8" w:rsidRDefault="004403B8">
    <w:pPr>
      <w:tabs>
        <w:tab w:val="right" w:pos="9497"/>
      </w:tabs>
      <w:spacing w:after="0" w:line="259" w:lineRule="auto"/>
      <w:ind w:left="0" w:firstLine="0"/>
    </w:pPr>
    <w:r>
      <w:rPr>
        <w:color w:val="5F5F5F"/>
        <w:sz w:val="20"/>
      </w:rPr>
      <w:t>Assessment 10</w:t>
    </w:r>
    <w:r>
      <w:rPr>
        <w:color w:val="5F5F5F"/>
        <w:sz w:val="20"/>
      </w:rPr>
      <w:tab/>
      <w:t>Page !</w:t>
    </w:r>
    <w:r>
      <w:fldChar w:fldCharType="begin"/>
    </w:r>
    <w:r>
      <w:instrText xml:space="preserve"> PAGE   \* MERGEFORMAT </w:instrText>
    </w:r>
    <w:r>
      <w:fldChar w:fldCharType="separate"/>
    </w:r>
    <w:r w:rsidRPr="00356AA7">
      <w:rPr>
        <w:noProof/>
        <w:color w:val="5F5F5F"/>
        <w:sz w:val="20"/>
      </w:rPr>
      <w:t>2</w:t>
    </w:r>
    <w:r>
      <w:rPr>
        <w:color w:val="5F5F5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3BDA0" w14:textId="44E7BDA9" w:rsidR="004403B8" w:rsidRDefault="004403B8">
    <w:pPr>
      <w:tabs>
        <w:tab w:val="right" w:pos="9497"/>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71B0C2E" wp14:editId="13AF22DF">
              <wp:simplePos x="0" y="0"/>
              <wp:positionH relativeFrom="page">
                <wp:posOffset>762000</wp:posOffset>
              </wp:positionH>
              <wp:positionV relativeFrom="page">
                <wp:posOffset>9810750</wp:posOffset>
              </wp:positionV>
              <wp:extent cx="6032500" cy="12700"/>
              <wp:effectExtent l="0" t="0" r="0" b="0"/>
              <wp:wrapSquare wrapText="bothSides"/>
              <wp:docPr id="166471" name="Group 166471"/>
              <wp:cNvGraphicFramePr/>
              <a:graphic xmlns:a="http://schemas.openxmlformats.org/drawingml/2006/main">
                <a:graphicData uri="http://schemas.microsoft.com/office/word/2010/wordprocessingGroup">
                  <wpg:wgp>
                    <wpg:cNvGrpSpPr/>
                    <wpg:grpSpPr>
                      <a:xfrm>
                        <a:off x="0" y="0"/>
                        <a:ext cx="6032500" cy="12700"/>
                        <a:chOff x="0" y="0"/>
                        <a:chExt cx="6032500" cy="12700"/>
                      </a:xfrm>
                    </wpg:grpSpPr>
                    <wps:wsp>
                      <wps:cNvPr id="166472" name="Shape 166472"/>
                      <wps:cNvSpPr/>
                      <wps:spPr>
                        <a:xfrm>
                          <a:off x="0" y="0"/>
                          <a:ext cx="6032500" cy="0"/>
                        </a:xfrm>
                        <a:custGeom>
                          <a:avLst/>
                          <a:gdLst/>
                          <a:ahLst/>
                          <a:cxnLst/>
                          <a:rect l="0" t="0" r="0" b="0"/>
                          <a:pathLst>
                            <a:path w="6032500">
                              <a:moveTo>
                                <a:pt x="0" y="0"/>
                              </a:moveTo>
                              <a:lnTo>
                                <a:pt x="6032500" y="0"/>
                              </a:lnTo>
                            </a:path>
                          </a:pathLst>
                        </a:custGeom>
                        <a:ln w="127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86CFEC" id="Group 166471" o:spid="_x0000_s1026" style="position:absolute;margin-left:60pt;margin-top:772.5pt;width:475pt;height:1pt;z-index:251663360;mso-position-horizontal-relative:page;mso-position-vertical-relative:page" coordsize="603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">
              <v:shape id="Shape 166472"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" path="m,l6032500,e" filled="f" strokecolor="#357ca2" strokeweight="1pt">
                <v:stroke miterlimit="1" joinstyle="miter"/>
                <v:path arrowok="t" textboxrect="0,0,6032500,0"/>
              </v:shape>
              <w10:wrap type="square" anchorx="page" anchory="page"/>
            </v:group>
          </w:pict>
        </mc:Fallback>
      </mc:AlternateContent>
    </w:r>
    <w:r>
      <w:rPr>
        <w:color w:val="5F5F5F"/>
        <w:sz w:val="20"/>
      </w:rPr>
      <w:tab/>
      <w:t xml:space="preserve">Page </w:t>
    </w:r>
    <w:r>
      <w:fldChar w:fldCharType="begin"/>
    </w:r>
    <w:r>
      <w:instrText xml:space="preserve"> PAGE   \* MERGEFORMAT </w:instrText>
    </w:r>
    <w:r>
      <w:fldChar w:fldCharType="separate"/>
    </w:r>
    <w:r w:rsidR="00BA0159" w:rsidRPr="00BA0159">
      <w:rPr>
        <w:noProof/>
        <w:color w:val="5F5F5F"/>
        <w:sz w:val="20"/>
      </w:rPr>
      <w:t>1</w:t>
    </w:r>
    <w:r>
      <w:rPr>
        <w:color w:val="5F5F5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EDA72" w14:textId="77777777" w:rsidR="004403B8" w:rsidRDefault="004403B8">
    <w:pPr>
      <w:tabs>
        <w:tab w:val="right" w:pos="9494"/>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6B26F819" wp14:editId="5108CAEC">
              <wp:simplePos x="0" y="0"/>
              <wp:positionH relativeFrom="page">
                <wp:posOffset>762000</wp:posOffset>
              </wp:positionH>
              <wp:positionV relativeFrom="page">
                <wp:posOffset>9810750</wp:posOffset>
              </wp:positionV>
              <wp:extent cx="6032500" cy="12700"/>
              <wp:effectExtent l="0" t="0" r="0" b="0"/>
              <wp:wrapSquare wrapText="bothSides"/>
              <wp:docPr id="166570" name="Group 166570"/>
              <wp:cNvGraphicFramePr/>
              <a:graphic xmlns:a="http://schemas.openxmlformats.org/drawingml/2006/main">
                <a:graphicData uri="http://schemas.microsoft.com/office/word/2010/wordprocessingGroup">
                  <wpg:wgp>
                    <wpg:cNvGrpSpPr/>
                    <wpg:grpSpPr>
                      <a:xfrm>
                        <a:off x="0" y="0"/>
                        <a:ext cx="6032500" cy="12700"/>
                        <a:chOff x="0" y="0"/>
                        <a:chExt cx="6032500" cy="12700"/>
                      </a:xfrm>
                    </wpg:grpSpPr>
                    <wps:wsp>
                      <wps:cNvPr id="166571" name="Shape 166571"/>
                      <wps:cNvSpPr/>
                      <wps:spPr>
                        <a:xfrm>
                          <a:off x="0" y="0"/>
                          <a:ext cx="6032500" cy="0"/>
                        </a:xfrm>
                        <a:custGeom>
                          <a:avLst/>
                          <a:gdLst/>
                          <a:ahLst/>
                          <a:cxnLst/>
                          <a:rect l="0" t="0" r="0" b="0"/>
                          <a:pathLst>
                            <a:path w="6032500">
                              <a:moveTo>
                                <a:pt x="0" y="0"/>
                              </a:moveTo>
                              <a:lnTo>
                                <a:pt x="6032500" y="0"/>
                              </a:lnTo>
                            </a:path>
                          </a:pathLst>
                        </a:custGeom>
                        <a:ln w="127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DFFF02" id="Group 166570" o:spid="_x0000_s1026" style="position:absolute;margin-left:60pt;margin-top:772.5pt;width:475pt;height:1pt;z-index:251667456;mso-position-horizontal-relative:page;mso-position-vertical-relative:page" coordsize="603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">
              <v:shape id="Shape 166571"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" path="m,l6032500,e" filled="f" strokecolor="#357ca2" strokeweight="1pt">
                <v:stroke miterlimit="1" joinstyle="miter"/>
                <v:path arrowok="t" textboxrect="0,0,6032500,0"/>
              </v:shape>
              <w10:wrap type="square" anchorx="page" anchory="page"/>
            </v:group>
          </w:pict>
        </mc:Fallback>
      </mc:AlternateContent>
    </w:r>
    <w:r>
      <w:rPr>
        <w:color w:val="5F5F5F"/>
        <w:sz w:val="20"/>
      </w:rPr>
      <w:t>Types of Network</w:t>
    </w:r>
    <w:r>
      <w:rPr>
        <w:color w:val="5F5F5F"/>
        <w:sz w:val="20"/>
      </w:rPr>
      <w:tab/>
      <w:t>Page !</w:t>
    </w:r>
    <w:r>
      <w:fldChar w:fldCharType="begin"/>
    </w:r>
    <w:r>
      <w:instrText xml:space="preserve"> PAGE   \* MERGEFORMAT </w:instrText>
    </w:r>
    <w:r>
      <w:fldChar w:fldCharType="separate"/>
    </w:r>
    <w:r w:rsidRPr="00414FF7">
      <w:rPr>
        <w:noProof/>
        <w:color w:val="5F5F5F"/>
        <w:sz w:val="20"/>
      </w:rPr>
      <w:t>142</w:t>
    </w:r>
    <w:r>
      <w:rPr>
        <w:color w:val="5F5F5F"/>
        <w:sz w:val="20"/>
      </w:rPr>
      <w:fldChar w:fldCharType="end"/>
    </w:r>
  </w:p>
  <w:p w14:paraId="7E5F2B11" w14:textId="77777777" w:rsidR="004403B8" w:rsidRDefault="004403B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55B10" w14:textId="759C63E6" w:rsidR="001F5721" w:rsidRPr="001F5721" w:rsidRDefault="004403B8">
    <w:pPr>
      <w:tabs>
        <w:tab w:val="right" w:pos="9494"/>
      </w:tabs>
      <w:spacing w:after="0" w:line="259" w:lineRule="auto"/>
      <w:ind w:left="0" w:firstLine="0"/>
      <w:rPr>
        <w:color w:val="5F5F5F"/>
        <w:sz w:val="20"/>
      </w:rPr>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595D92AE" wp14:editId="4AA6BEA6">
              <wp:simplePos x="0" y="0"/>
              <wp:positionH relativeFrom="margin">
                <wp:align>center</wp:align>
              </wp:positionH>
              <wp:positionV relativeFrom="page">
                <wp:posOffset>9829800</wp:posOffset>
              </wp:positionV>
              <wp:extent cx="6032500" cy="12700"/>
              <wp:effectExtent l="0" t="0" r="0" b="0"/>
              <wp:wrapSquare wrapText="bothSides"/>
              <wp:docPr id="166550" name="Group 166550"/>
              <wp:cNvGraphicFramePr/>
              <a:graphic xmlns:a="http://schemas.openxmlformats.org/drawingml/2006/main">
                <a:graphicData uri="http://schemas.microsoft.com/office/word/2010/wordprocessingGroup">
                  <wpg:wgp>
                    <wpg:cNvGrpSpPr/>
                    <wpg:grpSpPr>
                      <a:xfrm>
                        <a:off x="0" y="0"/>
                        <a:ext cx="6032500" cy="12700"/>
                        <a:chOff x="0" y="0"/>
                        <a:chExt cx="6032500" cy="12700"/>
                      </a:xfrm>
                    </wpg:grpSpPr>
                    <wps:wsp>
                      <wps:cNvPr id="166551" name="Shape 166551"/>
                      <wps:cNvSpPr/>
                      <wps:spPr>
                        <a:xfrm>
                          <a:off x="0" y="0"/>
                          <a:ext cx="6032500" cy="0"/>
                        </a:xfrm>
                        <a:custGeom>
                          <a:avLst/>
                          <a:gdLst/>
                          <a:ahLst/>
                          <a:cxnLst/>
                          <a:rect l="0" t="0" r="0" b="0"/>
                          <a:pathLst>
                            <a:path w="6032500">
                              <a:moveTo>
                                <a:pt x="0" y="0"/>
                              </a:moveTo>
                              <a:lnTo>
                                <a:pt x="6032500" y="0"/>
                              </a:lnTo>
                            </a:path>
                          </a:pathLst>
                        </a:custGeom>
                        <a:ln w="127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66C29A" id="Group 166550" o:spid="_x0000_s1026" style="position:absolute;margin-left:0;margin-top:774pt;width:475pt;height:1pt;z-index:251668480;mso-position-horizontal:center;mso-position-horizontal-relative:margin;mso-position-vertical-relative:page" coordsize="603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">
              <v:shape id="Shape 166551"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" path="m,l6032500,e" filled="f" strokecolor="#357ca2" strokeweight="1pt">
                <v:stroke miterlimit="1" joinstyle="miter"/>
                <v:path arrowok="t" textboxrect="0,0,6032500,0"/>
              </v:shape>
              <w10:wrap type="square" anchorx="margin" anchory="page"/>
            </v:group>
          </w:pict>
        </mc:Fallback>
      </mc:AlternateContent>
    </w:r>
    <w:r>
      <w:rPr>
        <w:color w:val="5F5F5F"/>
        <w:sz w:val="20"/>
      </w:rPr>
      <w:tab/>
      <w:t xml:space="preserve">Page </w:t>
    </w:r>
    <w:r>
      <w:fldChar w:fldCharType="begin"/>
    </w:r>
    <w:r>
      <w:instrText xml:space="preserve"> PAGE   \* MERGEFORMAT </w:instrText>
    </w:r>
    <w:r>
      <w:fldChar w:fldCharType="separate"/>
    </w:r>
    <w:r w:rsidR="006D1266" w:rsidRPr="006D1266">
      <w:rPr>
        <w:noProof/>
        <w:color w:val="5F5F5F"/>
        <w:sz w:val="20"/>
      </w:rPr>
      <w:t>12</w:t>
    </w:r>
    <w:r>
      <w:rPr>
        <w:color w:val="5F5F5F"/>
        <w:sz w:val="20"/>
      </w:rPr>
      <w:fldChar w:fldCharType="end"/>
    </w:r>
  </w:p>
  <w:p w14:paraId="44A6944E" w14:textId="77777777" w:rsidR="004403B8" w:rsidRDefault="004403B8"/>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4DDFA" w14:textId="77777777" w:rsidR="004403B8" w:rsidRDefault="004403B8">
    <w:pPr>
      <w:tabs>
        <w:tab w:val="right" w:pos="9494"/>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209E4EB6" wp14:editId="743E5489">
              <wp:simplePos x="0" y="0"/>
              <wp:positionH relativeFrom="page">
                <wp:posOffset>762000</wp:posOffset>
              </wp:positionH>
              <wp:positionV relativeFrom="page">
                <wp:posOffset>9810750</wp:posOffset>
              </wp:positionV>
              <wp:extent cx="6032500" cy="12700"/>
              <wp:effectExtent l="0" t="0" r="0" b="0"/>
              <wp:wrapSquare wrapText="bothSides"/>
              <wp:docPr id="166530" name="Group 166530"/>
              <wp:cNvGraphicFramePr/>
              <a:graphic xmlns:a="http://schemas.openxmlformats.org/drawingml/2006/main">
                <a:graphicData uri="http://schemas.microsoft.com/office/word/2010/wordprocessingGroup">
                  <wpg:wgp>
                    <wpg:cNvGrpSpPr/>
                    <wpg:grpSpPr>
                      <a:xfrm>
                        <a:off x="0" y="0"/>
                        <a:ext cx="6032500" cy="12700"/>
                        <a:chOff x="0" y="0"/>
                        <a:chExt cx="6032500" cy="12700"/>
                      </a:xfrm>
                    </wpg:grpSpPr>
                    <wps:wsp>
                      <wps:cNvPr id="166531" name="Shape 166531"/>
                      <wps:cNvSpPr/>
                      <wps:spPr>
                        <a:xfrm>
                          <a:off x="0" y="0"/>
                          <a:ext cx="6032500" cy="0"/>
                        </a:xfrm>
                        <a:custGeom>
                          <a:avLst/>
                          <a:gdLst/>
                          <a:ahLst/>
                          <a:cxnLst/>
                          <a:rect l="0" t="0" r="0" b="0"/>
                          <a:pathLst>
                            <a:path w="6032500">
                              <a:moveTo>
                                <a:pt x="0" y="0"/>
                              </a:moveTo>
                              <a:lnTo>
                                <a:pt x="6032500" y="0"/>
                              </a:lnTo>
                            </a:path>
                          </a:pathLst>
                        </a:custGeom>
                        <a:ln w="127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47311F" id="Group 166530" o:spid="_x0000_s1026" style="position:absolute;margin-left:60pt;margin-top:772.5pt;width:475pt;height:1pt;z-index:251669504;mso-position-horizontal-relative:page;mso-position-vertical-relative:page" coordsize="603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">
              <v:shape id="Shape 166531"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" path="m,l6032500,e" filled="f" strokecolor="#357ca2" strokeweight="1pt">
                <v:stroke miterlimit="1" joinstyle="miter"/>
                <v:path arrowok="t" textboxrect="0,0,6032500,0"/>
              </v:shape>
              <w10:wrap type="square" anchorx="page" anchory="page"/>
            </v:group>
          </w:pict>
        </mc:Fallback>
      </mc:AlternateContent>
    </w:r>
    <w:r>
      <w:rPr>
        <w:color w:val="5F5F5F"/>
        <w:sz w:val="20"/>
      </w:rPr>
      <w:t>Types of Network</w:t>
    </w:r>
    <w:r>
      <w:rPr>
        <w:color w:val="5F5F5F"/>
        <w:sz w:val="20"/>
      </w:rPr>
      <w:tab/>
      <w:t>Page !</w:t>
    </w:r>
    <w:r>
      <w:fldChar w:fldCharType="begin"/>
    </w:r>
    <w:r>
      <w:instrText xml:space="preserve"> PAGE   \* MERGEFORMAT </w:instrText>
    </w:r>
    <w:r>
      <w:fldChar w:fldCharType="separate"/>
    </w:r>
    <w:r>
      <w:rPr>
        <w:color w:val="5F5F5F"/>
        <w:sz w:val="20"/>
      </w:rPr>
      <w:t>119</w:t>
    </w:r>
    <w:r>
      <w:rPr>
        <w:color w:val="5F5F5F"/>
        <w:sz w:val="20"/>
      </w:rPr>
      <w:fldChar w:fldCharType="end"/>
    </w:r>
  </w:p>
  <w:p w14:paraId="5A64789D" w14:textId="77777777" w:rsidR="004403B8" w:rsidRDefault="004403B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F9755" w14:textId="77777777" w:rsidR="00086CA2" w:rsidRDefault="00086CA2" w:rsidP="00D67573">
      <w:pPr>
        <w:spacing w:after="0" w:line="240" w:lineRule="auto"/>
      </w:pPr>
      <w:r>
        <w:separator/>
      </w:r>
    </w:p>
  </w:footnote>
  <w:footnote w:type="continuationSeparator" w:id="0">
    <w:p w14:paraId="5B1CE9C1" w14:textId="77777777" w:rsidR="00086CA2" w:rsidRDefault="00086CA2" w:rsidP="00D675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FC641" w14:textId="77777777" w:rsidR="004403B8" w:rsidRDefault="004403B8">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16051A7C" wp14:editId="5CD5BEF1">
              <wp:simplePos x="0" y="0"/>
              <wp:positionH relativeFrom="page">
                <wp:posOffset>736600</wp:posOffset>
              </wp:positionH>
              <wp:positionV relativeFrom="page">
                <wp:posOffset>793750</wp:posOffset>
              </wp:positionV>
              <wp:extent cx="6032500" cy="38100"/>
              <wp:effectExtent l="0" t="0" r="0" b="0"/>
              <wp:wrapSquare wrapText="bothSides"/>
              <wp:docPr id="166497" name="Group 166497"/>
              <wp:cNvGraphicFramePr/>
              <a:graphic xmlns:a="http://schemas.openxmlformats.org/drawingml/2006/main">
                <a:graphicData uri="http://schemas.microsoft.com/office/word/2010/wordprocessingGroup">
                  <wpg:wgp>
                    <wpg:cNvGrpSpPr/>
                    <wpg:grpSpPr>
                      <a:xfrm>
                        <a:off x="0" y="0"/>
                        <a:ext cx="6032500" cy="38100"/>
                        <a:chOff x="0" y="0"/>
                        <a:chExt cx="6032500" cy="38100"/>
                      </a:xfrm>
                    </wpg:grpSpPr>
                    <wps:wsp>
                      <wps:cNvPr id="166498" name="Shape 166498"/>
                      <wps:cNvSpPr/>
                      <wps:spPr>
                        <a:xfrm>
                          <a:off x="0" y="0"/>
                          <a:ext cx="6032500" cy="0"/>
                        </a:xfrm>
                        <a:custGeom>
                          <a:avLst/>
                          <a:gdLst/>
                          <a:ahLst/>
                          <a:cxnLst/>
                          <a:rect l="0" t="0" r="0" b="0"/>
                          <a:pathLst>
                            <a:path w="6032500">
                              <a:moveTo>
                                <a:pt x="0" y="0"/>
                              </a:moveTo>
                              <a:lnTo>
                                <a:pt x="6032500" y="0"/>
                              </a:lnTo>
                            </a:path>
                          </a:pathLst>
                        </a:custGeom>
                        <a:ln w="381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291933" id="Group 166497" o:spid="_x0000_s1026" style="position:absolute;margin-left:58pt;margin-top:62.5pt;width:475pt;height:3pt;z-index:251659264;mso-position-horizontal-relative:page;mso-position-vertical-relative:page" coordsize="6032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">
              <v:shape id="Shape 166498"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" path="m,l6032500,e" filled="f" strokecolor="#357ca2" strokeweight="3pt">
                <v:stroke miterlimit="1" joinstyle="miter"/>
                <v:path arrowok="t" textboxrect="0,0,6032500,0"/>
              </v:shape>
              <w10:wrap type="square" anchorx="page" anchory="page"/>
            </v:group>
          </w:pict>
        </mc:Fallback>
      </mc:AlternateContent>
    </w:r>
    <w:r>
      <w:rPr>
        <w:b/>
        <w:color w:val="357CA2"/>
      </w:rPr>
      <w:t>COMPUTER COMMUNICATION &amp; NETWORKING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73977" w14:textId="77777777" w:rsidR="004403B8" w:rsidRDefault="004403B8">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40D9768A" wp14:editId="71A56871">
              <wp:simplePos x="0" y="0"/>
              <wp:positionH relativeFrom="page">
                <wp:posOffset>736600</wp:posOffset>
              </wp:positionH>
              <wp:positionV relativeFrom="page">
                <wp:posOffset>793750</wp:posOffset>
              </wp:positionV>
              <wp:extent cx="6032500" cy="38100"/>
              <wp:effectExtent l="0" t="0" r="0" b="0"/>
              <wp:wrapSquare wrapText="bothSides"/>
              <wp:docPr id="166558" name="Group 166558"/>
              <wp:cNvGraphicFramePr/>
              <a:graphic xmlns:a="http://schemas.openxmlformats.org/drawingml/2006/main">
                <a:graphicData uri="http://schemas.microsoft.com/office/word/2010/wordprocessingGroup">
                  <wpg:wgp>
                    <wpg:cNvGrpSpPr/>
                    <wpg:grpSpPr>
                      <a:xfrm>
                        <a:off x="0" y="0"/>
                        <a:ext cx="6032500" cy="38100"/>
                        <a:chOff x="0" y="0"/>
                        <a:chExt cx="6032500" cy="38100"/>
                      </a:xfrm>
                    </wpg:grpSpPr>
                    <wps:wsp>
                      <wps:cNvPr id="166559" name="Shape 166559"/>
                      <wps:cNvSpPr/>
                      <wps:spPr>
                        <a:xfrm>
                          <a:off x="0" y="0"/>
                          <a:ext cx="6032500" cy="0"/>
                        </a:xfrm>
                        <a:custGeom>
                          <a:avLst/>
                          <a:gdLst/>
                          <a:ahLst/>
                          <a:cxnLst/>
                          <a:rect l="0" t="0" r="0" b="0"/>
                          <a:pathLst>
                            <a:path w="6032500">
                              <a:moveTo>
                                <a:pt x="0" y="0"/>
                              </a:moveTo>
                              <a:lnTo>
                                <a:pt x="6032500" y="0"/>
                              </a:lnTo>
                            </a:path>
                          </a:pathLst>
                        </a:custGeom>
                        <a:ln w="381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67E7BF" id="Group 166558" o:spid="_x0000_s1026" style="position:absolute;margin-left:58pt;margin-top:62.5pt;width:475pt;height:3pt;z-index:251664384;mso-position-horizontal-relative:page;mso-position-vertical-relative:page" coordsize="6032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">
              <v:shape id="Shape 166559"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" path="m,l6032500,e" filled="f" strokecolor="#357ca2" strokeweight="3pt">
                <v:stroke miterlimit="1" joinstyle="miter"/>
                <v:path arrowok="t" textboxrect="0,0,6032500,0"/>
              </v:shape>
              <w10:wrap type="square" anchorx="page" anchory="page"/>
            </v:group>
          </w:pict>
        </mc:Fallback>
      </mc:AlternateContent>
    </w:r>
    <w:r>
      <w:rPr>
        <w:b/>
        <w:color w:val="357CA2"/>
      </w:rPr>
      <w:t>COMPUTER COMMUNICATION &amp; NETWORKING</w:t>
    </w:r>
  </w:p>
  <w:p w14:paraId="3E0462A5" w14:textId="77777777" w:rsidR="004403B8" w:rsidRDefault="004403B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C8D16" w14:textId="7696EA35" w:rsidR="004403B8" w:rsidRDefault="004403B8">
    <w:pPr>
      <w:spacing w:after="0" w:line="259" w:lineRule="auto"/>
      <w:ind w:left="0" w:firstLine="0"/>
    </w:pPr>
    <w:r>
      <w:rPr>
        <w:b/>
        <w:color w:val="357CA2"/>
      </w:rPr>
      <w:t>Unit 6 – Software</w:t>
    </w:r>
  </w:p>
  <w:p w14:paraId="0E9D4C1A" w14:textId="16A3E5BF" w:rsidR="004403B8" w:rsidRDefault="004403B8">
    <w:r>
      <w:rPr>
        <w:rFonts w:ascii="Calibri" w:eastAsia="Calibri" w:hAnsi="Calibri" w:cs="Calibri"/>
        <w:noProof/>
      </w:rPr>
      <mc:AlternateContent>
        <mc:Choice Requires="wpg">
          <w:drawing>
            <wp:anchor distT="0" distB="0" distL="114300" distR="114300" simplePos="0" relativeHeight="251665408" behindDoc="0" locked="0" layoutInCell="1" allowOverlap="1" wp14:anchorId="71A4AEDC" wp14:editId="28B198D8">
              <wp:simplePos x="0" y="0"/>
              <wp:positionH relativeFrom="margin">
                <wp:align>left</wp:align>
              </wp:positionH>
              <wp:positionV relativeFrom="page">
                <wp:posOffset>690880</wp:posOffset>
              </wp:positionV>
              <wp:extent cx="6234430" cy="69850"/>
              <wp:effectExtent l="0" t="19050" r="13970" b="0"/>
              <wp:wrapSquare wrapText="bothSides"/>
              <wp:docPr id="166538" name="Group 166538"/>
              <wp:cNvGraphicFramePr/>
              <a:graphic xmlns:a="http://schemas.openxmlformats.org/drawingml/2006/main">
                <a:graphicData uri="http://schemas.microsoft.com/office/word/2010/wordprocessingGroup">
                  <wpg:wgp>
                    <wpg:cNvGrpSpPr/>
                    <wpg:grpSpPr>
                      <a:xfrm>
                        <a:off x="0" y="0"/>
                        <a:ext cx="6234430" cy="69850"/>
                        <a:chOff x="0" y="0"/>
                        <a:chExt cx="6032500" cy="38100"/>
                      </a:xfrm>
                    </wpg:grpSpPr>
                    <wps:wsp>
                      <wps:cNvPr id="166539" name="Shape 166539"/>
                      <wps:cNvSpPr/>
                      <wps:spPr>
                        <a:xfrm>
                          <a:off x="0" y="0"/>
                          <a:ext cx="6032500" cy="0"/>
                        </a:xfrm>
                        <a:custGeom>
                          <a:avLst/>
                          <a:gdLst/>
                          <a:ahLst/>
                          <a:cxnLst/>
                          <a:rect l="0" t="0" r="0" b="0"/>
                          <a:pathLst>
                            <a:path w="6032500">
                              <a:moveTo>
                                <a:pt x="0" y="0"/>
                              </a:moveTo>
                              <a:lnTo>
                                <a:pt x="6032500" y="0"/>
                              </a:lnTo>
                            </a:path>
                          </a:pathLst>
                        </a:custGeom>
                        <a:ln w="38100" cap="flat">
                          <a:miter lim="100000"/>
                        </a:ln>
                      </wps:spPr>
                      <wps:style>
                        <a:lnRef idx="1">
                          <a:srgbClr val="357CA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E8DD18" id="Group 166538" o:spid="_x0000_s1026" style="position:absolute;margin-left:0;margin-top:54.4pt;width:490.9pt;height:5.5pt;z-index:251665408;mso-position-horizontal:left;mso-position-horizontal-relative:margin;mso-position-vertical-relative:page;mso-width-relative:margin;mso-height-relative:margin" coordsize="6032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">
              <v:shape id="Shape 166539"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" path="m,l6032500,e" filled="f" strokecolor="#357ca2" strokeweight="3pt">
                <v:stroke miterlimit="1" joinstyle="miter"/>
                <v:path arrowok="t" textboxrect="0,0,6032500,0"/>
              </v:shape>
              <w10:wrap type="square" anchorx="margin"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80720" w14:textId="77777777" w:rsidR="004403B8" w:rsidRDefault="004403B8">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6D129A59" wp14:editId="7DB840E3">
              <wp:simplePos x="0" y="0"/>
              <wp:positionH relativeFrom="page">
                <wp:posOffset>736600</wp:posOffset>
              </wp:positionH>
              <wp:positionV relativeFrom="page">
                <wp:posOffset>793750</wp:posOffset>
              </wp:positionV>
              <wp:extent cx="6032500" cy="38100"/>
              <wp:effectExtent l="0" t="0" r="0" b="0"/>
              <wp:wrapSquare wrapText="bothSides"/>
              <wp:docPr id="166518" name="Group 166518"/>
              <wp:cNvGraphicFramePr/>
              <a:graphic xmlns:a="http://schemas.openxmlformats.org/drawingml/2006/main">
                <a:graphicData uri="http://schemas.microsoft.com/office/word/2010/wordprocessingGroup">
                  <wpg:wgp>
                    <wpg:cNvGrpSpPr/>
                    <wpg:grpSpPr>
                      <a:xfrm>
                        <a:off x="0" y="0"/>
                        <a:ext cx="6032500" cy="38100"/>
                        <a:chOff x="0" y="0"/>
                        <a:chExt cx="6032500" cy="38100"/>
                      </a:xfrm>
                    </wpg:grpSpPr>
                    <wps:wsp>
                      <wps:cNvPr id="166519" name="Shape 166519"/>
                      <wps:cNvSpPr/>
                      <wps:spPr>
                        <a:xfrm>
                          <a:off x="0" y="0"/>
                          <a:ext cx="6032500" cy="0"/>
                        </a:xfrm>
                        <a:custGeom>
                          <a:avLst/>
                          <a:gdLst/>
                          <a:ahLst/>
                          <a:cxnLst/>
                          <a:rect l="0" t="0" r="0" b="0"/>
                          <a:pathLst>
                            <a:path w="6032500">
                              <a:moveTo>
                                <a:pt x="0" y="0"/>
                              </a:moveTo>
                              <a:lnTo>
                                <a:pt x="6032500" y="0"/>
                              </a:lnTo>
                            </a:path>
                          </a:pathLst>
                        </a:custGeom>
                        <a:ln w="381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F40E28" id="Group 166518" o:spid="_x0000_s1026" style="position:absolute;margin-left:58pt;margin-top:62.5pt;width:475pt;height:3pt;z-index:251666432;mso-position-horizontal-relative:page;mso-position-vertical-relative:page" coordsize="6032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">
              <v:shape id="Shape 166519"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" path="m,l6032500,e" filled="f" strokecolor="#357ca2" strokeweight="3pt">
                <v:stroke miterlimit="1" joinstyle="miter"/>
                <v:path arrowok="t" textboxrect="0,0,6032500,0"/>
              </v:shape>
              <w10:wrap type="square" anchorx="page" anchory="page"/>
            </v:group>
          </w:pict>
        </mc:Fallback>
      </mc:AlternateContent>
    </w:r>
    <w:r>
      <w:rPr>
        <w:b/>
        <w:color w:val="357CA2"/>
      </w:rPr>
      <w:t>COMPUTER COMMUNICATION &amp; NETWORKING</w:t>
    </w:r>
  </w:p>
  <w:p w14:paraId="63264332" w14:textId="77777777" w:rsidR="004403B8" w:rsidRDefault="004403B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5182"/>
    <w:multiLevelType w:val="hybridMultilevel"/>
    <w:tmpl w:val="612E8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504F6"/>
    <w:multiLevelType w:val="hybridMultilevel"/>
    <w:tmpl w:val="0F847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72C6D"/>
    <w:multiLevelType w:val="hybridMultilevel"/>
    <w:tmpl w:val="293C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9C0637"/>
    <w:multiLevelType w:val="hybridMultilevel"/>
    <w:tmpl w:val="EFE6D1DE"/>
    <w:lvl w:ilvl="0" w:tplc="BC220D08">
      <w:start w:val="1"/>
      <w:numFmt w:val="decimal"/>
      <w:lvlText w:val="%1"/>
      <w:lvlJc w:val="left"/>
      <w:pPr>
        <w:ind w:left="1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4CF6EEB2">
      <w:start w:val="1"/>
      <w:numFmt w:val="lowerLetter"/>
      <w:lvlText w:val="%2"/>
      <w:lvlJc w:val="left"/>
      <w:pPr>
        <w:ind w:left="10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C590ACC0">
      <w:start w:val="1"/>
      <w:numFmt w:val="lowerRoman"/>
      <w:lvlText w:val="%3"/>
      <w:lvlJc w:val="left"/>
      <w:pPr>
        <w:ind w:left="18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CA221DBE">
      <w:start w:val="1"/>
      <w:numFmt w:val="decimal"/>
      <w:lvlText w:val="%4"/>
      <w:lvlJc w:val="left"/>
      <w:pPr>
        <w:ind w:left="25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65E47C2A">
      <w:start w:val="1"/>
      <w:numFmt w:val="lowerLetter"/>
      <w:lvlText w:val="%5"/>
      <w:lvlJc w:val="left"/>
      <w:pPr>
        <w:ind w:left="324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C466EFC8">
      <w:start w:val="1"/>
      <w:numFmt w:val="lowerRoman"/>
      <w:lvlText w:val="%6"/>
      <w:lvlJc w:val="left"/>
      <w:pPr>
        <w:ind w:left="396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8702E568">
      <w:start w:val="1"/>
      <w:numFmt w:val="decimal"/>
      <w:lvlText w:val="%7"/>
      <w:lvlJc w:val="left"/>
      <w:pPr>
        <w:ind w:left="46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451EF284">
      <w:start w:val="1"/>
      <w:numFmt w:val="lowerLetter"/>
      <w:lvlText w:val="%8"/>
      <w:lvlJc w:val="left"/>
      <w:pPr>
        <w:ind w:left="54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6944B0FE">
      <w:start w:val="1"/>
      <w:numFmt w:val="lowerRoman"/>
      <w:lvlText w:val="%9"/>
      <w:lvlJc w:val="left"/>
      <w:pPr>
        <w:ind w:left="61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2E912F7F"/>
    <w:multiLevelType w:val="hybridMultilevel"/>
    <w:tmpl w:val="95F69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6250C7"/>
    <w:multiLevelType w:val="hybridMultilevel"/>
    <w:tmpl w:val="E6B42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A517A4"/>
    <w:multiLevelType w:val="hybridMultilevel"/>
    <w:tmpl w:val="B7A23AFA"/>
    <w:lvl w:ilvl="0" w:tplc="08090013">
      <w:start w:val="1"/>
      <w:numFmt w:val="upperRoman"/>
      <w:lvlText w:val="%1."/>
      <w:lvlJc w:val="right"/>
      <w:pPr>
        <w:ind w:left="1440" w:hanging="360"/>
      </w:p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 w15:restartNumberingAfterBreak="0">
    <w:nsid w:val="5E610AFF"/>
    <w:multiLevelType w:val="hybridMultilevel"/>
    <w:tmpl w:val="EFE6D1DE"/>
    <w:lvl w:ilvl="0" w:tplc="BC220D08">
      <w:start w:val="1"/>
      <w:numFmt w:val="decimal"/>
      <w:lvlText w:val="%1"/>
      <w:lvlJc w:val="left"/>
      <w:pPr>
        <w:ind w:left="1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4CF6EEB2">
      <w:start w:val="1"/>
      <w:numFmt w:val="lowerLetter"/>
      <w:lvlText w:val="%2"/>
      <w:lvlJc w:val="left"/>
      <w:pPr>
        <w:ind w:left="10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C590ACC0">
      <w:start w:val="1"/>
      <w:numFmt w:val="lowerRoman"/>
      <w:lvlText w:val="%3"/>
      <w:lvlJc w:val="left"/>
      <w:pPr>
        <w:ind w:left="18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CA221DBE">
      <w:start w:val="1"/>
      <w:numFmt w:val="decimal"/>
      <w:lvlText w:val="%4"/>
      <w:lvlJc w:val="left"/>
      <w:pPr>
        <w:ind w:left="25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65E47C2A">
      <w:start w:val="1"/>
      <w:numFmt w:val="lowerLetter"/>
      <w:lvlText w:val="%5"/>
      <w:lvlJc w:val="left"/>
      <w:pPr>
        <w:ind w:left="324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C466EFC8">
      <w:start w:val="1"/>
      <w:numFmt w:val="lowerRoman"/>
      <w:lvlText w:val="%6"/>
      <w:lvlJc w:val="left"/>
      <w:pPr>
        <w:ind w:left="396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8702E568">
      <w:start w:val="1"/>
      <w:numFmt w:val="decimal"/>
      <w:lvlText w:val="%7"/>
      <w:lvlJc w:val="left"/>
      <w:pPr>
        <w:ind w:left="46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451EF284">
      <w:start w:val="1"/>
      <w:numFmt w:val="lowerLetter"/>
      <w:lvlText w:val="%8"/>
      <w:lvlJc w:val="left"/>
      <w:pPr>
        <w:ind w:left="54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6944B0FE">
      <w:start w:val="1"/>
      <w:numFmt w:val="lowerRoman"/>
      <w:lvlText w:val="%9"/>
      <w:lvlJc w:val="left"/>
      <w:pPr>
        <w:ind w:left="61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602129FB"/>
    <w:multiLevelType w:val="hybridMultilevel"/>
    <w:tmpl w:val="9118B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12C3257"/>
    <w:multiLevelType w:val="hybridMultilevel"/>
    <w:tmpl w:val="D0CE0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5B6297"/>
    <w:multiLevelType w:val="hybridMultilevel"/>
    <w:tmpl w:val="8DD22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4D0274"/>
    <w:multiLevelType w:val="hybridMultilevel"/>
    <w:tmpl w:val="A768F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7F4D14"/>
    <w:multiLevelType w:val="hybridMultilevel"/>
    <w:tmpl w:val="954A9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C52712"/>
    <w:multiLevelType w:val="hybridMultilevel"/>
    <w:tmpl w:val="44944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0"/>
  </w:num>
  <w:num w:numId="5">
    <w:abstractNumId w:val="10"/>
  </w:num>
  <w:num w:numId="6">
    <w:abstractNumId w:val="9"/>
  </w:num>
  <w:num w:numId="7">
    <w:abstractNumId w:val="2"/>
  </w:num>
  <w:num w:numId="8">
    <w:abstractNumId w:val="13"/>
  </w:num>
  <w:num w:numId="9">
    <w:abstractNumId w:val="5"/>
  </w:num>
  <w:num w:numId="10">
    <w:abstractNumId w:val="11"/>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6"/>
  </w:num>
  <w:num w:numId="13">
    <w:abstractNumId w:val="4"/>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573"/>
    <w:rsid w:val="000069AE"/>
    <w:rsid w:val="00023F36"/>
    <w:rsid w:val="000248AB"/>
    <w:rsid w:val="0004563E"/>
    <w:rsid w:val="000462B5"/>
    <w:rsid w:val="00047235"/>
    <w:rsid w:val="000504E5"/>
    <w:rsid w:val="00062A96"/>
    <w:rsid w:val="00075A7A"/>
    <w:rsid w:val="000864C9"/>
    <w:rsid w:val="00086CA2"/>
    <w:rsid w:val="000A20FD"/>
    <w:rsid w:val="000A2F6C"/>
    <w:rsid w:val="000A5DC9"/>
    <w:rsid w:val="000B2761"/>
    <w:rsid w:val="000B6C94"/>
    <w:rsid w:val="000B6E96"/>
    <w:rsid w:val="000D2486"/>
    <w:rsid w:val="000D3629"/>
    <w:rsid w:val="000E4C5E"/>
    <w:rsid w:val="000E7C85"/>
    <w:rsid w:val="000F1ED8"/>
    <w:rsid w:val="000F3453"/>
    <w:rsid w:val="000F673A"/>
    <w:rsid w:val="0010573E"/>
    <w:rsid w:val="00114496"/>
    <w:rsid w:val="00126CA1"/>
    <w:rsid w:val="00127BD9"/>
    <w:rsid w:val="00131119"/>
    <w:rsid w:val="00131C9E"/>
    <w:rsid w:val="001366CF"/>
    <w:rsid w:val="00142A43"/>
    <w:rsid w:val="001439FF"/>
    <w:rsid w:val="00152370"/>
    <w:rsid w:val="001524AF"/>
    <w:rsid w:val="001543CB"/>
    <w:rsid w:val="001603BD"/>
    <w:rsid w:val="001623EC"/>
    <w:rsid w:val="00164ACA"/>
    <w:rsid w:val="00164E4A"/>
    <w:rsid w:val="00177FEF"/>
    <w:rsid w:val="00181552"/>
    <w:rsid w:val="00181DE6"/>
    <w:rsid w:val="00194441"/>
    <w:rsid w:val="001B5641"/>
    <w:rsid w:val="001B7039"/>
    <w:rsid w:val="001C3331"/>
    <w:rsid w:val="001C40B3"/>
    <w:rsid w:val="001D460F"/>
    <w:rsid w:val="001D6F1A"/>
    <w:rsid w:val="001E76A5"/>
    <w:rsid w:val="001F5721"/>
    <w:rsid w:val="00202EA4"/>
    <w:rsid w:val="00205246"/>
    <w:rsid w:val="00234BDB"/>
    <w:rsid w:val="002543D7"/>
    <w:rsid w:val="00266DEE"/>
    <w:rsid w:val="00271155"/>
    <w:rsid w:val="002764E4"/>
    <w:rsid w:val="0028024F"/>
    <w:rsid w:val="002A25DD"/>
    <w:rsid w:val="002A2AD3"/>
    <w:rsid w:val="002A6A54"/>
    <w:rsid w:val="002D1D2A"/>
    <w:rsid w:val="002D2A8B"/>
    <w:rsid w:val="002D4D8B"/>
    <w:rsid w:val="002E0E3A"/>
    <w:rsid w:val="002E19AA"/>
    <w:rsid w:val="002F7802"/>
    <w:rsid w:val="003074FC"/>
    <w:rsid w:val="00312629"/>
    <w:rsid w:val="003216B9"/>
    <w:rsid w:val="00346A49"/>
    <w:rsid w:val="00356AA7"/>
    <w:rsid w:val="003659D2"/>
    <w:rsid w:val="00365E71"/>
    <w:rsid w:val="003670C1"/>
    <w:rsid w:val="00374991"/>
    <w:rsid w:val="003900F0"/>
    <w:rsid w:val="003A0955"/>
    <w:rsid w:val="003A404D"/>
    <w:rsid w:val="003B4234"/>
    <w:rsid w:val="003B4C27"/>
    <w:rsid w:val="003B4F33"/>
    <w:rsid w:val="003D7723"/>
    <w:rsid w:val="003E49B0"/>
    <w:rsid w:val="0040426E"/>
    <w:rsid w:val="00406CC1"/>
    <w:rsid w:val="004077A3"/>
    <w:rsid w:val="00410C3B"/>
    <w:rsid w:val="004116D1"/>
    <w:rsid w:val="00431008"/>
    <w:rsid w:val="004403B8"/>
    <w:rsid w:val="004418C5"/>
    <w:rsid w:val="00442619"/>
    <w:rsid w:val="00453FF7"/>
    <w:rsid w:val="00454B28"/>
    <w:rsid w:val="0046498E"/>
    <w:rsid w:val="00485EE7"/>
    <w:rsid w:val="00495BF3"/>
    <w:rsid w:val="004D0D7A"/>
    <w:rsid w:val="004D41B8"/>
    <w:rsid w:val="004D4656"/>
    <w:rsid w:val="004F61BD"/>
    <w:rsid w:val="0050386F"/>
    <w:rsid w:val="00515783"/>
    <w:rsid w:val="005174F6"/>
    <w:rsid w:val="00526CED"/>
    <w:rsid w:val="00531156"/>
    <w:rsid w:val="00540081"/>
    <w:rsid w:val="00541127"/>
    <w:rsid w:val="005548EC"/>
    <w:rsid w:val="0056449A"/>
    <w:rsid w:val="005658F6"/>
    <w:rsid w:val="005928EE"/>
    <w:rsid w:val="005A3170"/>
    <w:rsid w:val="005A339D"/>
    <w:rsid w:val="005A75B3"/>
    <w:rsid w:val="005B2581"/>
    <w:rsid w:val="005C0298"/>
    <w:rsid w:val="005C096E"/>
    <w:rsid w:val="005C2693"/>
    <w:rsid w:val="005C3A32"/>
    <w:rsid w:val="005C7543"/>
    <w:rsid w:val="005D639B"/>
    <w:rsid w:val="005F1AFC"/>
    <w:rsid w:val="005F2D97"/>
    <w:rsid w:val="005F38E4"/>
    <w:rsid w:val="00604450"/>
    <w:rsid w:val="006049EF"/>
    <w:rsid w:val="0060612B"/>
    <w:rsid w:val="00606C64"/>
    <w:rsid w:val="00610102"/>
    <w:rsid w:val="00624EC0"/>
    <w:rsid w:val="00625646"/>
    <w:rsid w:val="006345FE"/>
    <w:rsid w:val="006475C0"/>
    <w:rsid w:val="00652914"/>
    <w:rsid w:val="006823C7"/>
    <w:rsid w:val="006B3E0E"/>
    <w:rsid w:val="006D02FD"/>
    <w:rsid w:val="006D1174"/>
    <w:rsid w:val="006D1266"/>
    <w:rsid w:val="00700CF3"/>
    <w:rsid w:val="00701F29"/>
    <w:rsid w:val="00713014"/>
    <w:rsid w:val="0072362D"/>
    <w:rsid w:val="0072506E"/>
    <w:rsid w:val="0072602E"/>
    <w:rsid w:val="007327B6"/>
    <w:rsid w:val="007548B4"/>
    <w:rsid w:val="00771139"/>
    <w:rsid w:val="00781CF9"/>
    <w:rsid w:val="007A0644"/>
    <w:rsid w:val="007B349B"/>
    <w:rsid w:val="007D2267"/>
    <w:rsid w:val="007E16A3"/>
    <w:rsid w:val="007E4FFC"/>
    <w:rsid w:val="007E525D"/>
    <w:rsid w:val="007F71EC"/>
    <w:rsid w:val="007F7774"/>
    <w:rsid w:val="007F7AB4"/>
    <w:rsid w:val="00801CCA"/>
    <w:rsid w:val="00802031"/>
    <w:rsid w:val="00815AE1"/>
    <w:rsid w:val="00830AF0"/>
    <w:rsid w:val="00830F46"/>
    <w:rsid w:val="00846AA8"/>
    <w:rsid w:val="00855CF2"/>
    <w:rsid w:val="00861E70"/>
    <w:rsid w:val="008631E8"/>
    <w:rsid w:val="00865031"/>
    <w:rsid w:val="00866D02"/>
    <w:rsid w:val="008704DC"/>
    <w:rsid w:val="00872335"/>
    <w:rsid w:val="00872A86"/>
    <w:rsid w:val="0088562A"/>
    <w:rsid w:val="00891379"/>
    <w:rsid w:val="00897869"/>
    <w:rsid w:val="008A1438"/>
    <w:rsid w:val="008A2C7F"/>
    <w:rsid w:val="008C07DC"/>
    <w:rsid w:val="008C1EAA"/>
    <w:rsid w:val="008D411E"/>
    <w:rsid w:val="008D7C52"/>
    <w:rsid w:val="008E4630"/>
    <w:rsid w:val="008E5178"/>
    <w:rsid w:val="008F3A14"/>
    <w:rsid w:val="009055F3"/>
    <w:rsid w:val="00905A43"/>
    <w:rsid w:val="0090693C"/>
    <w:rsid w:val="00921B42"/>
    <w:rsid w:val="009268DF"/>
    <w:rsid w:val="00946A4E"/>
    <w:rsid w:val="0095353F"/>
    <w:rsid w:val="00962FD0"/>
    <w:rsid w:val="00980BBD"/>
    <w:rsid w:val="009904AC"/>
    <w:rsid w:val="00996DA1"/>
    <w:rsid w:val="00997881"/>
    <w:rsid w:val="009A2ACD"/>
    <w:rsid w:val="009A5EA5"/>
    <w:rsid w:val="009B05FE"/>
    <w:rsid w:val="009B28C0"/>
    <w:rsid w:val="009D2907"/>
    <w:rsid w:val="009D68D0"/>
    <w:rsid w:val="009E5D04"/>
    <w:rsid w:val="009F637B"/>
    <w:rsid w:val="00A05190"/>
    <w:rsid w:val="00A377A5"/>
    <w:rsid w:val="00A55DCC"/>
    <w:rsid w:val="00A564F1"/>
    <w:rsid w:val="00A60EA8"/>
    <w:rsid w:val="00A63A00"/>
    <w:rsid w:val="00A64F28"/>
    <w:rsid w:val="00A710B5"/>
    <w:rsid w:val="00A748CC"/>
    <w:rsid w:val="00A76246"/>
    <w:rsid w:val="00A817AF"/>
    <w:rsid w:val="00A81C51"/>
    <w:rsid w:val="00A92161"/>
    <w:rsid w:val="00AA1467"/>
    <w:rsid w:val="00AD15A7"/>
    <w:rsid w:val="00AD6E1C"/>
    <w:rsid w:val="00AE0941"/>
    <w:rsid w:val="00AE2243"/>
    <w:rsid w:val="00AE6399"/>
    <w:rsid w:val="00AF2CDA"/>
    <w:rsid w:val="00AF48FE"/>
    <w:rsid w:val="00B017D5"/>
    <w:rsid w:val="00B0289E"/>
    <w:rsid w:val="00B05E6A"/>
    <w:rsid w:val="00B108F3"/>
    <w:rsid w:val="00B10BC0"/>
    <w:rsid w:val="00B22B5C"/>
    <w:rsid w:val="00B24CCD"/>
    <w:rsid w:val="00B36818"/>
    <w:rsid w:val="00B4027B"/>
    <w:rsid w:val="00B45743"/>
    <w:rsid w:val="00B66897"/>
    <w:rsid w:val="00B73B7B"/>
    <w:rsid w:val="00B75595"/>
    <w:rsid w:val="00B81F1E"/>
    <w:rsid w:val="00BA0159"/>
    <w:rsid w:val="00BA28AE"/>
    <w:rsid w:val="00BC6323"/>
    <w:rsid w:val="00BE11E3"/>
    <w:rsid w:val="00BE1474"/>
    <w:rsid w:val="00BE4277"/>
    <w:rsid w:val="00BE73D5"/>
    <w:rsid w:val="00BE75B6"/>
    <w:rsid w:val="00C06B46"/>
    <w:rsid w:val="00C12392"/>
    <w:rsid w:val="00C12E72"/>
    <w:rsid w:val="00C21B47"/>
    <w:rsid w:val="00C27E6A"/>
    <w:rsid w:val="00C32F90"/>
    <w:rsid w:val="00C37BCE"/>
    <w:rsid w:val="00C44BE1"/>
    <w:rsid w:val="00C51F6F"/>
    <w:rsid w:val="00C537D2"/>
    <w:rsid w:val="00C712CC"/>
    <w:rsid w:val="00C7163C"/>
    <w:rsid w:val="00C76BAF"/>
    <w:rsid w:val="00C80003"/>
    <w:rsid w:val="00C80700"/>
    <w:rsid w:val="00C84D2B"/>
    <w:rsid w:val="00C8643E"/>
    <w:rsid w:val="00C9637F"/>
    <w:rsid w:val="00CA27EF"/>
    <w:rsid w:val="00CA3CAA"/>
    <w:rsid w:val="00CB331D"/>
    <w:rsid w:val="00CB5C65"/>
    <w:rsid w:val="00CB5CF9"/>
    <w:rsid w:val="00CB70C1"/>
    <w:rsid w:val="00CC7D42"/>
    <w:rsid w:val="00CD1416"/>
    <w:rsid w:val="00CD6D06"/>
    <w:rsid w:val="00D02901"/>
    <w:rsid w:val="00D07CD3"/>
    <w:rsid w:val="00D104C6"/>
    <w:rsid w:val="00D10828"/>
    <w:rsid w:val="00D15B88"/>
    <w:rsid w:val="00D16031"/>
    <w:rsid w:val="00D22670"/>
    <w:rsid w:val="00D27EBD"/>
    <w:rsid w:val="00D4298C"/>
    <w:rsid w:val="00D53253"/>
    <w:rsid w:val="00D5474A"/>
    <w:rsid w:val="00D54935"/>
    <w:rsid w:val="00D610FA"/>
    <w:rsid w:val="00D62269"/>
    <w:rsid w:val="00D6463D"/>
    <w:rsid w:val="00D67573"/>
    <w:rsid w:val="00D72847"/>
    <w:rsid w:val="00D82A93"/>
    <w:rsid w:val="00D860E1"/>
    <w:rsid w:val="00DB2344"/>
    <w:rsid w:val="00DB4E5D"/>
    <w:rsid w:val="00DC0AD7"/>
    <w:rsid w:val="00DD57AE"/>
    <w:rsid w:val="00DE1C7C"/>
    <w:rsid w:val="00E130EB"/>
    <w:rsid w:val="00E13B16"/>
    <w:rsid w:val="00E13EF9"/>
    <w:rsid w:val="00E21A08"/>
    <w:rsid w:val="00E264DF"/>
    <w:rsid w:val="00E32329"/>
    <w:rsid w:val="00E51023"/>
    <w:rsid w:val="00E528C5"/>
    <w:rsid w:val="00E65771"/>
    <w:rsid w:val="00E669F2"/>
    <w:rsid w:val="00E708A4"/>
    <w:rsid w:val="00E82655"/>
    <w:rsid w:val="00E845F2"/>
    <w:rsid w:val="00E869EB"/>
    <w:rsid w:val="00E97186"/>
    <w:rsid w:val="00ED1899"/>
    <w:rsid w:val="00ED636D"/>
    <w:rsid w:val="00EE0D1F"/>
    <w:rsid w:val="00EE33BC"/>
    <w:rsid w:val="00EF0B2F"/>
    <w:rsid w:val="00EF3081"/>
    <w:rsid w:val="00EF350D"/>
    <w:rsid w:val="00F00FA4"/>
    <w:rsid w:val="00F12379"/>
    <w:rsid w:val="00F15015"/>
    <w:rsid w:val="00F259F4"/>
    <w:rsid w:val="00F37AD5"/>
    <w:rsid w:val="00F46A3D"/>
    <w:rsid w:val="00F6076B"/>
    <w:rsid w:val="00F61C8A"/>
    <w:rsid w:val="00F63C0C"/>
    <w:rsid w:val="00F65A44"/>
    <w:rsid w:val="00F6698F"/>
    <w:rsid w:val="00F740BB"/>
    <w:rsid w:val="00F921CF"/>
    <w:rsid w:val="00FA5785"/>
    <w:rsid w:val="00FA6E50"/>
    <w:rsid w:val="00FB70DC"/>
    <w:rsid w:val="00FC7621"/>
    <w:rsid w:val="00FD0979"/>
    <w:rsid w:val="00FD523C"/>
    <w:rsid w:val="00FE30D4"/>
    <w:rsid w:val="00FE3CE2"/>
    <w:rsid w:val="00FF2BB0"/>
    <w:rsid w:val="00FF30F7"/>
    <w:rsid w:val="00FF5F42"/>
    <w:rsid w:val="00FF693D"/>
    <w:rsid w:val="00FF69D8"/>
    <w:rsid w:val="00FF6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2C848D"/>
  <w15:chartTrackingRefBased/>
  <w15:docId w15:val="{80DA40C4-84D9-4E35-A70B-0DC16759B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EA4"/>
    <w:pPr>
      <w:spacing w:after="5" w:line="316" w:lineRule="auto"/>
      <w:ind w:left="10" w:hanging="10"/>
    </w:pPr>
    <w:rPr>
      <w:rFonts w:ascii="Arial" w:eastAsia="Arial" w:hAnsi="Arial" w:cs="Arial"/>
      <w:color w:val="000000"/>
      <w:lang w:eastAsia="en-GB"/>
    </w:rPr>
  </w:style>
  <w:style w:type="paragraph" w:styleId="Heading1">
    <w:name w:val="heading 1"/>
    <w:next w:val="Normal"/>
    <w:link w:val="Heading1Char"/>
    <w:uiPriority w:val="9"/>
    <w:unhideWhenUsed/>
    <w:qFormat/>
    <w:rsid w:val="00D67573"/>
    <w:pPr>
      <w:keepNext/>
      <w:keepLines/>
      <w:spacing w:after="2" w:line="257" w:lineRule="auto"/>
      <w:ind w:left="10" w:hanging="10"/>
      <w:outlineLvl w:val="0"/>
    </w:pPr>
    <w:rPr>
      <w:rFonts w:ascii="Arial" w:eastAsia="Arial" w:hAnsi="Arial" w:cs="Arial"/>
      <w:color w:val="434343"/>
      <w:sz w:val="36"/>
      <w:lang w:eastAsia="en-GB"/>
    </w:rPr>
  </w:style>
  <w:style w:type="paragraph" w:styleId="Heading2">
    <w:name w:val="heading 2"/>
    <w:next w:val="Normal"/>
    <w:link w:val="Heading2Char"/>
    <w:uiPriority w:val="9"/>
    <w:unhideWhenUsed/>
    <w:qFormat/>
    <w:rsid w:val="00D67573"/>
    <w:pPr>
      <w:keepNext/>
      <w:keepLines/>
      <w:spacing w:after="2" w:line="257" w:lineRule="auto"/>
      <w:ind w:left="10" w:hanging="10"/>
      <w:outlineLvl w:val="1"/>
    </w:pPr>
    <w:rPr>
      <w:rFonts w:ascii="Arial" w:eastAsia="Arial" w:hAnsi="Arial" w:cs="Arial"/>
      <w:color w:val="434343"/>
      <w:sz w:val="36"/>
      <w:lang w:eastAsia="en-GB"/>
    </w:rPr>
  </w:style>
  <w:style w:type="paragraph" w:styleId="Heading4">
    <w:name w:val="heading 4"/>
    <w:next w:val="Normal"/>
    <w:link w:val="Heading4Char"/>
    <w:uiPriority w:val="9"/>
    <w:unhideWhenUsed/>
    <w:qFormat/>
    <w:rsid w:val="00D67573"/>
    <w:pPr>
      <w:keepNext/>
      <w:keepLines/>
      <w:spacing w:after="2" w:line="257" w:lineRule="auto"/>
      <w:ind w:left="10" w:hanging="10"/>
      <w:outlineLvl w:val="3"/>
    </w:pPr>
    <w:rPr>
      <w:rFonts w:ascii="Arial" w:eastAsia="Arial" w:hAnsi="Arial" w:cs="Arial"/>
      <w:color w:val="434343"/>
      <w:sz w:val="36"/>
      <w:lang w:eastAsia="en-GB"/>
    </w:rPr>
  </w:style>
  <w:style w:type="paragraph" w:styleId="Heading5">
    <w:name w:val="heading 5"/>
    <w:next w:val="Normal"/>
    <w:link w:val="Heading5Char"/>
    <w:uiPriority w:val="9"/>
    <w:unhideWhenUsed/>
    <w:qFormat/>
    <w:rsid w:val="00D54935"/>
    <w:pPr>
      <w:keepNext/>
      <w:keepLines/>
      <w:spacing w:after="122" w:line="265" w:lineRule="auto"/>
      <w:ind w:left="10" w:hanging="10"/>
      <w:outlineLvl w:val="4"/>
    </w:pPr>
    <w:rPr>
      <w:rFonts w:ascii="Arial" w:eastAsia="Arial" w:hAnsi="Arial" w:cs="Arial"/>
      <w:b/>
      <w:color w:val="357CA2"/>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573"/>
    <w:rPr>
      <w:rFonts w:ascii="Arial" w:eastAsia="Arial" w:hAnsi="Arial" w:cs="Arial"/>
      <w:color w:val="434343"/>
      <w:sz w:val="36"/>
      <w:lang w:eastAsia="en-GB"/>
    </w:rPr>
  </w:style>
  <w:style w:type="character" w:customStyle="1" w:styleId="Heading2Char">
    <w:name w:val="Heading 2 Char"/>
    <w:basedOn w:val="DefaultParagraphFont"/>
    <w:link w:val="Heading2"/>
    <w:rsid w:val="00D67573"/>
    <w:rPr>
      <w:rFonts w:ascii="Arial" w:eastAsia="Arial" w:hAnsi="Arial" w:cs="Arial"/>
      <w:color w:val="434343"/>
      <w:sz w:val="36"/>
      <w:lang w:eastAsia="en-GB"/>
    </w:rPr>
  </w:style>
  <w:style w:type="character" w:customStyle="1" w:styleId="Heading4Char">
    <w:name w:val="Heading 4 Char"/>
    <w:basedOn w:val="DefaultParagraphFont"/>
    <w:link w:val="Heading4"/>
    <w:uiPriority w:val="9"/>
    <w:rsid w:val="00D67573"/>
    <w:rPr>
      <w:rFonts w:ascii="Arial" w:eastAsia="Arial" w:hAnsi="Arial" w:cs="Arial"/>
      <w:color w:val="434343"/>
      <w:sz w:val="36"/>
      <w:lang w:eastAsia="en-GB"/>
    </w:rPr>
  </w:style>
  <w:style w:type="character" w:customStyle="1" w:styleId="Heading5Char">
    <w:name w:val="Heading 5 Char"/>
    <w:basedOn w:val="DefaultParagraphFont"/>
    <w:link w:val="Heading5"/>
    <w:uiPriority w:val="9"/>
    <w:rsid w:val="00D54935"/>
    <w:rPr>
      <w:rFonts w:ascii="Arial" w:eastAsia="Arial" w:hAnsi="Arial" w:cs="Arial"/>
      <w:b/>
      <w:color w:val="357CA2"/>
      <w:sz w:val="24"/>
      <w:lang w:eastAsia="en-GB"/>
    </w:rPr>
  </w:style>
  <w:style w:type="table" w:customStyle="1" w:styleId="TableGrid">
    <w:name w:val="TableGrid"/>
    <w:rsid w:val="00D67573"/>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D67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7573"/>
    <w:rPr>
      <w:rFonts w:ascii="Arial" w:eastAsia="Arial" w:hAnsi="Arial" w:cs="Arial"/>
      <w:color w:val="000000"/>
      <w:lang w:eastAsia="en-GB"/>
    </w:rPr>
  </w:style>
  <w:style w:type="paragraph" w:styleId="NoSpacing">
    <w:name w:val="No Spacing"/>
    <w:uiPriority w:val="1"/>
    <w:qFormat/>
    <w:rsid w:val="00E21A08"/>
    <w:pPr>
      <w:spacing w:after="0" w:line="240" w:lineRule="auto"/>
      <w:ind w:left="10" w:hanging="10"/>
    </w:pPr>
    <w:rPr>
      <w:rFonts w:ascii="Arial" w:eastAsia="Arial" w:hAnsi="Arial" w:cs="Arial"/>
      <w:color w:val="000000"/>
      <w:lang w:eastAsia="en-GB"/>
    </w:rPr>
  </w:style>
  <w:style w:type="table" w:styleId="TableGrid0">
    <w:name w:val="Table Grid"/>
    <w:basedOn w:val="TableNormal"/>
    <w:uiPriority w:val="39"/>
    <w:rsid w:val="00E2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0FA4"/>
    <w:pPr>
      <w:ind w:left="720"/>
      <w:contextualSpacing/>
    </w:pPr>
  </w:style>
  <w:style w:type="paragraph" w:styleId="NormalWeb">
    <w:name w:val="Normal (Web)"/>
    <w:basedOn w:val="Normal"/>
    <w:uiPriority w:val="99"/>
    <w:semiHidden/>
    <w:unhideWhenUsed/>
    <w:rsid w:val="00846AA8"/>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A377A5"/>
    <w:rPr>
      <w:color w:val="0000FF"/>
      <w:u w:val="single"/>
    </w:rPr>
  </w:style>
  <w:style w:type="character" w:customStyle="1" w:styleId="UnresolvedMention">
    <w:name w:val="Unresolved Mention"/>
    <w:basedOn w:val="DefaultParagraphFont"/>
    <w:uiPriority w:val="99"/>
    <w:semiHidden/>
    <w:unhideWhenUsed/>
    <w:rsid w:val="00DB2344"/>
    <w:rPr>
      <w:color w:val="808080"/>
      <w:shd w:val="clear" w:color="auto" w:fill="E6E6E6"/>
    </w:rPr>
  </w:style>
  <w:style w:type="table" w:customStyle="1" w:styleId="TableGrid1">
    <w:name w:val="Table Grid1"/>
    <w:basedOn w:val="TableNormal"/>
    <w:next w:val="TableGrid0"/>
    <w:uiPriority w:val="59"/>
    <w:rsid w:val="0080203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23969">
      <w:bodyDiv w:val="1"/>
      <w:marLeft w:val="0"/>
      <w:marRight w:val="0"/>
      <w:marTop w:val="0"/>
      <w:marBottom w:val="0"/>
      <w:divBdr>
        <w:top w:val="none" w:sz="0" w:space="0" w:color="auto"/>
        <w:left w:val="none" w:sz="0" w:space="0" w:color="auto"/>
        <w:bottom w:val="none" w:sz="0" w:space="0" w:color="auto"/>
        <w:right w:val="none" w:sz="0" w:space="0" w:color="auto"/>
      </w:divBdr>
      <w:divsChild>
        <w:div w:id="1879194511">
          <w:marLeft w:val="547"/>
          <w:marRight w:val="0"/>
          <w:marTop w:val="125"/>
          <w:marBottom w:val="0"/>
          <w:divBdr>
            <w:top w:val="none" w:sz="0" w:space="0" w:color="auto"/>
            <w:left w:val="none" w:sz="0" w:space="0" w:color="auto"/>
            <w:bottom w:val="none" w:sz="0" w:space="0" w:color="auto"/>
            <w:right w:val="none" w:sz="0" w:space="0" w:color="auto"/>
          </w:divBdr>
        </w:div>
        <w:div w:id="286665237">
          <w:marLeft w:val="547"/>
          <w:marRight w:val="0"/>
          <w:marTop w:val="125"/>
          <w:marBottom w:val="0"/>
          <w:divBdr>
            <w:top w:val="none" w:sz="0" w:space="0" w:color="auto"/>
            <w:left w:val="none" w:sz="0" w:space="0" w:color="auto"/>
            <w:bottom w:val="none" w:sz="0" w:space="0" w:color="auto"/>
            <w:right w:val="none" w:sz="0" w:space="0" w:color="auto"/>
          </w:divBdr>
        </w:div>
      </w:divsChild>
    </w:div>
    <w:div w:id="610823866">
      <w:bodyDiv w:val="1"/>
      <w:marLeft w:val="0"/>
      <w:marRight w:val="0"/>
      <w:marTop w:val="0"/>
      <w:marBottom w:val="0"/>
      <w:divBdr>
        <w:top w:val="none" w:sz="0" w:space="0" w:color="auto"/>
        <w:left w:val="none" w:sz="0" w:space="0" w:color="auto"/>
        <w:bottom w:val="none" w:sz="0" w:space="0" w:color="auto"/>
        <w:right w:val="none" w:sz="0" w:space="0" w:color="auto"/>
      </w:divBdr>
    </w:div>
    <w:div w:id="702753705">
      <w:bodyDiv w:val="1"/>
      <w:marLeft w:val="0"/>
      <w:marRight w:val="0"/>
      <w:marTop w:val="0"/>
      <w:marBottom w:val="0"/>
      <w:divBdr>
        <w:top w:val="none" w:sz="0" w:space="0" w:color="auto"/>
        <w:left w:val="none" w:sz="0" w:space="0" w:color="auto"/>
        <w:bottom w:val="none" w:sz="0" w:space="0" w:color="auto"/>
        <w:right w:val="none" w:sz="0" w:space="0" w:color="auto"/>
      </w:divBdr>
    </w:div>
    <w:div w:id="802700568">
      <w:bodyDiv w:val="1"/>
      <w:marLeft w:val="0"/>
      <w:marRight w:val="0"/>
      <w:marTop w:val="0"/>
      <w:marBottom w:val="0"/>
      <w:divBdr>
        <w:top w:val="none" w:sz="0" w:space="0" w:color="auto"/>
        <w:left w:val="none" w:sz="0" w:space="0" w:color="auto"/>
        <w:bottom w:val="none" w:sz="0" w:space="0" w:color="auto"/>
        <w:right w:val="none" w:sz="0" w:space="0" w:color="auto"/>
      </w:divBdr>
      <w:divsChild>
        <w:div w:id="2111658345">
          <w:marLeft w:val="547"/>
          <w:marRight w:val="0"/>
          <w:marTop w:val="125"/>
          <w:marBottom w:val="0"/>
          <w:divBdr>
            <w:top w:val="none" w:sz="0" w:space="0" w:color="auto"/>
            <w:left w:val="none" w:sz="0" w:space="0" w:color="auto"/>
            <w:bottom w:val="none" w:sz="0" w:space="0" w:color="auto"/>
            <w:right w:val="none" w:sz="0" w:space="0" w:color="auto"/>
          </w:divBdr>
        </w:div>
      </w:divsChild>
    </w:div>
    <w:div w:id="1058209840">
      <w:bodyDiv w:val="1"/>
      <w:marLeft w:val="0"/>
      <w:marRight w:val="0"/>
      <w:marTop w:val="0"/>
      <w:marBottom w:val="0"/>
      <w:divBdr>
        <w:top w:val="none" w:sz="0" w:space="0" w:color="auto"/>
        <w:left w:val="none" w:sz="0" w:space="0" w:color="auto"/>
        <w:bottom w:val="none" w:sz="0" w:space="0" w:color="auto"/>
        <w:right w:val="none" w:sz="0" w:space="0" w:color="auto"/>
      </w:divBdr>
    </w:div>
    <w:div w:id="1072628542">
      <w:bodyDiv w:val="1"/>
      <w:marLeft w:val="0"/>
      <w:marRight w:val="0"/>
      <w:marTop w:val="0"/>
      <w:marBottom w:val="0"/>
      <w:divBdr>
        <w:top w:val="none" w:sz="0" w:space="0" w:color="auto"/>
        <w:left w:val="none" w:sz="0" w:space="0" w:color="auto"/>
        <w:bottom w:val="none" w:sz="0" w:space="0" w:color="auto"/>
        <w:right w:val="none" w:sz="0" w:space="0" w:color="auto"/>
      </w:divBdr>
    </w:div>
    <w:div w:id="1149907194">
      <w:bodyDiv w:val="1"/>
      <w:marLeft w:val="0"/>
      <w:marRight w:val="0"/>
      <w:marTop w:val="0"/>
      <w:marBottom w:val="0"/>
      <w:divBdr>
        <w:top w:val="none" w:sz="0" w:space="0" w:color="auto"/>
        <w:left w:val="none" w:sz="0" w:space="0" w:color="auto"/>
        <w:bottom w:val="none" w:sz="0" w:space="0" w:color="auto"/>
        <w:right w:val="none" w:sz="0" w:space="0" w:color="auto"/>
      </w:divBdr>
    </w:div>
    <w:div w:id="1180776779">
      <w:bodyDiv w:val="1"/>
      <w:marLeft w:val="0"/>
      <w:marRight w:val="0"/>
      <w:marTop w:val="0"/>
      <w:marBottom w:val="0"/>
      <w:divBdr>
        <w:top w:val="none" w:sz="0" w:space="0" w:color="auto"/>
        <w:left w:val="none" w:sz="0" w:space="0" w:color="auto"/>
        <w:bottom w:val="none" w:sz="0" w:space="0" w:color="auto"/>
        <w:right w:val="none" w:sz="0" w:space="0" w:color="auto"/>
      </w:divBdr>
    </w:div>
    <w:div w:id="1275360973">
      <w:bodyDiv w:val="1"/>
      <w:marLeft w:val="0"/>
      <w:marRight w:val="0"/>
      <w:marTop w:val="0"/>
      <w:marBottom w:val="0"/>
      <w:divBdr>
        <w:top w:val="none" w:sz="0" w:space="0" w:color="auto"/>
        <w:left w:val="none" w:sz="0" w:space="0" w:color="auto"/>
        <w:bottom w:val="none" w:sz="0" w:space="0" w:color="auto"/>
        <w:right w:val="none" w:sz="0" w:space="0" w:color="auto"/>
      </w:divBdr>
    </w:div>
    <w:div w:id="1322000789">
      <w:bodyDiv w:val="1"/>
      <w:marLeft w:val="0"/>
      <w:marRight w:val="0"/>
      <w:marTop w:val="0"/>
      <w:marBottom w:val="0"/>
      <w:divBdr>
        <w:top w:val="none" w:sz="0" w:space="0" w:color="auto"/>
        <w:left w:val="none" w:sz="0" w:space="0" w:color="auto"/>
        <w:bottom w:val="none" w:sz="0" w:space="0" w:color="auto"/>
        <w:right w:val="none" w:sz="0" w:space="0" w:color="auto"/>
      </w:divBdr>
    </w:div>
    <w:div w:id="1614098141">
      <w:bodyDiv w:val="1"/>
      <w:marLeft w:val="0"/>
      <w:marRight w:val="0"/>
      <w:marTop w:val="0"/>
      <w:marBottom w:val="0"/>
      <w:divBdr>
        <w:top w:val="none" w:sz="0" w:space="0" w:color="auto"/>
        <w:left w:val="none" w:sz="0" w:space="0" w:color="auto"/>
        <w:bottom w:val="none" w:sz="0" w:space="0" w:color="auto"/>
        <w:right w:val="none" w:sz="0" w:space="0" w:color="auto"/>
      </w:divBdr>
    </w:div>
    <w:div w:id="1673028277">
      <w:bodyDiv w:val="1"/>
      <w:marLeft w:val="0"/>
      <w:marRight w:val="0"/>
      <w:marTop w:val="0"/>
      <w:marBottom w:val="0"/>
      <w:divBdr>
        <w:top w:val="none" w:sz="0" w:space="0" w:color="auto"/>
        <w:left w:val="none" w:sz="0" w:space="0" w:color="auto"/>
        <w:bottom w:val="none" w:sz="0" w:space="0" w:color="auto"/>
        <w:right w:val="none" w:sz="0" w:space="0" w:color="auto"/>
      </w:divBdr>
      <w:divsChild>
        <w:div w:id="1952395503">
          <w:marLeft w:val="547"/>
          <w:marRight w:val="0"/>
          <w:marTop w:val="125"/>
          <w:marBottom w:val="0"/>
          <w:divBdr>
            <w:top w:val="none" w:sz="0" w:space="0" w:color="auto"/>
            <w:left w:val="none" w:sz="0" w:space="0" w:color="auto"/>
            <w:bottom w:val="none" w:sz="0" w:space="0" w:color="auto"/>
            <w:right w:val="none" w:sz="0" w:space="0" w:color="auto"/>
          </w:divBdr>
        </w:div>
      </w:divsChild>
    </w:div>
    <w:div w:id="1734082806">
      <w:bodyDiv w:val="1"/>
      <w:marLeft w:val="0"/>
      <w:marRight w:val="0"/>
      <w:marTop w:val="0"/>
      <w:marBottom w:val="0"/>
      <w:divBdr>
        <w:top w:val="none" w:sz="0" w:space="0" w:color="auto"/>
        <w:left w:val="none" w:sz="0" w:space="0" w:color="auto"/>
        <w:bottom w:val="none" w:sz="0" w:space="0" w:color="auto"/>
        <w:right w:val="none" w:sz="0" w:space="0" w:color="auto"/>
      </w:divBdr>
      <w:divsChild>
        <w:div w:id="321545275">
          <w:marLeft w:val="547"/>
          <w:marRight w:val="0"/>
          <w:marTop w:val="125"/>
          <w:marBottom w:val="0"/>
          <w:divBdr>
            <w:top w:val="none" w:sz="0" w:space="0" w:color="auto"/>
            <w:left w:val="none" w:sz="0" w:space="0" w:color="auto"/>
            <w:bottom w:val="none" w:sz="0" w:space="0" w:color="auto"/>
            <w:right w:val="none" w:sz="0" w:space="0" w:color="auto"/>
          </w:divBdr>
        </w:div>
        <w:div w:id="1408112727">
          <w:marLeft w:val="547"/>
          <w:marRight w:val="0"/>
          <w:marTop w:val="125"/>
          <w:marBottom w:val="0"/>
          <w:divBdr>
            <w:top w:val="none" w:sz="0" w:space="0" w:color="auto"/>
            <w:left w:val="none" w:sz="0" w:space="0" w:color="auto"/>
            <w:bottom w:val="none" w:sz="0" w:space="0" w:color="auto"/>
            <w:right w:val="none" w:sz="0" w:space="0" w:color="auto"/>
          </w:divBdr>
        </w:div>
        <w:div w:id="90247137">
          <w:marLeft w:val="1166"/>
          <w:marRight w:val="0"/>
          <w:marTop w:val="115"/>
          <w:marBottom w:val="0"/>
          <w:divBdr>
            <w:top w:val="none" w:sz="0" w:space="0" w:color="auto"/>
            <w:left w:val="none" w:sz="0" w:space="0" w:color="auto"/>
            <w:bottom w:val="none" w:sz="0" w:space="0" w:color="auto"/>
            <w:right w:val="none" w:sz="0" w:space="0" w:color="auto"/>
          </w:divBdr>
        </w:div>
        <w:div w:id="2077046425">
          <w:marLeft w:val="547"/>
          <w:marRight w:val="0"/>
          <w:marTop w:val="125"/>
          <w:marBottom w:val="0"/>
          <w:divBdr>
            <w:top w:val="none" w:sz="0" w:space="0" w:color="auto"/>
            <w:left w:val="none" w:sz="0" w:space="0" w:color="auto"/>
            <w:bottom w:val="none" w:sz="0" w:space="0" w:color="auto"/>
            <w:right w:val="none" w:sz="0" w:space="0" w:color="auto"/>
          </w:divBdr>
        </w:div>
        <w:div w:id="1314866881">
          <w:marLeft w:val="547"/>
          <w:marRight w:val="0"/>
          <w:marTop w:val="125"/>
          <w:marBottom w:val="0"/>
          <w:divBdr>
            <w:top w:val="none" w:sz="0" w:space="0" w:color="auto"/>
            <w:left w:val="none" w:sz="0" w:space="0" w:color="auto"/>
            <w:bottom w:val="none" w:sz="0" w:space="0" w:color="auto"/>
            <w:right w:val="none" w:sz="0" w:space="0" w:color="auto"/>
          </w:divBdr>
        </w:div>
      </w:divsChild>
    </w:div>
    <w:div w:id="1737312953">
      <w:bodyDiv w:val="1"/>
      <w:marLeft w:val="0"/>
      <w:marRight w:val="0"/>
      <w:marTop w:val="0"/>
      <w:marBottom w:val="0"/>
      <w:divBdr>
        <w:top w:val="none" w:sz="0" w:space="0" w:color="auto"/>
        <w:left w:val="none" w:sz="0" w:space="0" w:color="auto"/>
        <w:bottom w:val="none" w:sz="0" w:space="0" w:color="auto"/>
        <w:right w:val="none" w:sz="0" w:space="0" w:color="auto"/>
      </w:divBdr>
    </w:div>
    <w:div w:id="179104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50.jpeg"/><Relationship Id="rId34" Type="http://schemas.openxmlformats.org/officeDocument/2006/relationships/header" Target="header3.xm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oter" Target="footer4.xml"/><Relationship Id="rId43"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64C84913E9864F9C226E06F4D89945" ma:contentTypeVersion="0" ma:contentTypeDescription="Create a new document." ma:contentTypeScope="" ma:versionID="2981c21867d75c0e59ae11e3ed08d123">
  <xsd:schema xmlns:xsd="http://www.w3.org/2001/XMLSchema" xmlns:xs="http://www.w3.org/2001/XMLSchema" xmlns:p="http://schemas.microsoft.com/office/2006/metadata/properties" targetNamespace="http://schemas.microsoft.com/office/2006/metadata/properties" ma:root="true" ma:fieldsID="981aebc4f1b1c7440aaca86ffca8c17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E3DEE8-A118-4097-B049-E7204580419E}">
  <ds:schemaRefs>
    <ds:schemaRef ds:uri="http://schemas.openxmlformats.org/officeDocument/2006/bibliography"/>
  </ds:schemaRefs>
</ds:datastoreItem>
</file>

<file path=customXml/itemProps2.xml><?xml version="1.0" encoding="utf-8"?>
<ds:datastoreItem xmlns:ds="http://schemas.openxmlformats.org/officeDocument/2006/customXml" ds:itemID="{E2172F69-24F2-4D99-95B4-9C42A36DF9D5}"/>
</file>

<file path=customXml/itemProps3.xml><?xml version="1.0" encoding="utf-8"?>
<ds:datastoreItem xmlns:ds="http://schemas.openxmlformats.org/officeDocument/2006/customXml" ds:itemID="{9BCB12E3-6534-42A3-B41E-28D9F363979F}"/>
</file>

<file path=customXml/itemProps4.xml><?xml version="1.0" encoding="utf-8"?>
<ds:datastoreItem xmlns:ds="http://schemas.openxmlformats.org/officeDocument/2006/customXml" ds:itemID="{200DCEE8-424A-48E5-BE88-D32A41433056}"/>
</file>

<file path=docProps/app.xml><?xml version="1.0" encoding="utf-8"?>
<Properties xmlns="http://schemas.openxmlformats.org/officeDocument/2006/extended-properties" xmlns:vt="http://schemas.openxmlformats.org/officeDocument/2006/docPropsVTypes">
  <Template>E9C44D8C</Template>
  <TotalTime>4</TotalTime>
  <Pages>12</Pages>
  <Words>851</Words>
  <Characters>4856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Atton</dc:creator>
  <cp:keywords/>
  <dc:description/>
  <cp:lastModifiedBy>David Atton</cp:lastModifiedBy>
  <cp:revision>4</cp:revision>
  <dcterms:created xsi:type="dcterms:W3CDTF">2018-03-20T21:12:00Z</dcterms:created>
  <dcterms:modified xsi:type="dcterms:W3CDTF">2018-03-22T11:36:00Z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0x010100CB64C84913E9864F9C226E06F4D89945</vt:lpwstr>
  </property>
</Properties>
</file>