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F8" w:rsidRDefault="003057CF" w:rsidP="00C13E03">
      <w:pPr>
        <w:spacing w:before="240"/>
        <w:jc w:val="center"/>
        <w:rPr>
          <w:rFonts w:cstheme="minorHAnsi"/>
          <w:sz w:val="24"/>
          <w:szCs w:val="24"/>
          <w:u w:val="single"/>
        </w:rPr>
      </w:pPr>
      <w:bookmarkStart w:id="0" w:name="_GoBack"/>
      <w:bookmarkEnd w:id="0"/>
      <w:r>
        <w:rPr>
          <w:rFonts w:cstheme="minorHAnsi"/>
          <w:sz w:val="24"/>
          <w:szCs w:val="24"/>
          <w:u w:val="single"/>
        </w:rPr>
        <w:t>5.3</w:t>
      </w:r>
      <w:r w:rsidR="00947A25" w:rsidRPr="00947A25">
        <w:rPr>
          <w:rFonts w:cstheme="minorHAnsi"/>
          <w:sz w:val="24"/>
          <w:szCs w:val="24"/>
          <w:u w:val="single"/>
        </w:rPr>
        <w:t xml:space="preserve"> – </w:t>
      </w:r>
      <w:r>
        <w:rPr>
          <w:rFonts w:cstheme="minorHAnsi"/>
          <w:sz w:val="24"/>
          <w:szCs w:val="24"/>
          <w:u w:val="single"/>
        </w:rPr>
        <w:t>Business Planning</w:t>
      </w:r>
    </w:p>
    <w:p w:rsidR="008E46CB" w:rsidRDefault="00F532E4" w:rsidP="00C13E03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Do</w:t>
      </w:r>
      <w:r w:rsidR="00E42DB7">
        <w:rPr>
          <w:rFonts w:cstheme="minorHAnsi"/>
          <w:sz w:val="24"/>
          <w:szCs w:val="24"/>
          <w:u w:val="single"/>
        </w:rPr>
        <w:t xml:space="preserve"> Now</w:t>
      </w:r>
      <w:r w:rsidR="00B606C1">
        <w:rPr>
          <w:rFonts w:cstheme="minorHAnsi"/>
          <w:sz w:val="24"/>
          <w:szCs w:val="24"/>
          <w:u w:val="single"/>
        </w:rPr>
        <w:t>!</w:t>
      </w:r>
    </w:p>
    <w:p w:rsidR="003057CF" w:rsidRDefault="003057CF" w:rsidP="00C13E03">
      <w:pPr>
        <w:spacing w:before="240"/>
        <w:rPr>
          <w:rFonts w:cstheme="minorHAnsi"/>
          <w:sz w:val="24"/>
          <w:szCs w:val="24"/>
        </w:rPr>
      </w:pPr>
      <w:r w:rsidRPr="003057CF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143B98" wp14:editId="0CA6A8C2">
                <wp:simplePos x="0" y="0"/>
                <wp:positionH relativeFrom="page">
                  <wp:posOffset>333375</wp:posOffset>
                </wp:positionH>
                <wp:positionV relativeFrom="paragraph">
                  <wp:posOffset>379095</wp:posOffset>
                </wp:positionV>
                <wp:extent cx="6677025" cy="1209675"/>
                <wp:effectExtent l="0" t="0" r="66675" b="0"/>
                <wp:wrapTopAndBottom/>
                <wp:docPr id="4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209675"/>
                          <a:chOff x="0" y="0"/>
                          <a:chExt cx="8958257" cy="1496540"/>
                        </a:xfrm>
                      </wpg:grpSpPr>
                      <wps:wsp>
                        <wps:cNvPr id="5" name="Rounded Rectangle 5"/>
                        <wps:cNvSpPr/>
                        <wps:spPr bwMode="auto">
                          <a:xfrm>
                            <a:off x="997694" y="168187"/>
                            <a:ext cx="7960563" cy="1099610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88" cy="149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23B46" id="Group 55" o:spid="_x0000_s1026" style="position:absolute;margin-left:26.25pt;margin-top:29.85pt;width:525.75pt;height:95.25pt;z-index:251693056;mso-position-horizontal-relative:page;mso-width-relative:margin;mso-height-relative:margin" coordsize="89582,1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">
                <v:roundrect id="Rounded Rectangle 5" o:spid="_x0000_s1027" style="position:absolute;left:9976;top:1681;width:79606;height:10996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" fillcolor="white [3212]" strokecolor="#0070c0" strokeweight="3pt" insetpen="t">
                  <v:textbox inset="2.85pt,2.85pt,2.85pt,2.85pt"/>
                </v:roundrect>
                <v:shape id="Picture 7" o:spid="_x0000_s1028" type="#_x0000_t75" style="position:absolute;width:19953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">
                  <v:imagedata r:id="rId10" o:title=""/>
                  <v:path arrowok="t"/>
                </v:shape>
                <w10:wrap type="topAndBottom" anchorx="page"/>
              </v:group>
            </w:pict>
          </mc:Fallback>
        </mc:AlternateContent>
      </w:r>
      <w:r w:rsidRPr="003057CF">
        <w:rPr>
          <w:rFonts w:cstheme="minorHAnsi"/>
          <w:sz w:val="24"/>
          <w:szCs w:val="24"/>
        </w:rPr>
        <w:t>Write a definition for a business plan</w:t>
      </w:r>
    </w:p>
    <w:p w:rsidR="003057CF" w:rsidRPr="003057CF" w:rsidRDefault="003057CF" w:rsidP="00C13E03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Identify the different parts of the business plan.</w:t>
      </w:r>
    </w:p>
    <w:p w:rsidR="00DA4066" w:rsidRDefault="003057CF" w:rsidP="00C13E03">
      <w:pPr>
        <w:spacing w:before="240"/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15839D4" wp14:editId="40792B8B">
            <wp:extent cx="6191885" cy="41050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99" t="27329" r="18825" b="-292"/>
                    <a:stretch/>
                  </pic:blipFill>
                  <pic:spPr bwMode="auto">
                    <a:xfrm>
                      <a:off x="0" y="0"/>
                      <a:ext cx="6223709" cy="412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066" w:rsidRDefault="00DA4066">
      <w:pPr>
        <w:rPr>
          <w:rFonts w:cstheme="minorHAnsi"/>
          <w:sz w:val="24"/>
          <w:szCs w:val="24"/>
          <w:u w:val="single"/>
        </w:rPr>
      </w:pPr>
    </w:p>
    <w:p w:rsidR="003057CF" w:rsidRDefault="003057CF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br w:type="page"/>
      </w:r>
    </w:p>
    <w:p w:rsidR="00B606C1" w:rsidRDefault="003057CF" w:rsidP="003057CF">
      <w:pPr>
        <w:jc w:val="center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Business Plan</w:t>
      </w:r>
    </w:p>
    <w:p w:rsidR="00DA4066" w:rsidRDefault="003C4430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65405</wp:posOffset>
                </wp:positionV>
                <wp:extent cx="6057900" cy="4314825"/>
                <wp:effectExtent l="0" t="0" r="57150" b="28575"/>
                <wp:wrapNone/>
                <wp:docPr id="9" name="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7CF" w:rsidRDefault="003057CF" w:rsidP="003057CF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3057CF">
                              <w:rPr>
                                <w:color w:val="000000" w:themeColor="text1"/>
                                <w:u w:val="single"/>
                              </w:rPr>
                              <w:t>Business Idea</w:t>
                            </w:r>
                          </w:p>
                          <w:p w:rsidR="003057CF" w:rsidRPr="003057CF" w:rsidRDefault="003057CF" w:rsidP="003057CF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9" o:spid="_x0000_s1026" type="#_x0000_t65" style="position:absolute;margin-left:6.3pt;margin-top:5.15pt;width:477pt;height:3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" adj="19979" fillcolor="white [3212]" strokecolor="black [3213]" strokeweight="1pt">
                <v:stroke joinstyle="miter"/>
                <v:textbox>
                  <w:txbxContent>
                    <w:p w:rsidR="003057CF" w:rsidRDefault="003057CF" w:rsidP="003057CF">
                      <w:pPr>
                        <w:rPr>
                          <w:color w:val="000000" w:themeColor="text1"/>
                          <w:u w:val="single"/>
                        </w:rPr>
                      </w:pPr>
                      <w:r w:rsidRPr="003057CF">
                        <w:rPr>
                          <w:color w:val="000000" w:themeColor="text1"/>
                          <w:u w:val="single"/>
                        </w:rPr>
                        <w:t>Business Idea</w:t>
                      </w:r>
                    </w:p>
                    <w:p w:rsidR="003057CF" w:rsidRPr="003057CF" w:rsidRDefault="003057CF" w:rsidP="003057CF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4066" w:rsidRDefault="003C443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95DF20" wp14:editId="449D98A7">
                <wp:simplePos x="0" y="0"/>
                <wp:positionH relativeFrom="column">
                  <wp:posOffset>3185160</wp:posOffset>
                </wp:positionH>
                <wp:positionV relativeFrom="paragraph">
                  <wp:posOffset>10795</wp:posOffset>
                </wp:positionV>
                <wp:extent cx="2867025" cy="367665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Pr="00036B8B" w:rsidRDefault="00036B8B" w:rsidP="00036B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36B8B">
                              <w:rPr>
                                <w:color w:val="000000" w:themeColor="text1"/>
                              </w:rPr>
                              <w:t>Excellent - Why is answering these questions vital for a business?</w:t>
                            </w:r>
                          </w:p>
                          <w:p w:rsidR="003C4430" w:rsidRDefault="003C4430" w:rsidP="003C44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5DF20" id="Rounded Rectangle 13" o:spid="_x0000_s1027" style="position:absolute;margin-left:250.8pt;margin-top:.85pt;width:225.75pt;height:289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" fillcolor="white [3212]" strokecolor="black [3213]" strokeweight="1pt">
                <v:stroke joinstyle="miter"/>
                <v:textbox>
                  <w:txbxContent>
                    <w:p w:rsidR="00036B8B" w:rsidRPr="00036B8B" w:rsidRDefault="00036B8B" w:rsidP="00036B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36B8B">
                        <w:rPr>
                          <w:color w:val="000000" w:themeColor="text1"/>
                        </w:rPr>
                        <w:t>Excellent - Why is answering these questions vital for a business?</w:t>
                      </w:r>
                    </w:p>
                    <w:p w:rsidR="003C4430" w:rsidRDefault="003C4430" w:rsidP="003C44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29844</wp:posOffset>
                </wp:positionV>
                <wp:extent cx="2867025" cy="366712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430" w:rsidRPr="003C4430" w:rsidRDefault="003C4430" w:rsidP="003C443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C4430">
                              <w:rPr>
                                <w:color w:val="000000" w:themeColor="text1"/>
                              </w:rPr>
                              <w:t>What question should a business be able to answer about its business idea?</w:t>
                            </w:r>
                          </w:p>
                          <w:p w:rsidR="003C4430" w:rsidRDefault="003C4430" w:rsidP="003C44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8" style="position:absolute;margin-left:18.3pt;margin-top:2.35pt;width:225.75pt;height:288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" fillcolor="white [3212]" strokecolor="black [3213]" strokeweight="1pt">
                <v:stroke joinstyle="miter"/>
                <v:textbox>
                  <w:txbxContent>
                    <w:p w:rsidR="003C4430" w:rsidRPr="003C4430" w:rsidRDefault="003C4430" w:rsidP="003C443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C4430">
                        <w:rPr>
                          <w:color w:val="000000" w:themeColor="text1"/>
                        </w:rPr>
                        <w:t>What question should a business be able to answer about its business idea?</w:t>
                      </w:r>
                    </w:p>
                    <w:p w:rsidR="003C4430" w:rsidRDefault="003C4430" w:rsidP="003C44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A4066" w:rsidRDefault="00DA4066">
      <w:pPr>
        <w:rPr>
          <w:rFonts w:cstheme="minorHAnsi"/>
          <w:b/>
          <w:sz w:val="24"/>
          <w:szCs w:val="24"/>
        </w:rPr>
      </w:pPr>
    </w:p>
    <w:p w:rsidR="00036B8B" w:rsidRDefault="00036B8B" w:rsidP="003057CF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>
      <w:r w:rsidRPr="003057CF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94CCFE" wp14:editId="5311844D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1104900" cy="847725"/>
                <wp:effectExtent l="0" t="0" r="0" b="9525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847725"/>
                          <a:chOff x="0" y="0"/>
                          <a:chExt cx="4584141" cy="48897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141" cy="488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18"/>
                        <wps:cNvSpPr txBox="1"/>
                        <wps:spPr>
                          <a:xfrm>
                            <a:off x="2778817" y="1249199"/>
                            <a:ext cx="1382852" cy="102198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2495877" lon="18728785" rev="20384969"/>
                            </a:camera>
                            <a:lightRig rig="threePt" dir="t"/>
                          </a:scene3d>
                          <a:sp3d/>
                        </wps:spPr>
                        <wps:txbx>
                          <w:txbxContent>
                            <w:p w:rsidR="003057CF" w:rsidRPr="003057CF" w:rsidRDefault="003057CF" w:rsidP="003057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"/>
                                </w:rPr>
                              </w:pPr>
                              <w:r w:rsidRPr="003057C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F60"/>
                                  <w:kern w:val="24"/>
                                  <w:sz w:val="4"/>
                                  <w:szCs w:val="32"/>
                                </w:rPr>
                                <w:t>BUSINESS</w:t>
                              </w:r>
                            </w:p>
                            <w:p w:rsidR="003057CF" w:rsidRPr="003057CF" w:rsidRDefault="003057CF" w:rsidP="003057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"/>
                                </w:rPr>
                              </w:pPr>
                              <w:r w:rsidRPr="003057C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F60"/>
                                  <w:kern w:val="24"/>
                                  <w:sz w:val="4"/>
                                  <w:szCs w:val="32"/>
                                </w:rPr>
                                <w:t xml:space="preserve"> PLAN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isometricOffAxis1Right"/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4CCFE" id="Group 19" o:spid="_x0000_s1029" style="position:absolute;margin-left:0;margin-top:13.3pt;width:87pt;height:66.75pt;z-index:251700224;mso-position-horizontal:left;mso-position-horizontal-relative:margin;mso-width-relative:margin;mso-height-relative:margin" coordsize="45841,4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">
                <v:shape id="Picture 2" o:spid="_x0000_s1030" type="#_x0000_t75" style="position:absolute;width:45841;height:4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1" type="#_x0000_t202" style="position:absolute;left:27788;top:12491;width:13828;height:10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3057CF" w:rsidRPr="003057CF" w:rsidRDefault="003057CF" w:rsidP="003057C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"/>
                          </w:rPr>
                        </w:pPr>
                        <w:r w:rsidRPr="003057CF">
                          <w:rPr>
                            <w:rFonts w:asciiTheme="minorHAnsi" w:hAnsi="Calibri" w:cstheme="minorBidi"/>
                            <w:b/>
                            <w:bCs/>
                            <w:color w:val="002F60"/>
                            <w:kern w:val="24"/>
                            <w:sz w:val="4"/>
                            <w:szCs w:val="32"/>
                          </w:rPr>
                          <w:t>BUSINESS</w:t>
                        </w:r>
                      </w:p>
                      <w:p w:rsidR="003057CF" w:rsidRPr="003057CF" w:rsidRDefault="003057CF" w:rsidP="003057C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"/>
                          </w:rPr>
                        </w:pPr>
                        <w:r w:rsidRPr="003057CF">
                          <w:rPr>
                            <w:rFonts w:asciiTheme="minorHAnsi" w:hAnsi="Calibri" w:cstheme="minorBidi"/>
                            <w:b/>
                            <w:bCs/>
                            <w:color w:val="002F60"/>
                            <w:kern w:val="24"/>
                            <w:sz w:val="4"/>
                            <w:szCs w:val="32"/>
                          </w:rPr>
                          <w:t xml:space="preserve"> PLAN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36B8B" w:rsidRPr="00036B8B" w:rsidRDefault="00036B8B" w:rsidP="00036B8B"/>
    <w:p w:rsidR="00036B8B" w:rsidRPr="00036B8B" w:rsidRDefault="00036B8B" w:rsidP="00036B8B"/>
    <w:p w:rsidR="00036B8B" w:rsidRDefault="00036B8B" w:rsidP="00036B8B"/>
    <w:p w:rsidR="00036B8B" w:rsidRDefault="00036B8B" w:rsidP="00036B8B"/>
    <w:p w:rsidR="00036B8B" w:rsidRDefault="00036B8B" w:rsidP="00036B8B">
      <w:pPr>
        <w:jc w:val="center"/>
      </w:pPr>
      <w:r w:rsidRPr="00036B8B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3646170</wp:posOffset>
            </wp:positionV>
            <wp:extent cx="850900" cy="637540"/>
            <wp:effectExtent l="0" t="0" r="6350" b="0"/>
            <wp:wrapSquare wrapText="bothSides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73000" wp14:editId="0D0954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4314825"/>
                <wp:effectExtent l="0" t="0" r="57150" b="28575"/>
                <wp:wrapNone/>
                <wp:docPr id="16" name="Folded Corn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Default="00036B8B" w:rsidP="00036B8B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Aims &amp; Objectives</w:t>
                            </w:r>
                          </w:p>
                          <w:p w:rsidR="00036B8B" w:rsidRPr="003057CF" w:rsidRDefault="00036B8B" w:rsidP="00036B8B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3000" id="Folded Corner 16" o:spid="_x0000_s1032" type="#_x0000_t65" style="position:absolute;left:0;text-align:left;margin-left:0;margin-top:0;width:477pt;height:33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" adj="19979" fillcolor="white [3212]" strokecolor="black [3213]" strokeweight="1pt">
                <v:stroke joinstyle="miter"/>
                <v:textbox>
                  <w:txbxContent>
                    <w:p w:rsidR="00036B8B" w:rsidRDefault="00036B8B" w:rsidP="00036B8B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Aims &amp; Objectives</w:t>
                      </w:r>
                    </w:p>
                    <w:p w:rsidR="00036B8B" w:rsidRPr="003057CF" w:rsidRDefault="00036B8B" w:rsidP="00036B8B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6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AAB1CF" wp14:editId="12742BE4">
                <wp:simplePos x="0" y="0"/>
                <wp:positionH relativeFrom="column">
                  <wp:posOffset>152400</wp:posOffset>
                </wp:positionH>
                <wp:positionV relativeFrom="paragraph">
                  <wp:posOffset>266065</wp:posOffset>
                </wp:positionV>
                <wp:extent cx="2867025" cy="36671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Pr="00036B8B" w:rsidRDefault="00036B8B" w:rsidP="00036B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36B8B">
                              <w:rPr>
                                <w:color w:val="000000" w:themeColor="text1"/>
                              </w:rPr>
                              <w:t>What are aims and objectives?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AB1CF" id="Rounded Rectangle 17" o:spid="_x0000_s1033" style="position:absolute;left:0;text-align:left;margin-left:12pt;margin-top:20.95pt;width:225.75pt;height:288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" fillcolor="white [3212]" strokecolor="black [3213]" strokeweight="1pt">
                <v:stroke joinstyle="miter"/>
                <v:textbox>
                  <w:txbxContent>
                    <w:p w:rsidR="00036B8B" w:rsidRPr="00036B8B" w:rsidRDefault="00036B8B" w:rsidP="00036B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36B8B">
                        <w:rPr>
                          <w:color w:val="000000" w:themeColor="text1"/>
                        </w:rPr>
                        <w:t>What are aims and objectives?</w:t>
                      </w:r>
                    </w:p>
                  </w:txbxContent>
                </v:textbox>
              </v:roundrect>
            </w:pict>
          </mc:Fallback>
        </mc:AlternateContent>
      </w:r>
      <w:r w:rsidRPr="00036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77AEF2" wp14:editId="327F4764">
                <wp:simplePos x="0" y="0"/>
                <wp:positionH relativeFrom="column">
                  <wp:posOffset>3105150</wp:posOffset>
                </wp:positionH>
                <wp:positionV relativeFrom="paragraph">
                  <wp:posOffset>247650</wp:posOffset>
                </wp:positionV>
                <wp:extent cx="2867025" cy="3676650"/>
                <wp:effectExtent l="0" t="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Pr="00036B8B" w:rsidRDefault="00036B8B" w:rsidP="00036B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36B8B">
                              <w:rPr>
                                <w:color w:val="000000" w:themeColor="text1"/>
                              </w:rPr>
                              <w:t>Excellent – How do Aims and Objective help a business?</w:t>
                            </w:r>
                            <w:r w:rsidRPr="00036B8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7AEF2" id="Rounded Rectangle 18" o:spid="_x0000_s1034" style="position:absolute;left:0;text-align:left;margin-left:244.5pt;margin-top:19.5pt;width:225.75pt;height:289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" fillcolor="white [3212]" strokecolor="black [3213]" strokeweight="1pt">
                <v:stroke joinstyle="miter"/>
                <v:textbox>
                  <w:txbxContent>
                    <w:p w:rsidR="00036B8B" w:rsidRPr="00036B8B" w:rsidRDefault="00036B8B" w:rsidP="00036B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36B8B">
                        <w:rPr>
                          <w:color w:val="000000" w:themeColor="text1"/>
                        </w:rPr>
                        <w:t>Excellent – How do Aims and Objective help a business?</w:t>
                      </w:r>
                      <w:r w:rsidRPr="00036B8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Pr="00036B8B" w:rsidRDefault="00036B8B" w:rsidP="00036B8B"/>
    <w:p w:rsidR="00036B8B" w:rsidRDefault="00036B8B" w:rsidP="00036B8B"/>
    <w:p w:rsidR="00036B8B" w:rsidRDefault="00036B8B" w:rsidP="00036B8B">
      <w:pPr>
        <w:tabs>
          <w:tab w:val="left" w:pos="5880"/>
        </w:tabs>
      </w:pPr>
      <w:r>
        <w:tab/>
      </w:r>
    </w:p>
    <w:p w:rsidR="00546F38" w:rsidRDefault="006857D4">
      <w:r w:rsidRPr="006857D4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BA1549E" wp14:editId="1E5B54DA">
                <wp:simplePos x="0" y="0"/>
                <wp:positionH relativeFrom="column">
                  <wp:posOffset>1299210</wp:posOffset>
                </wp:positionH>
                <wp:positionV relativeFrom="paragraph">
                  <wp:posOffset>7968615</wp:posOffset>
                </wp:positionV>
                <wp:extent cx="1857375" cy="841997"/>
                <wp:effectExtent l="228600" t="209550" r="219075" b="244475"/>
                <wp:wrapNone/>
                <wp:docPr id="50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DB35D9-52BE-43B4-AD06-2F233D673C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841997"/>
                          <a:chOff x="0" y="19872"/>
                          <a:chExt cx="4690560" cy="2126136"/>
                        </a:xfrm>
                      </wpg:grpSpPr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FF2B5EF4-FFF2-40B4-BE49-F238E27FC236}">
                                <a16:creationId xmlns:a16="http://schemas.microsoft.com/office/drawing/2014/main" id="{B9A79E43-5E68-43AF-A233-1B18F7727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72"/>
                            <a:ext cx="4690560" cy="21250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53" name="Rounded Rectangle 23">
                          <a:hlinkClick r:id="" action="ppaction://hlinksldjump?num=16"/>
                        </wps:cNvPr>
                        <wps:cNvSpPr/>
                        <wps:spPr>
                          <a:xfrm rot="3532">
                            <a:off x="1312" y="22279"/>
                            <a:ext cx="4689174" cy="2123729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89E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3B822" id="Group 7" o:spid="_x0000_s1026" style="position:absolute;margin-left:102.3pt;margin-top:627.45pt;width:146.25pt;height:66.3pt;z-index:251721728;mso-width-relative:margin;mso-height-relative:margin" coordorigin=",198" coordsize="46905,2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">
                <v:shape id="Picture 51" o:spid="_x0000_s1027" type="#_x0000_t75" style="position:absolute;top:198;width:46905;height:2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" filled="t" fillcolor="#ededed" stroked="t" strokecolor="white" strokeweight="15pt">
                  <v:stroke endcap="square"/>
                  <v:imagedata r:id="rId16" o:title=""/>
                  <v:shadow on="t" type="perspective" color="black" opacity="19660f" origin="-.5,-.5" offset="-1.1559mm,-.80939mm" matrix=",3721f,2766f"/>
                  <v:path arrowok="t"/>
                </v:shape>
                <v:rect id="Rounded Rectangle 23" o:spid="_x0000_s1028" href="" style="position:absolute;left:13;top:222;width:46891;height:21238;rotation:38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" o:button="t" filled="f" strokecolor="#389ef8" strokeweight="2.5pt">
                  <v:fill o:detectmouseclick="t"/>
                </v:rect>
              </v:group>
            </w:pict>
          </mc:Fallback>
        </mc:AlternateContent>
      </w:r>
      <w:r w:rsidRPr="006857D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CDE113F" wp14:editId="00F050E0">
                <wp:simplePos x="0" y="0"/>
                <wp:positionH relativeFrom="column">
                  <wp:posOffset>-144145</wp:posOffset>
                </wp:positionH>
                <wp:positionV relativeFrom="paragraph">
                  <wp:posOffset>7455536</wp:posOffset>
                </wp:positionV>
                <wp:extent cx="1921510" cy="965835"/>
                <wp:effectExtent l="228600" t="209550" r="231140" b="253365"/>
                <wp:wrapNone/>
                <wp:docPr id="4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0536">
                          <a:off x="0" y="0"/>
                          <a:ext cx="1921510" cy="965835"/>
                          <a:chOff x="5387837" y="0"/>
                          <a:chExt cx="3632400" cy="2008186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b="21889"/>
                          <a:stretch/>
                        </pic:blipFill>
                        <pic:spPr>
                          <a:xfrm rot="21411832">
                            <a:off x="5387837" y="0"/>
                            <a:ext cx="3632400" cy="20081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48" name="Rounded Rectangle 23">
                          <a:hlinkClick r:id="" action="ppaction://hlinksldjump?num=16"/>
                        </wps:cNvPr>
                        <wps:cNvSpPr/>
                        <wps:spPr>
                          <a:xfrm rot="21052996">
                            <a:off x="5447412" y="116482"/>
                            <a:ext cx="3412812" cy="176036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89E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BDDD0" id="Group 25" o:spid="_x0000_s1026" style="position:absolute;margin-left:-11.35pt;margin-top:587.05pt;width:151.3pt;height:76.05pt;rotation:601332fd;z-index:251720704;mso-width-relative:margin;mso-height-relative:margin" coordorigin="53878" coordsize="36324,20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">
                <v:shape id="Picture 46" o:spid="_x0000_s1027" type="#_x0000_t75" style="position:absolute;left:53878;width:36324;height:20081;rotation:-2055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" filled="t" fillcolor="#ededed" stroked="t" strokecolor="white" strokeweight="15pt">
                  <v:stroke endcap="square"/>
                  <v:imagedata r:id="rId18" o:title="" cropbottom="14345f"/>
                  <v:shadow on="t" type="perspective" color="black" opacity="19660f" origin="-.5,-.5" offset="-1.1559mm,-.80939mm" matrix=",3721f,2766f"/>
                  <v:path arrowok="t"/>
                </v:shape>
                <v:rect id="Rounded Rectangle 23" o:spid="_x0000_s1028" href="" style="position:absolute;left:54474;top:1164;width:34128;height:17604;rotation:-5974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" o:button="t" filled="f" strokecolor="#389ef8" strokeweight="2.5pt">
                  <v:fill o:detectmouseclick="t"/>
                </v:rect>
              </v:group>
            </w:pict>
          </mc:Fallback>
        </mc:AlternateContent>
      </w:r>
      <w:r w:rsidRPr="00685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7B8E8A" wp14:editId="7E182DA1">
                <wp:simplePos x="0" y="0"/>
                <wp:positionH relativeFrom="margin">
                  <wp:posOffset>123825</wp:posOffset>
                </wp:positionH>
                <wp:positionV relativeFrom="paragraph">
                  <wp:posOffset>4961890</wp:posOffset>
                </wp:positionV>
                <wp:extent cx="2867025" cy="3667125"/>
                <wp:effectExtent l="0" t="0" r="28575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7D4" w:rsidRPr="00036B8B" w:rsidRDefault="006857D4" w:rsidP="006857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857D4">
                              <w:rPr>
                                <w:color w:val="000000" w:themeColor="text1"/>
                              </w:rPr>
                              <w:t>What information is included in a financial forecast?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B8E8A" id="Rounded Rectangle 43" o:spid="_x0000_s1035" style="position:absolute;margin-left:9.75pt;margin-top:390.7pt;width:225.75pt;height:288.75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" fillcolor="white [3212]" strokecolor="black [3213]" strokeweight="1pt">
                <v:stroke joinstyle="miter"/>
                <v:textbox>
                  <w:txbxContent>
                    <w:p w:rsidR="006857D4" w:rsidRPr="00036B8B" w:rsidRDefault="006857D4" w:rsidP="006857D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857D4">
                        <w:rPr>
                          <w:color w:val="000000" w:themeColor="text1"/>
                        </w:rPr>
                        <w:t>What information is included in a financial forecast?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85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285D99" wp14:editId="359BB3B7">
                <wp:simplePos x="0" y="0"/>
                <wp:positionH relativeFrom="column">
                  <wp:posOffset>3067050</wp:posOffset>
                </wp:positionH>
                <wp:positionV relativeFrom="paragraph">
                  <wp:posOffset>4924425</wp:posOffset>
                </wp:positionV>
                <wp:extent cx="2867025" cy="3676650"/>
                <wp:effectExtent l="0" t="0" r="28575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7D4" w:rsidRPr="006857D4" w:rsidRDefault="006857D4" w:rsidP="006857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857D4">
                              <w:rPr>
                                <w:color w:val="000000" w:themeColor="text1"/>
                              </w:rPr>
                              <w:t>Excellent – Why is predicting how financially successful your business is important.</w:t>
                            </w:r>
                          </w:p>
                          <w:p w:rsidR="006857D4" w:rsidRPr="00036B8B" w:rsidRDefault="006857D4" w:rsidP="006857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85D99" id="Rounded Rectangle 44" o:spid="_x0000_s1036" style="position:absolute;margin-left:241.5pt;margin-top:387.75pt;width:225.75pt;height:289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" fillcolor="white [3212]" strokecolor="black [3213]" strokeweight="1pt">
                <v:stroke joinstyle="miter"/>
                <v:textbox>
                  <w:txbxContent>
                    <w:p w:rsidR="006857D4" w:rsidRPr="006857D4" w:rsidRDefault="006857D4" w:rsidP="006857D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857D4">
                        <w:rPr>
                          <w:color w:val="000000" w:themeColor="text1"/>
                        </w:rPr>
                        <w:t>Excellent – Why is predicting how financially successful your business is important.</w:t>
                      </w:r>
                    </w:p>
                    <w:p w:rsidR="006857D4" w:rsidRPr="00036B8B" w:rsidRDefault="006857D4" w:rsidP="006857D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85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712949" wp14:editId="3049A578">
                <wp:simplePos x="0" y="0"/>
                <wp:positionH relativeFrom="column">
                  <wp:posOffset>-34290</wp:posOffset>
                </wp:positionH>
                <wp:positionV relativeFrom="paragraph">
                  <wp:posOffset>4644390</wp:posOffset>
                </wp:positionV>
                <wp:extent cx="6057900" cy="4314825"/>
                <wp:effectExtent l="0" t="0" r="57150" b="28575"/>
                <wp:wrapSquare wrapText="bothSides"/>
                <wp:docPr id="42" name="Folded Co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7D4" w:rsidRDefault="006857D4" w:rsidP="006857D4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Financial Forecasts</w:t>
                            </w:r>
                          </w:p>
                          <w:p w:rsidR="006857D4" w:rsidRPr="003057CF" w:rsidRDefault="006857D4" w:rsidP="006857D4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2949" id="Folded Corner 42" o:spid="_x0000_s1037" type="#_x0000_t65" style="position:absolute;margin-left:-2.7pt;margin-top:365.7pt;width:477pt;height:3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" adj="19979" fillcolor="white [3212]" strokecolor="black [3213]" strokeweight="1pt">
                <v:stroke joinstyle="miter"/>
                <v:textbox>
                  <w:txbxContent>
                    <w:p w:rsidR="006857D4" w:rsidRDefault="006857D4" w:rsidP="006857D4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Financial Forecasts</w:t>
                      </w:r>
                    </w:p>
                    <w:p w:rsidR="006857D4" w:rsidRPr="003057CF" w:rsidRDefault="006857D4" w:rsidP="006857D4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6B8B" w:rsidRPr="00036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753B05" wp14:editId="1F65F986">
                <wp:simplePos x="0" y="0"/>
                <wp:positionH relativeFrom="column">
                  <wp:posOffset>156210</wp:posOffset>
                </wp:positionH>
                <wp:positionV relativeFrom="paragraph">
                  <wp:posOffset>3101340</wp:posOffset>
                </wp:positionV>
                <wp:extent cx="5724525" cy="1076325"/>
                <wp:effectExtent l="0" t="0" r="28575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076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Pr="00036B8B" w:rsidRDefault="00036B8B" w:rsidP="00036B8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36B8B">
                              <w:rPr>
                                <w:color w:val="000000" w:themeColor="text1"/>
                              </w:rPr>
                              <w:t>Excellent – Why is Market research vital for a business</w:t>
                            </w:r>
                            <w:r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53B05" id="Rounded Rectangle 24" o:spid="_x0000_s1038" style="position:absolute;margin-left:12.3pt;margin-top:244.2pt;width:450.7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" fillcolor="white [3212]" strokecolor="black [3213]" strokeweight="1pt">
                <v:stroke joinstyle="miter"/>
                <v:textbox>
                  <w:txbxContent>
                    <w:p w:rsidR="00036B8B" w:rsidRPr="00036B8B" w:rsidRDefault="00036B8B" w:rsidP="00036B8B">
                      <w:pPr>
                        <w:rPr>
                          <w:color w:val="000000" w:themeColor="text1"/>
                        </w:rPr>
                      </w:pPr>
                      <w:r w:rsidRPr="00036B8B">
                        <w:rPr>
                          <w:color w:val="000000" w:themeColor="text1"/>
                        </w:rPr>
                        <w:t>Excellent – Why is Market research vital for a business</w:t>
                      </w:r>
                      <w:r>
                        <w:rPr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036B8B" w:rsidRPr="00036B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0F9E8AF" wp14:editId="4A15E15F">
                <wp:simplePos x="0" y="0"/>
                <wp:positionH relativeFrom="column">
                  <wp:posOffset>-15240</wp:posOffset>
                </wp:positionH>
                <wp:positionV relativeFrom="paragraph">
                  <wp:posOffset>262255</wp:posOffset>
                </wp:positionV>
                <wp:extent cx="1824990" cy="2721610"/>
                <wp:effectExtent l="114300" t="38100" r="118110" b="78740"/>
                <wp:wrapNone/>
                <wp:docPr id="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90" cy="2721610"/>
                          <a:chOff x="45022" y="304443"/>
                          <a:chExt cx="2875273" cy="428668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0249">
                            <a:off x="45022" y="304443"/>
                            <a:ext cx="2875273" cy="4286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4"/>
                        <wps:cNvSpPr txBox="1"/>
                        <wps:spPr>
                          <a:xfrm rot="21261158">
                            <a:off x="306910" y="1413544"/>
                            <a:ext cx="233553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6B8B" w:rsidRPr="00036B8B" w:rsidRDefault="00036B8B" w:rsidP="00036B8B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wrap="square" numCol="1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9E8AF" id="Group 2" o:spid="_x0000_s1039" style="position:absolute;margin-left:-1.2pt;margin-top:20.65pt;width:143.7pt;height:214.3pt;z-index:251711488;mso-width-relative:margin;mso-height-relative:margin" coordorigin="450,3044" coordsize="28752,4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">
                <v:shape id="Picture 27" o:spid="_x0000_s1040" type="#_x0000_t75" style="position:absolute;left:450;top:3044;width:28752;height:42867;rotation:-3055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">
                  <v:imagedata r:id="rId20" o:title=""/>
                  <v:path arrowok="t"/>
                </v:shape>
                <v:shape id="TextBox 4" o:spid="_x0000_s1041" type="#_x0000_t202" style="position:absolute;left:3069;top:14135;width:23355;height:4737;rotation:-370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" filled="f" stroked="f">
                  <v:textbox>
                    <w:txbxContent>
                      <w:p w:rsidR="00036B8B" w:rsidRPr="00036B8B" w:rsidRDefault="00036B8B" w:rsidP="00036B8B">
                        <w:pPr>
                          <w:spacing w:after="0" w:line="240" w:lineRule="auto"/>
                          <w:rPr>
                            <w:rFonts w:eastAsia="Times New Roman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6B8B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220345</wp:posOffset>
            </wp:positionV>
            <wp:extent cx="1824990" cy="2721610"/>
            <wp:effectExtent l="152400" t="38100" r="137160" b="977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634">
                      <a:off x="0" y="0"/>
                      <a:ext cx="182499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B8B" w:rsidRPr="00036B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8C8A0DC" wp14:editId="4473D91F">
                <wp:simplePos x="0" y="0"/>
                <wp:positionH relativeFrom="page">
                  <wp:align>center</wp:align>
                </wp:positionH>
                <wp:positionV relativeFrom="paragraph">
                  <wp:posOffset>116840</wp:posOffset>
                </wp:positionV>
                <wp:extent cx="1824990" cy="2721610"/>
                <wp:effectExtent l="19050" t="19050" r="3810" b="2540"/>
                <wp:wrapNone/>
                <wp:docPr id="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3777">
                          <a:off x="0" y="0"/>
                          <a:ext cx="1824990" cy="2721610"/>
                          <a:chOff x="3219678" y="0"/>
                          <a:chExt cx="2875273" cy="428668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0249">
                            <a:off x="3219678" y="0"/>
                            <a:ext cx="2875273" cy="4286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4"/>
                        <wps:cNvSpPr txBox="1"/>
                        <wps:spPr>
                          <a:xfrm rot="21261158">
                            <a:off x="3478436" y="1283607"/>
                            <a:ext cx="233489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6B8B" w:rsidRPr="00036B8B" w:rsidRDefault="00036B8B" w:rsidP="00036B8B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wrap="square" numCol="1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8A0DC" id="Group 17" o:spid="_x0000_s1042" style="position:absolute;margin-left:0;margin-top:9.2pt;width:143.7pt;height:214.3pt;rotation:309960fd;z-index:251712512;mso-position-horizontal:center;mso-position-horizontal-relative:page;mso-width-relative:margin;mso-height-relative:margin" coordorigin="32196" coordsize="28752,4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">
                <v:shape id="Picture 32" o:spid="_x0000_s1043" type="#_x0000_t75" style="position:absolute;left:32196;width:28753;height:42866;rotation:-3055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">
                  <v:imagedata r:id="rId20" o:title=""/>
                  <v:path arrowok="t"/>
                </v:shape>
                <v:shape id="TextBox 4" o:spid="_x0000_s1044" type="#_x0000_t202" style="position:absolute;left:34784;top:12836;width:23349;height:4737;rotation:-370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" filled="f" stroked="f">
                  <v:textbox>
                    <w:txbxContent>
                      <w:p w:rsidR="00036B8B" w:rsidRPr="00036B8B" w:rsidRDefault="00036B8B" w:rsidP="00036B8B">
                        <w:pPr>
                          <w:spacing w:after="0" w:line="240" w:lineRule="auto"/>
                          <w:rPr>
                            <w:rFonts w:eastAsia="Times New Roman"/>
                            <w:sz w:val="4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36B8B" w:rsidRPr="00036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35F873" wp14:editId="2588F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4314825"/>
                <wp:effectExtent l="0" t="0" r="57150" b="28575"/>
                <wp:wrapNone/>
                <wp:docPr id="21" name="Folded Corn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8B" w:rsidRDefault="00036B8B" w:rsidP="00036B8B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Market Research</w:t>
                            </w:r>
                          </w:p>
                          <w:p w:rsidR="00036B8B" w:rsidRPr="003057CF" w:rsidRDefault="00036B8B" w:rsidP="00036B8B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5F873" id="Folded Corner 21" o:spid="_x0000_s1045" type="#_x0000_t65" style="position:absolute;margin-left:0;margin-top:0;width:477pt;height:3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" adj="19979" fillcolor="white [3212]" strokecolor="black [3213]" strokeweight="1pt">
                <v:stroke joinstyle="miter"/>
                <v:textbox>
                  <w:txbxContent>
                    <w:p w:rsidR="00036B8B" w:rsidRDefault="00036B8B" w:rsidP="00036B8B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Market Research</w:t>
                      </w:r>
                    </w:p>
                    <w:p w:rsidR="00036B8B" w:rsidRPr="003057CF" w:rsidRDefault="00036B8B" w:rsidP="00036B8B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8B">
        <w:br w:type="page"/>
      </w:r>
    </w:p>
    <w:p w:rsidR="00546F38" w:rsidRPr="00546F38" w:rsidRDefault="00546F38" w:rsidP="00546F38"/>
    <w:p w:rsidR="00546F38" w:rsidRPr="00546F38" w:rsidRDefault="00546F38" w:rsidP="00546F38"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6DD261" wp14:editId="702CBA43">
                <wp:simplePos x="0" y="0"/>
                <wp:positionH relativeFrom="column">
                  <wp:posOffset>0</wp:posOffset>
                </wp:positionH>
                <wp:positionV relativeFrom="paragraph">
                  <wp:posOffset>13861</wp:posOffset>
                </wp:positionV>
                <wp:extent cx="6057900" cy="4314825"/>
                <wp:effectExtent l="0" t="0" r="57150" b="28575"/>
                <wp:wrapSquare wrapText="bothSides"/>
                <wp:docPr id="6" name="Folded Co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F38" w:rsidRDefault="00546F38" w:rsidP="00546F3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Sources of Finance</w:t>
                            </w:r>
                          </w:p>
                          <w:p w:rsidR="00546F38" w:rsidRPr="003057CF" w:rsidRDefault="00546F38" w:rsidP="00546F3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D261" id="Folded Corner 6" o:spid="_x0000_s1046" type="#_x0000_t65" style="position:absolute;margin-left:0;margin-top:1.1pt;width:477pt;height:33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" adj="19979" fillcolor="white [3212]" strokecolor="black [3213]" strokeweight="1pt">
                <v:stroke joinstyle="miter"/>
                <v:textbox>
                  <w:txbxContent>
                    <w:p w:rsidR="00546F38" w:rsidRDefault="00546F38" w:rsidP="00546F38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Sources of Finance</w:t>
                      </w:r>
                    </w:p>
                    <w:p w:rsidR="00546F38" w:rsidRPr="003057CF" w:rsidRDefault="00546F38" w:rsidP="00546F38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6F38" w:rsidRPr="00546F38" w:rsidRDefault="00546F38" w:rsidP="00546F38"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97EA59" wp14:editId="77064952">
                <wp:simplePos x="0" y="0"/>
                <wp:positionH relativeFrom="column">
                  <wp:posOffset>3085465</wp:posOffset>
                </wp:positionH>
                <wp:positionV relativeFrom="paragraph">
                  <wp:posOffset>101600</wp:posOffset>
                </wp:positionV>
                <wp:extent cx="2867025" cy="367665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F38" w:rsidRPr="00546F38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46F38">
                              <w:rPr>
                                <w:color w:val="000000" w:themeColor="text1"/>
                              </w:rPr>
                              <w:t>Excellent – Why does a business need to show how they are financing the business?</w:t>
                            </w:r>
                          </w:p>
                          <w:p w:rsidR="00546F38" w:rsidRPr="00036B8B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7EA59" id="Rounded Rectangle 12" o:spid="_x0000_s1047" style="position:absolute;margin-left:242.95pt;margin-top:8pt;width:225.75pt;height:289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" fillcolor="white [3212]" strokecolor="black [3213]" strokeweight="1pt">
                <v:stroke joinstyle="miter"/>
                <v:textbox>
                  <w:txbxContent>
                    <w:p w:rsidR="00546F38" w:rsidRPr="00546F38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46F38">
                        <w:rPr>
                          <w:color w:val="000000" w:themeColor="text1"/>
                        </w:rPr>
                        <w:t>Excellent – Why does a business need to show how they are financing the business?</w:t>
                      </w:r>
                    </w:p>
                    <w:p w:rsidR="00546F38" w:rsidRPr="00036B8B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05027C" wp14:editId="4A3D207E">
                <wp:simplePos x="0" y="0"/>
                <wp:positionH relativeFrom="margin">
                  <wp:posOffset>142240</wp:posOffset>
                </wp:positionH>
                <wp:positionV relativeFrom="paragraph">
                  <wp:posOffset>139065</wp:posOffset>
                </wp:positionV>
                <wp:extent cx="2867025" cy="366712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F38" w:rsidRPr="00546F38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46F38">
                              <w:rPr>
                                <w:color w:val="000000" w:themeColor="text1"/>
                              </w:rPr>
                              <w:t>What different sources of are available to small businesses?</w:t>
                            </w:r>
                          </w:p>
                          <w:p w:rsidR="00546F38" w:rsidRPr="00036B8B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5027C" id="Rounded Rectangle 11" o:spid="_x0000_s1048" style="position:absolute;margin-left:11.2pt;margin-top:10.95pt;width:225.75pt;height:288.7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" fillcolor="white [3212]" strokecolor="black [3213]" strokeweight="1pt">
                <v:stroke joinstyle="miter"/>
                <v:textbox>
                  <w:txbxContent>
                    <w:p w:rsidR="00546F38" w:rsidRPr="00546F38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46F38">
                        <w:rPr>
                          <w:color w:val="000000" w:themeColor="text1"/>
                        </w:rPr>
                        <w:t>What different sources of are available to small businesses?</w:t>
                      </w:r>
                    </w:p>
                    <w:p w:rsidR="00546F38" w:rsidRPr="00036B8B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6F3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3129915</wp:posOffset>
            </wp:positionV>
            <wp:extent cx="1149350" cy="772160"/>
            <wp:effectExtent l="0" t="0" r="0" b="8890"/>
            <wp:wrapNone/>
            <wp:docPr id="1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7A92196-502D-4E77-9620-F8CA46D00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7A92196-502D-4E77-9620-F8CA46D00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35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Pr="00546F38" w:rsidRDefault="00546F38" w:rsidP="00546F38"/>
    <w:p w:rsidR="00546F38" w:rsidRDefault="00546F38" w:rsidP="00546F38"/>
    <w:p w:rsidR="004D1F6D" w:rsidRDefault="00546F38" w:rsidP="00546F38">
      <w:pPr>
        <w:tabs>
          <w:tab w:val="left" w:pos="6977"/>
        </w:tabs>
      </w:pPr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E94C33" wp14:editId="541D10C6">
                <wp:simplePos x="0" y="0"/>
                <wp:positionH relativeFrom="column">
                  <wp:posOffset>3085465</wp:posOffset>
                </wp:positionH>
                <wp:positionV relativeFrom="paragraph">
                  <wp:posOffset>672465</wp:posOffset>
                </wp:positionV>
                <wp:extent cx="2867025" cy="3676650"/>
                <wp:effectExtent l="0" t="0" r="28575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A83" w:rsidRPr="00511A83" w:rsidRDefault="00511A83" w:rsidP="00511A8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11A83">
                              <w:rPr>
                                <w:color w:val="000000" w:themeColor="text1"/>
                              </w:rPr>
                              <w:t>Excellent – Why is a sales plan important?</w:t>
                            </w:r>
                          </w:p>
                          <w:p w:rsidR="00546F38" w:rsidRPr="00036B8B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94C33" id="Rounded Rectangle 34" o:spid="_x0000_s1049" style="position:absolute;margin-left:242.95pt;margin-top:52.95pt;width:225.75pt;height:28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" fillcolor="white [3212]" strokecolor="black [3213]" strokeweight="1pt">
                <v:stroke joinstyle="miter"/>
                <v:textbox>
                  <w:txbxContent>
                    <w:p w:rsidR="00511A83" w:rsidRPr="00511A83" w:rsidRDefault="00511A83" w:rsidP="00511A8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11A83">
                        <w:rPr>
                          <w:color w:val="000000" w:themeColor="text1"/>
                        </w:rPr>
                        <w:t>Excellent – Why is a sales plan important?</w:t>
                      </w:r>
                    </w:p>
                    <w:p w:rsidR="00546F38" w:rsidRPr="00036B8B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F72395" wp14:editId="2A1CDDB4">
                <wp:simplePos x="0" y="0"/>
                <wp:positionH relativeFrom="margin">
                  <wp:posOffset>142240</wp:posOffset>
                </wp:positionH>
                <wp:positionV relativeFrom="paragraph">
                  <wp:posOffset>710390</wp:posOffset>
                </wp:positionV>
                <wp:extent cx="2867025" cy="3667125"/>
                <wp:effectExtent l="0" t="0" r="28575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A83" w:rsidRPr="00511A83" w:rsidRDefault="00511A83" w:rsidP="00511A8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11A83">
                              <w:rPr>
                                <w:color w:val="000000" w:themeColor="text1"/>
                              </w:rPr>
                              <w:t>What does a sales plan show?</w:t>
                            </w:r>
                          </w:p>
                          <w:p w:rsidR="00546F38" w:rsidRPr="00036B8B" w:rsidRDefault="00546F38" w:rsidP="00546F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72395" id="Rounded Rectangle 33" o:spid="_x0000_s1050" style="position:absolute;margin-left:11.2pt;margin-top:55.95pt;width:225.75pt;height:288.7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" fillcolor="white [3212]" strokecolor="black [3213]" strokeweight="1pt">
                <v:stroke joinstyle="miter"/>
                <v:textbox>
                  <w:txbxContent>
                    <w:p w:rsidR="00511A83" w:rsidRPr="00511A83" w:rsidRDefault="00511A83" w:rsidP="00511A8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11A83">
                        <w:rPr>
                          <w:color w:val="000000" w:themeColor="text1"/>
                        </w:rPr>
                        <w:t>What does a sales plan show?</w:t>
                      </w:r>
                    </w:p>
                    <w:p w:rsidR="00546F38" w:rsidRPr="00036B8B" w:rsidRDefault="00546F38" w:rsidP="00546F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6F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F43124" wp14:editId="790E3367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6057900" cy="4314825"/>
                <wp:effectExtent l="0" t="0" r="57150" b="28575"/>
                <wp:wrapSquare wrapText="bothSides"/>
                <wp:docPr id="29" name="Folded Corn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F38" w:rsidRDefault="00546F38" w:rsidP="00546F3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Sales Plan</w:t>
                            </w:r>
                          </w:p>
                          <w:p w:rsidR="00546F38" w:rsidRPr="003057CF" w:rsidRDefault="00546F38" w:rsidP="00546F38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3124" id="Folded Corner 29" o:spid="_x0000_s1051" type="#_x0000_t65" style="position:absolute;margin-left:0;margin-top:22.3pt;width:477pt;height:33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" adj="19979" fillcolor="white [3212]" strokecolor="black [3213]" strokeweight="1pt">
                <v:stroke joinstyle="miter"/>
                <v:textbox>
                  <w:txbxContent>
                    <w:p w:rsidR="00546F38" w:rsidRDefault="00546F38" w:rsidP="00546F38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Sales Plan</w:t>
                      </w:r>
                    </w:p>
                    <w:p w:rsidR="00546F38" w:rsidRPr="003057CF" w:rsidRDefault="00546F38" w:rsidP="00546F38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4D1F6D" w:rsidRDefault="004D1F6D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115439</wp:posOffset>
            </wp:positionH>
            <wp:positionV relativeFrom="paragraph">
              <wp:posOffset>3164927</wp:posOffset>
            </wp:positionV>
            <wp:extent cx="1688276" cy="1340069"/>
            <wp:effectExtent l="0" t="0" r="0" b="0"/>
            <wp:wrapNone/>
            <wp:docPr id="3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F50D6ED-0F4D-44A0-92F5-5D45F9FE5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F50D6ED-0F4D-44A0-92F5-5D45F9FE5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76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1F6D" w:rsidRDefault="004D1F6D" w:rsidP="00546F38">
      <w:pPr>
        <w:tabs>
          <w:tab w:val="left" w:pos="6977"/>
        </w:tabs>
      </w:pPr>
      <w:r w:rsidRPr="004D1F6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FC997C" wp14:editId="2298F0C8">
                <wp:simplePos x="0" y="0"/>
                <wp:positionH relativeFrom="margin">
                  <wp:posOffset>142240</wp:posOffset>
                </wp:positionH>
                <wp:positionV relativeFrom="paragraph">
                  <wp:posOffset>757555</wp:posOffset>
                </wp:positionV>
                <wp:extent cx="2867025" cy="3667125"/>
                <wp:effectExtent l="0" t="0" r="28575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67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F6D" w:rsidRPr="004D1F6D" w:rsidRDefault="004D1F6D" w:rsidP="004D1F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D1F6D">
                              <w:rPr>
                                <w:color w:val="000000" w:themeColor="text1"/>
                              </w:rPr>
                              <w:t>What does a marketing plan include?</w:t>
                            </w:r>
                          </w:p>
                          <w:p w:rsidR="004D1F6D" w:rsidRPr="00036B8B" w:rsidRDefault="004D1F6D" w:rsidP="004D1F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C997C" id="Rounded Rectangle 39" o:spid="_x0000_s1052" style="position:absolute;margin-left:11.2pt;margin-top:59.65pt;width:225.75pt;height:288.7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" fillcolor="white [3212]" strokecolor="black [3213]" strokeweight="1pt">
                <v:stroke joinstyle="miter"/>
                <v:textbox>
                  <w:txbxContent>
                    <w:p w:rsidR="004D1F6D" w:rsidRPr="004D1F6D" w:rsidRDefault="004D1F6D" w:rsidP="004D1F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D1F6D">
                        <w:rPr>
                          <w:color w:val="000000" w:themeColor="text1"/>
                        </w:rPr>
                        <w:t>What does a marketing plan include?</w:t>
                      </w:r>
                    </w:p>
                    <w:p w:rsidR="004D1F6D" w:rsidRPr="00036B8B" w:rsidRDefault="004D1F6D" w:rsidP="004D1F6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D1F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10B6FB" wp14:editId="1D48C355">
                <wp:simplePos x="0" y="0"/>
                <wp:positionH relativeFrom="column">
                  <wp:posOffset>3085465</wp:posOffset>
                </wp:positionH>
                <wp:positionV relativeFrom="paragraph">
                  <wp:posOffset>720331</wp:posOffset>
                </wp:positionV>
                <wp:extent cx="2867025" cy="3676650"/>
                <wp:effectExtent l="0" t="0" r="28575" b="190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676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F6D" w:rsidRPr="004D1F6D" w:rsidRDefault="004D1F6D" w:rsidP="004D1F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D1F6D">
                              <w:rPr>
                                <w:color w:val="000000" w:themeColor="text1"/>
                              </w:rPr>
                              <w:t>Excellent – Why is Market research vital for a business?</w:t>
                            </w:r>
                          </w:p>
                          <w:p w:rsidR="004D1F6D" w:rsidRPr="00036B8B" w:rsidRDefault="004D1F6D" w:rsidP="004D1F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0B6FB" id="Rounded Rectangle 40" o:spid="_x0000_s1053" style="position:absolute;margin-left:242.95pt;margin-top:56.7pt;width:225.75pt;height:289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" fillcolor="white [3212]" strokecolor="black [3213]" strokeweight="1pt">
                <v:stroke joinstyle="miter"/>
                <v:textbox>
                  <w:txbxContent>
                    <w:p w:rsidR="004D1F6D" w:rsidRPr="004D1F6D" w:rsidRDefault="004D1F6D" w:rsidP="004D1F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D1F6D">
                        <w:rPr>
                          <w:color w:val="000000" w:themeColor="text1"/>
                        </w:rPr>
                        <w:t>Excellent – Why is Market research vital for a business?</w:t>
                      </w:r>
                    </w:p>
                    <w:p w:rsidR="004D1F6D" w:rsidRPr="00036B8B" w:rsidRDefault="004D1F6D" w:rsidP="004D1F6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D1F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FE9AB9" wp14:editId="5F82838C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6057900" cy="4314825"/>
                <wp:effectExtent l="0" t="0" r="57150" b="28575"/>
                <wp:wrapSquare wrapText="bothSides"/>
                <wp:docPr id="38" name="Folded Co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314825"/>
                        </a:xfrm>
                        <a:prstGeom prst="foldedCorner">
                          <a:avLst>
                            <a:gd name="adj" fmla="val 75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F6D" w:rsidRDefault="004D1F6D" w:rsidP="004D1F6D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Marketing Plan</w:t>
                            </w:r>
                          </w:p>
                          <w:p w:rsidR="004D1F6D" w:rsidRPr="003057CF" w:rsidRDefault="004D1F6D" w:rsidP="004D1F6D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9AB9" id="Folded Corner 38" o:spid="_x0000_s1054" type="#_x0000_t65" style="position:absolute;margin-left:0;margin-top:22.35pt;width:477pt;height:33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" adj="19979" fillcolor="white [3212]" strokecolor="black [3213]" strokeweight="1pt">
                <v:stroke joinstyle="miter"/>
                <v:textbox>
                  <w:txbxContent>
                    <w:p w:rsidR="004D1F6D" w:rsidRDefault="004D1F6D" w:rsidP="004D1F6D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u w:val="single"/>
                        </w:rPr>
                        <w:t>Marketing</w:t>
                      </w:r>
                      <w:r>
                        <w:rPr>
                          <w:color w:val="000000" w:themeColor="text1"/>
                          <w:u w:val="single"/>
                        </w:rPr>
                        <w:t xml:space="preserve"> Plan</w:t>
                      </w:r>
                    </w:p>
                    <w:p w:rsidR="004D1F6D" w:rsidRPr="003057CF" w:rsidRDefault="004D1F6D" w:rsidP="004D1F6D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/>
    <w:p w:rsidR="004D1F6D" w:rsidRPr="004D1F6D" w:rsidRDefault="00092066" w:rsidP="004D1F6D">
      <w:r w:rsidRPr="00E522BE">
        <w:rPr>
          <w:noProof/>
          <w:u w:val="single"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19685</wp:posOffset>
            </wp:positionV>
            <wp:extent cx="637499" cy="882869"/>
            <wp:effectExtent l="0" t="0" r="0" b="0"/>
            <wp:wrapNone/>
            <wp:docPr id="49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02930C7F-E265-43BD-8475-BA2F57373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02930C7F-E265-43BD-8475-BA2F57373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20"/>
                    <a:stretch/>
                  </pic:blipFill>
                  <pic:spPr>
                    <a:xfrm>
                      <a:off x="0" y="0"/>
                      <a:ext cx="637499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2BE" w:rsidRPr="00E522BE">
        <w:rPr>
          <w:noProof/>
          <w:u w:val="single"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1832938</wp:posOffset>
            </wp:positionH>
            <wp:positionV relativeFrom="paragraph">
              <wp:posOffset>65514</wp:posOffset>
            </wp:positionV>
            <wp:extent cx="850900" cy="850900"/>
            <wp:effectExtent l="0" t="0" r="0" b="6350"/>
            <wp:wrapNone/>
            <wp:docPr id="47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0A20071E-3720-4118-9931-314D16CF8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0A20071E-3720-4118-9931-314D16CF8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2BE" w:rsidRPr="00E522BE">
        <w:rPr>
          <w:noProof/>
          <w:u w:val="single"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5002640</wp:posOffset>
            </wp:positionH>
            <wp:positionV relativeFrom="paragraph">
              <wp:posOffset>20013</wp:posOffset>
            </wp:positionV>
            <wp:extent cx="961697" cy="901569"/>
            <wp:effectExtent l="0" t="0" r="0" b="0"/>
            <wp:wrapNone/>
            <wp:docPr id="52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EFF02C0F-6F2D-4AB3-9E6B-820A4780A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EFF02C0F-6F2D-4AB3-9E6B-820A4780A9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97" cy="90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2BE" w:rsidRPr="00E522BE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383190</wp:posOffset>
            </wp:positionH>
            <wp:positionV relativeFrom="paragraph">
              <wp:posOffset>35713</wp:posOffset>
            </wp:positionV>
            <wp:extent cx="567558" cy="918371"/>
            <wp:effectExtent l="0" t="0" r="4445" b="0"/>
            <wp:wrapNone/>
            <wp:docPr id="41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8E1D4AD2-0CFC-47D9-9AA9-C99C50832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8E1D4AD2-0CFC-47D9-9AA9-C99C50832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58" cy="91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F6D" w:rsidRPr="004D1F6D" w:rsidRDefault="004D1F6D" w:rsidP="004D1F6D"/>
    <w:p w:rsidR="004D1F6D" w:rsidRPr="004D1F6D" w:rsidRDefault="004D1F6D" w:rsidP="004D1F6D"/>
    <w:p w:rsidR="004D1F6D" w:rsidRPr="004D1F6D" w:rsidRDefault="004D1F6D" w:rsidP="004D1F6D">
      <w:pPr>
        <w:rPr>
          <w:u w:val="single"/>
        </w:rPr>
      </w:pPr>
    </w:p>
    <w:p w:rsidR="00036B8B" w:rsidRDefault="004D1F6D" w:rsidP="004D1F6D">
      <w:pPr>
        <w:tabs>
          <w:tab w:val="left" w:pos="5785"/>
        </w:tabs>
        <w:jc w:val="both"/>
        <w:rPr>
          <w:u w:val="single"/>
        </w:rPr>
      </w:pPr>
      <w:r w:rsidRPr="004D1F6D">
        <w:rPr>
          <w:u w:val="single"/>
        </w:rPr>
        <w:t>Purpose of a Business Plan</w:t>
      </w:r>
    </w:p>
    <w:p w:rsidR="00E522BE" w:rsidRPr="00E522BE" w:rsidRDefault="00E522BE" w:rsidP="004D1F6D">
      <w:pPr>
        <w:tabs>
          <w:tab w:val="left" w:pos="5785"/>
        </w:tabs>
        <w:jc w:val="both"/>
      </w:pPr>
      <w:r w:rsidRPr="00E522BE">
        <w:t>Why do businesses do a business plan?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791"/>
      </w:tblGrid>
      <w:tr w:rsidR="00E522BE" w:rsidTr="00E522BE">
        <w:tc>
          <w:tcPr>
            <w:tcW w:w="2547" w:type="dxa"/>
            <w:shd w:val="clear" w:color="auto" w:fill="BFBFBF" w:themeFill="background1" w:themeFillShade="BF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  <w:r w:rsidRPr="00E522BE">
              <w:t>Reason</w:t>
            </w:r>
          </w:p>
        </w:tc>
        <w:tc>
          <w:tcPr>
            <w:tcW w:w="7791" w:type="dxa"/>
            <w:shd w:val="clear" w:color="auto" w:fill="BFBFBF" w:themeFill="background1" w:themeFillShade="BF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  <w:r w:rsidRPr="00E522BE">
              <w:t>Explanation</w:t>
            </w:r>
          </w:p>
        </w:tc>
      </w:tr>
      <w:tr w:rsidR="00E522BE" w:rsidTr="00E522BE">
        <w:trPr>
          <w:trHeight w:val="1243"/>
        </w:trPr>
        <w:tc>
          <w:tcPr>
            <w:tcW w:w="2547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  <w:tc>
          <w:tcPr>
            <w:tcW w:w="7791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</w:tr>
      <w:tr w:rsidR="00E522BE" w:rsidTr="00E522BE">
        <w:trPr>
          <w:trHeight w:val="1243"/>
        </w:trPr>
        <w:tc>
          <w:tcPr>
            <w:tcW w:w="2547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  <w:tc>
          <w:tcPr>
            <w:tcW w:w="7791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</w:tr>
      <w:tr w:rsidR="00E522BE" w:rsidTr="00E522BE">
        <w:trPr>
          <w:trHeight w:val="1243"/>
        </w:trPr>
        <w:tc>
          <w:tcPr>
            <w:tcW w:w="2547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  <w:tc>
          <w:tcPr>
            <w:tcW w:w="7791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</w:tr>
      <w:tr w:rsidR="00E522BE" w:rsidTr="00E522BE">
        <w:trPr>
          <w:trHeight w:val="1243"/>
        </w:trPr>
        <w:tc>
          <w:tcPr>
            <w:tcW w:w="2547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  <w:tc>
          <w:tcPr>
            <w:tcW w:w="7791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</w:tr>
      <w:tr w:rsidR="00E522BE" w:rsidTr="00E522BE">
        <w:trPr>
          <w:trHeight w:val="1243"/>
        </w:trPr>
        <w:tc>
          <w:tcPr>
            <w:tcW w:w="2547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  <w:tc>
          <w:tcPr>
            <w:tcW w:w="7791" w:type="dxa"/>
          </w:tcPr>
          <w:p w:rsidR="00E522BE" w:rsidRPr="00E522BE" w:rsidRDefault="00E522BE" w:rsidP="00E522BE">
            <w:pPr>
              <w:tabs>
                <w:tab w:val="left" w:pos="5785"/>
              </w:tabs>
              <w:jc w:val="center"/>
            </w:pPr>
          </w:p>
        </w:tc>
      </w:tr>
    </w:tbl>
    <w:p w:rsidR="004D1F6D" w:rsidRPr="004D1F6D" w:rsidRDefault="004D1F6D" w:rsidP="004D1F6D">
      <w:pPr>
        <w:tabs>
          <w:tab w:val="left" w:pos="5785"/>
        </w:tabs>
        <w:jc w:val="both"/>
        <w:rPr>
          <w:u w:val="single"/>
        </w:rPr>
      </w:pPr>
    </w:p>
    <w:sectPr w:rsidR="004D1F6D" w:rsidRPr="004D1F6D" w:rsidSect="003057CF">
      <w:pgSz w:w="11906" w:h="16838"/>
      <w:pgMar w:top="426" w:right="42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.95pt;height:17.3pt" o:bullet="t">
        <v:imagedata r:id="rId1" o:title="artAAAD"/>
      </v:shape>
    </w:pict>
  </w:numPicBullet>
  <w:abstractNum w:abstractNumId="0" w15:restartNumberingAfterBreak="0">
    <w:nsid w:val="00B428D3"/>
    <w:multiLevelType w:val="hybridMultilevel"/>
    <w:tmpl w:val="E236C694"/>
    <w:lvl w:ilvl="0" w:tplc="AD960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2C1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60F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6B3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EF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9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6C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84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E3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63CF2"/>
    <w:multiLevelType w:val="hybridMultilevel"/>
    <w:tmpl w:val="C1461CF6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4E9"/>
    <w:multiLevelType w:val="hybridMultilevel"/>
    <w:tmpl w:val="3A16A898"/>
    <w:lvl w:ilvl="0" w:tplc="3A80B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AE87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7E34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CF4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AC7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4DB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5C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27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AB9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92033"/>
    <w:multiLevelType w:val="hybridMultilevel"/>
    <w:tmpl w:val="F24A9412"/>
    <w:lvl w:ilvl="0" w:tplc="F01ABD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24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250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810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67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6E1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851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440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C38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70E37"/>
    <w:multiLevelType w:val="hybridMultilevel"/>
    <w:tmpl w:val="00FAF62E"/>
    <w:lvl w:ilvl="0" w:tplc="F4D6586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73A6284">
      <w:start w:val="78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1E88FFC">
      <w:start w:val="78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A47572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F2CC8A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7AC8A8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1BC120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08CDAC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56B62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5745A1"/>
    <w:multiLevelType w:val="hybridMultilevel"/>
    <w:tmpl w:val="DDFC9728"/>
    <w:lvl w:ilvl="0" w:tplc="7D92B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C26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85A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EBA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2D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CA6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BAC9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14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2E8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2C3666"/>
    <w:multiLevelType w:val="hybridMultilevel"/>
    <w:tmpl w:val="4054266A"/>
    <w:lvl w:ilvl="0" w:tplc="200852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E0B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AFA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446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8EF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06B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4EC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099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2C9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5253D"/>
    <w:multiLevelType w:val="hybridMultilevel"/>
    <w:tmpl w:val="8746FF66"/>
    <w:lvl w:ilvl="0" w:tplc="AA9E0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6493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A31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2C04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888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2DD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89E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AEF2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008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279E0D4F"/>
    <w:multiLevelType w:val="hybridMultilevel"/>
    <w:tmpl w:val="A802D1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855BC"/>
    <w:multiLevelType w:val="hybridMultilevel"/>
    <w:tmpl w:val="C63C8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C2E24"/>
    <w:multiLevelType w:val="hybridMultilevel"/>
    <w:tmpl w:val="ACDAA246"/>
    <w:lvl w:ilvl="0" w:tplc="F9747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22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51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428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20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AD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861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2CFB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2F4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9890E4D"/>
    <w:multiLevelType w:val="hybridMultilevel"/>
    <w:tmpl w:val="8B8CE38C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F2744"/>
    <w:multiLevelType w:val="hybridMultilevel"/>
    <w:tmpl w:val="0AC8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C34E5"/>
    <w:multiLevelType w:val="hybridMultilevel"/>
    <w:tmpl w:val="F74EF508"/>
    <w:lvl w:ilvl="0" w:tplc="EFFAD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0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A7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01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A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2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C3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40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4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0B5FF2"/>
    <w:multiLevelType w:val="hybridMultilevel"/>
    <w:tmpl w:val="2696D598"/>
    <w:lvl w:ilvl="0" w:tplc="B7723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C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24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EF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A4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0C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4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8E0754B"/>
    <w:multiLevelType w:val="hybridMultilevel"/>
    <w:tmpl w:val="134CA9F8"/>
    <w:lvl w:ilvl="0" w:tplc="16E4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2B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2C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4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2A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09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C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6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29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315A44"/>
    <w:multiLevelType w:val="hybridMultilevel"/>
    <w:tmpl w:val="3FEA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06756"/>
    <w:multiLevelType w:val="hybridMultilevel"/>
    <w:tmpl w:val="1862ED26"/>
    <w:lvl w:ilvl="0" w:tplc="6CF46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DE4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068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3423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C9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96D5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C07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6B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4F7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E28AA"/>
    <w:multiLevelType w:val="hybridMultilevel"/>
    <w:tmpl w:val="8A6C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3520E"/>
    <w:multiLevelType w:val="hybridMultilevel"/>
    <w:tmpl w:val="743A373A"/>
    <w:lvl w:ilvl="0" w:tplc="0D7E0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057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A69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AA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4C3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E41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C4B8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2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05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9FF5144"/>
    <w:multiLevelType w:val="hybridMultilevel"/>
    <w:tmpl w:val="B4F4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E4F2A"/>
    <w:multiLevelType w:val="hybridMultilevel"/>
    <w:tmpl w:val="73D8B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E78EC"/>
    <w:multiLevelType w:val="hybridMultilevel"/>
    <w:tmpl w:val="AB38F90A"/>
    <w:lvl w:ilvl="0" w:tplc="772A1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47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20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CD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9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C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67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C4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647C94"/>
    <w:multiLevelType w:val="hybridMultilevel"/>
    <w:tmpl w:val="1E20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528F9"/>
    <w:multiLevelType w:val="hybridMultilevel"/>
    <w:tmpl w:val="468A99C8"/>
    <w:lvl w:ilvl="0" w:tplc="FDF2EA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0D04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E58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F3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453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687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2DB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2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0C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C73CF"/>
    <w:multiLevelType w:val="hybridMultilevel"/>
    <w:tmpl w:val="640A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0BB6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31B44"/>
    <w:multiLevelType w:val="hybridMultilevel"/>
    <w:tmpl w:val="66AE8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A4075"/>
    <w:multiLevelType w:val="hybridMultilevel"/>
    <w:tmpl w:val="15E8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AA6EB0"/>
    <w:multiLevelType w:val="hybridMultilevel"/>
    <w:tmpl w:val="4B2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550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8"/>
  </w:num>
  <w:num w:numId="4">
    <w:abstractNumId w:val="21"/>
  </w:num>
  <w:num w:numId="5">
    <w:abstractNumId w:val="10"/>
  </w:num>
  <w:num w:numId="6">
    <w:abstractNumId w:val="17"/>
  </w:num>
  <w:num w:numId="7">
    <w:abstractNumId w:val="24"/>
  </w:num>
  <w:num w:numId="8">
    <w:abstractNumId w:val="8"/>
  </w:num>
  <w:num w:numId="9">
    <w:abstractNumId w:val="35"/>
  </w:num>
  <w:num w:numId="10">
    <w:abstractNumId w:val="34"/>
  </w:num>
  <w:num w:numId="11">
    <w:abstractNumId w:val="33"/>
  </w:num>
  <w:num w:numId="12">
    <w:abstractNumId w:val="22"/>
  </w:num>
  <w:num w:numId="13">
    <w:abstractNumId w:val="20"/>
  </w:num>
  <w:num w:numId="14">
    <w:abstractNumId w:val="31"/>
  </w:num>
  <w:num w:numId="15">
    <w:abstractNumId w:val="25"/>
  </w:num>
  <w:num w:numId="16">
    <w:abstractNumId w:val="1"/>
  </w:num>
  <w:num w:numId="17">
    <w:abstractNumId w:val="15"/>
  </w:num>
  <w:num w:numId="18">
    <w:abstractNumId w:val="29"/>
  </w:num>
  <w:num w:numId="19">
    <w:abstractNumId w:val="37"/>
  </w:num>
  <w:num w:numId="20">
    <w:abstractNumId w:val="13"/>
  </w:num>
  <w:num w:numId="21">
    <w:abstractNumId w:val="0"/>
  </w:num>
  <w:num w:numId="22">
    <w:abstractNumId w:val="23"/>
  </w:num>
  <w:num w:numId="23">
    <w:abstractNumId w:val="14"/>
  </w:num>
  <w:num w:numId="24">
    <w:abstractNumId w:val="26"/>
  </w:num>
  <w:num w:numId="25">
    <w:abstractNumId w:val="3"/>
  </w:num>
  <w:num w:numId="26">
    <w:abstractNumId w:val="11"/>
  </w:num>
  <w:num w:numId="27">
    <w:abstractNumId w:val="7"/>
  </w:num>
  <w:num w:numId="28">
    <w:abstractNumId w:val="5"/>
  </w:num>
  <w:num w:numId="29">
    <w:abstractNumId w:val="36"/>
  </w:num>
  <w:num w:numId="30">
    <w:abstractNumId w:val="2"/>
  </w:num>
  <w:num w:numId="31">
    <w:abstractNumId w:val="6"/>
  </w:num>
  <w:num w:numId="32">
    <w:abstractNumId w:val="38"/>
  </w:num>
  <w:num w:numId="33">
    <w:abstractNumId w:val="16"/>
  </w:num>
  <w:num w:numId="34">
    <w:abstractNumId w:val="32"/>
  </w:num>
  <w:num w:numId="35">
    <w:abstractNumId w:val="4"/>
  </w:num>
  <w:num w:numId="36">
    <w:abstractNumId w:val="27"/>
  </w:num>
  <w:num w:numId="37">
    <w:abstractNumId w:val="18"/>
  </w:num>
  <w:num w:numId="38">
    <w:abstractNumId w:val="30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51B2"/>
    <w:rsid w:val="000368D3"/>
    <w:rsid w:val="00036B8B"/>
    <w:rsid w:val="00067B88"/>
    <w:rsid w:val="00092066"/>
    <w:rsid w:val="00094B98"/>
    <w:rsid w:val="000A2C58"/>
    <w:rsid w:val="000A3FC6"/>
    <w:rsid w:val="000A728C"/>
    <w:rsid w:val="000F3242"/>
    <w:rsid w:val="00102EC6"/>
    <w:rsid w:val="00104C6E"/>
    <w:rsid w:val="00171613"/>
    <w:rsid w:val="001747BD"/>
    <w:rsid w:val="001752B8"/>
    <w:rsid w:val="001D31AA"/>
    <w:rsid w:val="00204F59"/>
    <w:rsid w:val="00220E9B"/>
    <w:rsid w:val="00223710"/>
    <w:rsid w:val="00234F58"/>
    <w:rsid w:val="002A40E8"/>
    <w:rsid w:val="002B6FFA"/>
    <w:rsid w:val="002C125E"/>
    <w:rsid w:val="002E43F8"/>
    <w:rsid w:val="003057CF"/>
    <w:rsid w:val="00321446"/>
    <w:rsid w:val="00341EC9"/>
    <w:rsid w:val="003B43B1"/>
    <w:rsid w:val="003B50C2"/>
    <w:rsid w:val="003C0A40"/>
    <w:rsid w:val="003C4430"/>
    <w:rsid w:val="003F2B23"/>
    <w:rsid w:val="00415806"/>
    <w:rsid w:val="00424FD5"/>
    <w:rsid w:val="00433992"/>
    <w:rsid w:val="00447843"/>
    <w:rsid w:val="00466DD0"/>
    <w:rsid w:val="004937DF"/>
    <w:rsid w:val="004B6013"/>
    <w:rsid w:val="004D1F6D"/>
    <w:rsid w:val="004F1423"/>
    <w:rsid w:val="00511A83"/>
    <w:rsid w:val="00546F38"/>
    <w:rsid w:val="00554DF1"/>
    <w:rsid w:val="00577A72"/>
    <w:rsid w:val="005A20FE"/>
    <w:rsid w:val="006324D2"/>
    <w:rsid w:val="006857D4"/>
    <w:rsid w:val="0069274E"/>
    <w:rsid w:val="006D4268"/>
    <w:rsid w:val="00780C2E"/>
    <w:rsid w:val="00783A87"/>
    <w:rsid w:val="007D6DBC"/>
    <w:rsid w:val="007E692C"/>
    <w:rsid w:val="007F08B5"/>
    <w:rsid w:val="00800B9E"/>
    <w:rsid w:val="00802180"/>
    <w:rsid w:val="00803689"/>
    <w:rsid w:val="00811F47"/>
    <w:rsid w:val="0087035C"/>
    <w:rsid w:val="00871A9C"/>
    <w:rsid w:val="008809EE"/>
    <w:rsid w:val="008821C7"/>
    <w:rsid w:val="008924D7"/>
    <w:rsid w:val="008A0D08"/>
    <w:rsid w:val="008A2473"/>
    <w:rsid w:val="008A725A"/>
    <w:rsid w:val="008D6227"/>
    <w:rsid w:val="008E46CB"/>
    <w:rsid w:val="008F2CE2"/>
    <w:rsid w:val="008F305F"/>
    <w:rsid w:val="00905D9B"/>
    <w:rsid w:val="009146BE"/>
    <w:rsid w:val="00947A25"/>
    <w:rsid w:val="00962E75"/>
    <w:rsid w:val="009A183E"/>
    <w:rsid w:val="009D6352"/>
    <w:rsid w:val="00A346E2"/>
    <w:rsid w:val="00A3777B"/>
    <w:rsid w:val="00A927DE"/>
    <w:rsid w:val="00A95135"/>
    <w:rsid w:val="00AB75CF"/>
    <w:rsid w:val="00AE7591"/>
    <w:rsid w:val="00AE75F5"/>
    <w:rsid w:val="00B10DDF"/>
    <w:rsid w:val="00B606C1"/>
    <w:rsid w:val="00B91E0A"/>
    <w:rsid w:val="00BA3767"/>
    <w:rsid w:val="00BC19AF"/>
    <w:rsid w:val="00C13E03"/>
    <w:rsid w:val="00C21ABA"/>
    <w:rsid w:val="00C370A2"/>
    <w:rsid w:val="00C51DAA"/>
    <w:rsid w:val="00CD39AB"/>
    <w:rsid w:val="00CE0F7F"/>
    <w:rsid w:val="00CE6FE5"/>
    <w:rsid w:val="00CF2126"/>
    <w:rsid w:val="00CF7B99"/>
    <w:rsid w:val="00D0336B"/>
    <w:rsid w:val="00D24EA9"/>
    <w:rsid w:val="00DA4066"/>
    <w:rsid w:val="00DB5F2F"/>
    <w:rsid w:val="00DB75B8"/>
    <w:rsid w:val="00DF4873"/>
    <w:rsid w:val="00E26F9D"/>
    <w:rsid w:val="00E42DB7"/>
    <w:rsid w:val="00E522BE"/>
    <w:rsid w:val="00E64823"/>
    <w:rsid w:val="00E85989"/>
    <w:rsid w:val="00EE6536"/>
    <w:rsid w:val="00F458D2"/>
    <w:rsid w:val="00F530F9"/>
    <w:rsid w:val="00F532E4"/>
    <w:rsid w:val="00F57016"/>
    <w:rsid w:val="00F8468D"/>
    <w:rsid w:val="00F85F99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788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4870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1998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153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767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9035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704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0005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78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87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33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86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32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65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113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91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326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254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436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ABE75-EB77-40FF-8B52-799A1DF35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32671F1A</Template>
  <TotalTime>108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13</cp:revision>
  <cp:lastPrinted>2018-04-19T07:31:00Z</cp:lastPrinted>
  <dcterms:created xsi:type="dcterms:W3CDTF">2018-04-19T11:45:00Z</dcterms:created>
  <dcterms:modified xsi:type="dcterms:W3CDTF">2019-04-01T14:05:00Z</dcterms:modified>
</cp:coreProperties>
</file>