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92C" w:rsidRPr="000368D3" w:rsidRDefault="00014846" w:rsidP="007E692C">
      <w:pPr>
        <w:spacing w:before="240"/>
        <w:rPr>
          <w:rFonts w:cstheme="minorHAnsi"/>
          <w:b/>
          <w:sz w:val="24"/>
          <w:szCs w:val="24"/>
        </w:rPr>
      </w:pPr>
      <w:bookmarkStart w:id="0" w:name="_GoBack"/>
      <w:bookmarkEnd w:id="0"/>
      <w:r>
        <w:rPr>
          <w:rFonts w:cstheme="minorHAnsi"/>
          <w:b/>
          <w:sz w:val="24"/>
          <w:szCs w:val="24"/>
        </w:rPr>
        <w:t>1.4 - Purpose</w:t>
      </w:r>
      <w:r w:rsidR="007E692C">
        <w:rPr>
          <w:rFonts w:cstheme="minorHAnsi"/>
          <w:b/>
          <w:sz w:val="24"/>
          <w:szCs w:val="24"/>
        </w:rPr>
        <w:t xml:space="preserve"> </w:t>
      </w:r>
      <w:r w:rsidR="007F2F1E">
        <w:rPr>
          <w:rFonts w:cstheme="minorHAnsi"/>
          <w:b/>
          <w:sz w:val="24"/>
          <w:szCs w:val="24"/>
        </w:rPr>
        <w:t xml:space="preserve">Market </w:t>
      </w:r>
      <w:r w:rsidR="00D71D20">
        <w:rPr>
          <w:rFonts w:cstheme="minorHAnsi"/>
          <w:b/>
          <w:sz w:val="24"/>
          <w:szCs w:val="24"/>
        </w:rPr>
        <w:t>Research</w:t>
      </w:r>
    </w:p>
    <w:p w:rsidR="00EE38F3" w:rsidRDefault="00EE38F3" w:rsidP="008A725A">
      <w:pPr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78765E" wp14:editId="0661FE18">
                <wp:simplePos x="0" y="0"/>
                <wp:positionH relativeFrom="column">
                  <wp:posOffset>4413885</wp:posOffset>
                </wp:positionH>
                <wp:positionV relativeFrom="paragraph">
                  <wp:posOffset>1250950</wp:posOffset>
                </wp:positionV>
                <wp:extent cx="1571625" cy="390525"/>
                <wp:effectExtent l="0" t="0" r="2857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94208" id="Rounded Rectangle 10" o:spid="_x0000_s1026" style="position:absolute;margin-left:347.55pt;margin-top:98.5pt;width:123.75pt;height:3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78765E" wp14:editId="0661FE18">
                <wp:simplePos x="0" y="0"/>
                <wp:positionH relativeFrom="column">
                  <wp:posOffset>1022985</wp:posOffset>
                </wp:positionH>
                <wp:positionV relativeFrom="paragraph">
                  <wp:posOffset>1241425</wp:posOffset>
                </wp:positionV>
                <wp:extent cx="1571625" cy="3905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34628A" id="Rounded Rectangle 8" o:spid="_x0000_s1026" style="position:absolute;margin-left:80.55pt;margin-top:97.75pt;width:123.75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678765E" wp14:editId="0661FE18">
                <wp:simplePos x="0" y="0"/>
                <wp:positionH relativeFrom="column">
                  <wp:posOffset>2708910</wp:posOffset>
                </wp:positionH>
                <wp:positionV relativeFrom="paragraph">
                  <wp:posOffset>1250950</wp:posOffset>
                </wp:positionV>
                <wp:extent cx="1571625" cy="3905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8E4585" id="Rounded Rectangle 9" o:spid="_x0000_s1026" style="position:absolute;margin-left:213.3pt;margin-top:98.5pt;width:123.75pt;height:30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78765E" wp14:editId="0661FE18">
                <wp:simplePos x="0" y="0"/>
                <wp:positionH relativeFrom="column">
                  <wp:posOffset>4385310</wp:posOffset>
                </wp:positionH>
                <wp:positionV relativeFrom="paragraph">
                  <wp:posOffset>12700</wp:posOffset>
                </wp:positionV>
                <wp:extent cx="1571625" cy="3905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49759" id="Rounded Rectangle 6" o:spid="_x0000_s1026" style="position:absolute;margin-left:345.3pt;margin-top:1pt;width:123.75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78765E" wp14:editId="0661FE18">
                <wp:simplePos x="0" y="0"/>
                <wp:positionH relativeFrom="column">
                  <wp:posOffset>2718435</wp:posOffset>
                </wp:positionH>
                <wp:positionV relativeFrom="paragraph">
                  <wp:posOffset>12700</wp:posOffset>
                </wp:positionV>
                <wp:extent cx="1571625" cy="39052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51686" id="Rounded Rectangle 3" o:spid="_x0000_s1026" style="position:absolute;margin-left:214.05pt;margin-top:1pt;width:123.75pt;height:3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12699</wp:posOffset>
                </wp:positionV>
                <wp:extent cx="1571625" cy="39052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CF0F75" id="Rounded Rectangle 2" o:spid="_x0000_s1026" style="position:absolute;margin-left:81.3pt;margin-top:1pt;width:123.75pt;height:30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03F3793" wp14:editId="069EF809">
            <wp:extent cx="6066155" cy="2419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683" t="33523" b="20452"/>
                    <a:stretch/>
                  </pic:blipFill>
                  <pic:spPr bwMode="auto">
                    <a:xfrm>
                      <a:off x="0" y="0"/>
                      <a:ext cx="606615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433" w:rsidRDefault="00461433"/>
    <w:p w:rsidR="00461433" w:rsidRPr="002476E4" w:rsidRDefault="00461433" w:rsidP="002476E4">
      <w:r>
        <w:rPr>
          <w:rFonts w:cstheme="minorHAnsi"/>
          <w:b/>
          <w:sz w:val="24"/>
          <w:szCs w:val="24"/>
        </w:rPr>
        <w:t>1.5, 1.6 - Methods Market Research</w:t>
      </w:r>
    </w:p>
    <w:p w:rsidR="00CE1EC4" w:rsidRDefault="00CE1EC4">
      <w:pPr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7DCC02BB" wp14:editId="6643FEDE">
            <wp:extent cx="6149368" cy="272415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22" t="25911" r="1575" b="24801"/>
                    <a:stretch/>
                  </pic:blipFill>
                  <pic:spPr bwMode="auto">
                    <a:xfrm>
                      <a:off x="0" y="0"/>
                      <a:ext cx="6152451" cy="272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6C2" w:rsidRDefault="001506C2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4D6A2F" w:rsidRDefault="004D6A2F" w:rsidP="00CE1EC4">
      <w:pPr>
        <w:spacing w:before="240"/>
        <w:rPr>
          <w:rFonts w:cstheme="minorHAnsi"/>
          <w:b/>
          <w:sz w:val="24"/>
          <w:szCs w:val="24"/>
        </w:rPr>
      </w:pPr>
    </w:p>
    <w:p w:rsidR="004D6A2F" w:rsidRDefault="004D6A2F" w:rsidP="00CE1EC4">
      <w:pPr>
        <w:spacing w:before="240"/>
        <w:rPr>
          <w:rFonts w:cstheme="minorHAnsi"/>
          <w:b/>
          <w:sz w:val="24"/>
          <w:szCs w:val="24"/>
        </w:rPr>
      </w:pPr>
    </w:p>
    <w:p w:rsidR="00CE1EC4" w:rsidRPr="00CE1EC4" w:rsidRDefault="00CE1EC4" w:rsidP="00CE1EC4">
      <w:pPr>
        <w:spacing w:before="240"/>
        <w:rPr>
          <w:rFonts w:cstheme="minorHAnsi"/>
          <w:b/>
          <w:sz w:val="24"/>
          <w:szCs w:val="24"/>
        </w:rPr>
      </w:pPr>
      <w:r w:rsidRPr="00CE1EC4">
        <w:rPr>
          <w:rFonts w:cstheme="minorHAnsi"/>
          <w:b/>
          <w:sz w:val="24"/>
          <w:szCs w:val="24"/>
        </w:rPr>
        <w:t>Primary Research Methods</w:t>
      </w:r>
    </w:p>
    <w:p w:rsidR="00CE1EC4" w:rsidRDefault="00CE1EC4" w:rsidP="00CE1EC4">
      <w:pPr>
        <w:spacing w:before="240"/>
        <w:rPr>
          <w:rFonts w:cstheme="minorHAnsi"/>
          <w:sz w:val="24"/>
          <w:szCs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7737CF0" wp14:editId="1127D3A2">
            <wp:extent cx="6315075" cy="22669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4" t="25188" r="2300" b="31686"/>
                    <a:stretch/>
                  </pic:blipFill>
                  <pic:spPr bwMode="auto">
                    <a:xfrm>
                      <a:off x="0" y="0"/>
                      <a:ext cx="631507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6C2" w:rsidRDefault="001506C2" w:rsidP="001506C2">
      <w:pPr>
        <w:spacing w:before="240"/>
        <w:rPr>
          <w:rFonts w:cstheme="minorHAnsi"/>
          <w:b/>
          <w:sz w:val="24"/>
          <w:szCs w:val="24"/>
        </w:rPr>
      </w:pPr>
    </w:p>
    <w:p w:rsidR="001506C2" w:rsidRPr="00CE1EC4" w:rsidRDefault="001506C2" w:rsidP="001506C2">
      <w:pPr>
        <w:spacing w:before="240"/>
        <w:rPr>
          <w:rFonts w:cstheme="minorHAnsi"/>
          <w:b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3E7765" wp14:editId="21771A16">
                <wp:simplePos x="0" y="0"/>
                <wp:positionH relativeFrom="margin">
                  <wp:posOffset>-361950</wp:posOffset>
                </wp:positionH>
                <wp:positionV relativeFrom="paragraph">
                  <wp:posOffset>1299845</wp:posOffset>
                </wp:positionV>
                <wp:extent cx="1333500" cy="781050"/>
                <wp:effectExtent l="0" t="0" r="19050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781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9044C" id="Rounded Rectangle 21" o:spid="_x0000_s1026" style="position:absolute;margin-left:-28.5pt;margin-top:102.35pt;width:105pt;height:61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" fillcolor="white [3212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3E7765" wp14:editId="21771A16">
                <wp:simplePos x="0" y="0"/>
                <wp:positionH relativeFrom="column">
                  <wp:posOffset>5013960</wp:posOffset>
                </wp:positionH>
                <wp:positionV relativeFrom="paragraph">
                  <wp:posOffset>1309370</wp:posOffset>
                </wp:positionV>
                <wp:extent cx="1323975" cy="885825"/>
                <wp:effectExtent l="0" t="0" r="28575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85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AF57B" id="Rounded Rectangle 20" o:spid="_x0000_s1026" style="position:absolute;margin-left:394.8pt;margin-top:103.1pt;width:104.25pt;height:69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3E7765" wp14:editId="21771A16">
                <wp:simplePos x="0" y="0"/>
                <wp:positionH relativeFrom="column">
                  <wp:posOffset>4232910</wp:posOffset>
                </wp:positionH>
                <wp:positionV relativeFrom="paragraph">
                  <wp:posOffset>518795</wp:posOffset>
                </wp:positionV>
                <wp:extent cx="1628775" cy="476250"/>
                <wp:effectExtent l="0" t="0" r="28575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D3A735" id="Rounded Rectangle 19" o:spid="_x0000_s1026" style="position:absolute;margin-left:333.3pt;margin-top:40.85pt;width:128.25pt;height:3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3E7765" wp14:editId="21771A16">
                <wp:simplePos x="0" y="0"/>
                <wp:positionH relativeFrom="page">
                  <wp:align>center</wp:align>
                </wp:positionH>
                <wp:positionV relativeFrom="paragraph">
                  <wp:posOffset>518795</wp:posOffset>
                </wp:positionV>
                <wp:extent cx="1628775" cy="476250"/>
                <wp:effectExtent l="0" t="0" r="285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B0A4F" id="Rounded Rectangle 18" o:spid="_x0000_s1026" style="position:absolute;margin-left:0;margin-top:40.85pt;width:128.25pt;height:37.5pt;z-index:251770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" fillcolor="white [3212]" strokecolor="#1f4d78 [1604]" strokeweight="1pt">
                <v:stroke joinstyle="miter"/>
                <w10:wrap anchorx="page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509270</wp:posOffset>
                </wp:positionV>
                <wp:extent cx="1628775" cy="476250"/>
                <wp:effectExtent l="0" t="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6F5A4" id="Rounded Rectangle 17" o:spid="_x0000_s1026" style="position:absolute;margin-left:18.3pt;margin-top:40.1pt;width:128.25pt;height:3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461645</wp:posOffset>
            </wp:positionV>
            <wp:extent cx="6019800" cy="272415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3" t="32799" r="415" b="15377"/>
                    <a:stretch/>
                  </pic:blipFill>
                  <pic:spPr bwMode="auto">
                    <a:xfrm>
                      <a:off x="0" y="0"/>
                      <a:ext cx="60198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/>
          <w:sz w:val="24"/>
          <w:szCs w:val="24"/>
        </w:rPr>
        <w:t>Secondary</w:t>
      </w:r>
      <w:r w:rsidRPr="00CE1EC4">
        <w:rPr>
          <w:rFonts w:cstheme="minorHAnsi"/>
          <w:b/>
          <w:sz w:val="24"/>
          <w:szCs w:val="24"/>
        </w:rPr>
        <w:t xml:space="preserve"> Research Methods</w:t>
      </w:r>
    </w:p>
    <w:p w:rsidR="00797DAB" w:rsidRPr="00797DAB" w:rsidRDefault="00797DAB" w:rsidP="001506C2">
      <w:pPr>
        <w:rPr>
          <w:rFonts w:cstheme="minorHAnsi"/>
          <w:b/>
          <w:sz w:val="24"/>
          <w:szCs w:val="24"/>
        </w:rPr>
      </w:pPr>
    </w:p>
    <w:p w:rsidR="00797DAB" w:rsidRDefault="00797DAB" w:rsidP="00C13E03">
      <w:pPr>
        <w:spacing w:before="240"/>
        <w:rPr>
          <w:rFonts w:cstheme="minorHAnsi"/>
          <w:sz w:val="24"/>
          <w:szCs w:val="24"/>
          <w:u w:val="single"/>
        </w:rPr>
      </w:pPr>
    </w:p>
    <w:p w:rsidR="00DA4066" w:rsidRDefault="00DA4066">
      <w:pPr>
        <w:rPr>
          <w:rFonts w:cstheme="minorHAnsi"/>
          <w:sz w:val="24"/>
          <w:szCs w:val="24"/>
          <w:u w:val="single"/>
        </w:rPr>
      </w:pPr>
    </w:p>
    <w:p w:rsidR="00797DAB" w:rsidRDefault="00797DAB">
      <w:pPr>
        <w:rPr>
          <w:rFonts w:cstheme="minorHAnsi"/>
          <w:bCs/>
          <w:sz w:val="24"/>
          <w:szCs w:val="24"/>
          <w:u w:val="single"/>
        </w:rPr>
      </w:pPr>
    </w:p>
    <w:p w:rsidR="00096095" w:rsidRDefault="00096095" w:rsidP="00096095">
      <w:pPr>
        <w:rPr>
          <w:rFonts w:cstheme="minorHAnsi"/>
          <w:bCs/>
          <w:sz w:val="24"/>
          <w:szCs w:val="24"/>
          <w:u w:val="single"/>
        </w:rPr>
        <w:sectPr w:rsidR="00096095" w:rsidSect="003057CF">
          <w:pgSz w:w="11906" w:h="16838"/>
          <w:pgMar w:top="426" w:right="424" w:bottom="851" w:left="1134" w:header="708" w:footer="708" w:gutter="0"/>
          <w:cols w:space="708"/>
          <w:docGrid w:linePitch="360"/>
        </w:sectPr>
      </w:pPr>
    </w:p>
    <w:p w:rsidR="00096095" w:rsidRDefault="001506C2" w:rsidP="00096095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lastRenderedPageBreak/>
        <w:t>Primary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523"/>
        <w:gridCol w:w="4524"/>
        <w:gridCol w:w="4524"/>
      </w:tblGrid>
      <w:tr w:rsidR="001506C2" w:rsidTr="001506C2">
        <w:tc>
          <w:tcPr>
            <w:tcW w:w="1980" w:type="dxa"/>
            <w:shd w:val="clear" w:color="auto" w:fill="D0CECE" w:themeFill="background2" w:themeFillShade="E6"/>
          </w:tcPr>
          <w:p w:rsidR="001506C2" w:rsidRPr="001506C2" w:rsidRDefault="001506C2" w:rsidP="001506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4523" w:type="dxa"/>
            <w:shd w:val="clear" w:color="auto" w:fill="D0CECE" w:themeFill="background2" w:themeFillShade="E6"/>
          </w:tcPr>
          <w:p w:rsidR="001506C2" w:rsidRPr="001506C2" w:rsidRDefault="001506C2" w:rsidP="001506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How is it conducted</w:t>
            </w:r>
          </w:p>
        </w:tc>
        <w:tc>
          <w:tcPr>
            <w:tcW w:w="4524" w:type="dxa"/>
            <w:shd w:val="clear" w:color="auto" w:fill="D0CECE" w:themeFill="background2" w:themeFillShade="E6"/>
          </w:tcPr>
          <w:p w:rsidR="001506C2" w:rsidRPr="001506C2" w:rsidRDefault="001506C2" w:rsidP="001506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Reasons For</w:t>
            </w:r>
          </w:p>
        </w:tc>
        <w:tc>
          <w:tcPr>
            <w:tcW w:w="4524" w:type="dxa"/>
            <w:shd w:val="clear" w:color="auto" w:fill="D0CECE" w:themeFill="background2" w:themeFillShade="E6"/>
          </w:tcPr>
          <w:p w:rsidR="001506C2" w:rsidRPr="001506C2" w:rsidRDefault="001506C2" w:rsidP="001506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Things to consider</w:t>
            </w:r>
          </w:p>
        </w:tc>
      </w:tr>
      <w:tr w:rsidR="001506C2" w:rsidTr="001506C2">
        <w:trPr>
          <w:trHeight w:val="1788"/>
        </w:trPr>
        <w:tc>
          <w:tcPr>
            <w:tcW w:w="1980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1506C2">
        <w:trPr>
          <w:trHeight w:val="1788"/>
        </w:trPr>
        <w:tc>
          <w:tcPr>
            <w:tcW w:w="1980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1506C2">
        <w:trPr>
          <w:trHeight w:val="1788"/>
        </w:trPr>
        <w:tc>
          <w:tcPr>
            <w:tcW w:w="1980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1506C2">
        <w:trPr>
          <w:trHeight w:val="1788"/>
        </w:trPr>
        <w:tc>
          <w:tcPr>
            <w:tcW w:w="1980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1506C2">
        <w:trPr>
          <w:trHeight w:val="1788"/>
        </w:trPr>
        <w:tc>
          <w:tcPr>
            <w:tcW w:w="1980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096095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</w:tbl>
    <w:p w:rsidR="001506C2" w:rsidRDefault="001506C2" w:rsidP="001506C2">
      <w:pPr>
        <w:rPr>
          <w:rFonts w:cstheme="minorHAnsi"/>
          <w:bCs/>
          <w:sz w:val="24"/>
          <w:szCs w:val="24"/>
          <w:u w:val="single"/>
        </w:rPr>
      </w:pPr>
    </w:p>
    <w:p w:rsidR="001506C2" w:rsidRDefault="001506C2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br w:type="page"/>
      </w:r>
    </w:p>
    <w:p w:rsidR="001506C2" w:rsidRDefault="001506C2" w:rsidP="001506C2">
      <w:pPr>
        <w:rPr>
          <w:rFonts w:cstheme="minorHAnsi"/>
          <w:bCs/>
          <w:sz w:val="24"/>
          <w:szCs w:val="24"/>
          <w:u w:val="single"/>
        </w:rPr>
      </w:pPr>
      <w:r>
        <w:rPr>
          <w:rFonts w:cstheme="minorHAnsi"/>
          <w:bCs/>
          <w:sz w:val="24"/>
          <w:szCs w:val="24"/>
          <w:u w:val="single"/>
        </w:rPr>
        <w:lastRenderedPageBreak/>
        <w:t>Secondary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523"/>
        <w:gridCol w:w="4524"/>
        <w:gridCol w:w="4524"/>
      </w:tblGrid>
      <w:tr w:rsidR="001506C2" w:rsidTr="00C248F0">
        <w:tc>
          <w:tcPr>
            <w:tcW w:w="1980" w:type="dxa"/>
            <w:shd w:val="clear" w:color="auto" w:fill="D0CECE" w:themeFill="background2" w:themeFillShade="E6"/>
          </w:tcPr>
          <w:p w:rsidR="001506C2" w:rsidRPr="001506C2" w:rsidRDefault="001506C2" w:rsidP="008A2F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Method</w:t>
            </w:r>
          </w:p>
        </w:tc>
        <w:tc>
          <w:tcPr>
            <w:tcW w:w="4523" w:type="dxa"/>
            <w:shd w:val="clear" w:color="auto" w:fill="D0CECE" w:themeFill="background2" w:themeFillShade="E6"/>
          </w:tcPr>
          <w:p w:rsidR="001506C2" w:rsidRPr="001506C2" w:rsidRDefault="001506C2" w:rsidP="008A2F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How is it conducted</w:t>
            </w:r>
          </w:p>
        </w:tc>
        <w:tc>
          <w:tcPr>
            <w:tcW w:w="4524" w:type="dxa"/>
            <w:shd w:val="clear" w:color="auto" w:fill="D0CECE" w:themeFill="background2" w:themeFillShade="E6"/>
          </w:tcPr>
          <w:p w:rsidR="001506C2" w:rsidRPr="001506C2" w:rsidRDefault="001506C2" w:rsidP="008A2F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Reasons For</w:t>
            </w:r>
          </w:p>
        </w:tc>
        <w:tc>
          <w:tcPr>
            <w:tcW w:w="4524" w:type="dxa"/>
            <w:shd w:val="clear" w:color="auto" w:fill="D0CECE" w:themeFill="background2" w:themeFillShade="E6"/>
          </w:tcPr>
          <w:p w:rsidR="001506C2" w:rsidRPr="001506C2" w:rsidRDefault="001506C2" w:rsidP="008A2FD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1506C2">
              <w:rPr>
                <w:rFonts w:cstheme="minorHAnsi"/>
                <w:b/>
                <w:bCs/>
                <w:sz w:val="24"/>
                <w:szCs w:val="24"/>
              </w:rPr>
              <w:t>Things to consider</w:t>
            </w:r>
          </w:p>
        </w:tc>
      </w:tr>
      <w:tr w:rsidR="001506C2" w:rsidTr="00C248F0">
        <w:trPr>
          <w:trHeight w:val="1929"/>
        </w:trPr>
        <w:tc>
          <w:tcPr>
            <w:tcW w:w="1980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C248F0">
        <w:trPr>
          <w:trHeight w:val="1929"/>
        </w:trPr>
        <w:tc>
          <w:tcPr>
            <w:tcW w:w="1980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C248F0">
        <w:trPr>
          <w:trHeight w:val="1929"/>
        </w:trPr>
        <w:tc>
          <w:tcPr>
            <w:tcW w:w="1980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C248F0">
        <w:trPr>
          <w:trHeight w:val="1929"/>
        </w:trPr>
        <w:tc>
          <w:tcPr>
            <w:tcW w:w="1980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  <w:tr w:rsidR="001506C2" w:rsidTr="00C248F0">
        <w:trPr>
          <w:trHeight w:val="1929"/>
        </w:trPr>
        <w:tc>
          <w:tcPr>
            <w:tcW w:w="1980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3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  <w:tc>
          <w:tcPr>
            <w:tcW w:w="4524" w:type="dxa"/>
          </w:tcPr>
          <w:p w:rsidR="001506C2" w:rsidRDefault="001506C2" w:rsidP="008A2FD9">
            <w:pPr>
              <w:rPr>
                <w:rFonts w:cstheme="minorHAnsi"/>
                <w:bCs/>
                <w:sz w:val="24"/>
                <w:szCs w:val="24"/>
                <w:u w:val="single"/>
              </w:rPr>
            </w:pPr>
          </w:p>
        </w:tc>
      </w:tr>
    </w:tbl>
    <w:p w:rsidR="00C248F0" w:rsidRDefault="00C248F0" w:rsidP="00C248F0">
      <w:pPr>
        <w:rPr>
          <w:rFonts w:cstheme="minorHAnsi"/>
          <w:bCs/>
          <w:sz w:val="24"/>
          <w:szCs w:val="24"/>
          <w:u w:val="single"/>
        </w:rPr>
        <w:sectPr w:rsidR="00C248F0" w:rsidSect="00C248F0">
          <w:pgSz w:w="16838" w:h="11906" w:orient="landscape"/>
          <w:pgMar w:top="709" w:right="426" w:bottom="142" w:left="851" w:header="708" w:footer="708" w:gutter="0"/>
          <w:cols w:space="708"/>
          <w:docGrid w:linePitch="360"/>
        </w:sectPr>
      </w:pPr>
    </w:p>
    <w:p w:rsidR="004D6A2F" w:rsidRPr="000368D3" w:rsidRDefault="004D6A2F" w:rsidP="004D6A2F">
      <w:pPr>
        <w:spacing w:before="24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1.7 – Customer Feedback</w:t>
      </w:r>
    </w:p>
    <w:p w:rsidR="004D6A2F" w:rsidRDefault="0091222B" w:rsidP="00C248F0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128905</wp:posOffset>
                </wp:positionV>
                <wp:extent cx="4638675" cy="895350"/>
                <wp:effectExtent l="0" t="0" r="28575" b="1905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895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A05B21" id="Rounded Rectangle 49" o:spid="_x0000_s1026" style="position:absolute;margin-left:107.05pt;margin-top:10.15pt;width:365.25pt;height:70.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" fillcolor="white [3212]" strokecolor="#1f4d78 [1604]" strokeweight="1pt">
                <v:stroke joinstyle="miter"/>
              </v:roundrect>
            </w:pict>
          </mc:Fallback>
        </mc:AlternateContent>
      </w:r>
      <w:r w:rsidR="003B3981">
        <w:rPr>
          <w:noProof/>
          <w:lang w:eastAsia="en-GB"/>
        </w:rPr>
        <w:drawing>
          <wp:inline distT="0" distB="0" distL="0" distR="0" wp14:anchorId="30534B5C" wp14:editId="14B3FE02">
            <wp:extent cx="6091588" cy="116205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21" t="26119" r="31207" b="57768"/>
                    <a:stretch/>
                  </pic:blipFill>
                  <pic:spPr bwMode="auto">
                    <a:xfrm>
                      <a:off x="0" y="0"/>
                      <a:ext cx="6091896" cy="116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981" w:rsidRDefault="003B3981" w:rsidP="00C248F0">
      <w:pPr>
        <w:rPr>
          <w:rFonts w:cstheme="minorHAnsi"/>
          <w:bCs/>
          <w:sz w:val="24"/>
          <w:szCs w:val="24"/>
          <w:u w:val="single"/>
        </w:rPr>
      </w:pPr>
    </w:p>
    <w:p w:rsidR="00E14FEA" w:rsidRDefault="0091222B" w:rsidP="00C248F0">
      <w:pPr>
        <w:rPr>
          <w:rFonts w:cstheme="minorHAnsi"/>
          <w:bCs/>
          <w:sz w:val="24"/>
          <w:szCs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D2A99F" wp14:editId="73C22747">
                <wp:simplePos x="0" y="0"/>
                <wp:positionH relativeFrom="column">
                  <wp:posOffset>3255010</wp:posOffset>
                </wp:positionH>
                <wp:positionV relativeFrom="paragraph">
                  <wp:posOffset>66675</wp:posOffset>
                </wp:positionV>
                <wp:extent cx="2628900" cy="342900"/>
                <wp:effectExtent l="0" t="0" r="19050" b="1905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22B" w:rsidRPr="0091222B" w:rsidRDefault="0091222B" w:rsidP="009122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Negative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2A99F" id="Rounded Rectangle 51" o:spid="_x0000_s1026" style="position:absolute;margin-left:256.3pt;margin-top:5.25pt;width:207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" fillcolor="white [3212]" strokecolor="#1f4d78 [1604]" strokeweight="1pt">
                <v:stroke joinstyle="miter"/>
                <v:textbox>
                  <w:txbxContent>
                    <w:p w:rsidR="0091222B" w:rsidRPr="0091222B" w:rsidRDefault="0091222B" w:rsidP="0091222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Negative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18511A" wp14:editId="2CEC2458">
                <wp:simplePos x="0" y="0"/>
                <wp:positionH relativeFrom="column">
                  <wp:posOffset>64135</wp:posOffset>
                </wp:positionH>
                <wp:positionV relativeFrom="paragraph">
                  <wp:posOffset>57150</wp:posOffset>
                </wp:positionV>
                <wp:extent cx="2628900" cy="352425"/>
                <wp:effectExtent l="0" t="0" r="19050" b="2857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222B" w:rsidRPr="0091222B" w:rsidRDefault="0091222B" w:rsidP="0091222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222B">
                              <w:rPr>
                                <w:color w:val="000000" w:themeColor="text1"/>
                              </w:rPr>
                              <w:t>Positive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18511A" id="Rounded Rectangle 50" o:spid="_x0000_s1027" style="position:absolute;margin-left:5.05pt;margin-top:4.5pt;width:207pt;height:27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" fillcolor="white [3212]" strokecolor="#1f4d78 [1604]" strokeweight="1pt">
                <v:stroke joinstyle="miter"/>
                <v:textbox>
                  <w:txbxContent>
                    <w:p w:rsidR="0091222B" w:rsidRPr="0091222B" w:rsidRDefault="0091222B" w:rsidP="0091222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222B">
                        <w:rPr>
                          <w:color w:val="000000" w:themeColor="text1"/>
                        </w:rPr>
                        <w:t>Positive</w:t>
                      </w:r>
                    </w:p>
                  </w:txbxContent>
                </v:textbox>
              </v:roundrect>
            </w:pict>
          </mc:Fallback>
        </mc:AlternateContent>
      </w:r>
      <w:r w:rsidR="004D6A2F">
        <w:rPr>
          <w:noProof/>
          <w:lang w:eastAsia="en-GB"/>
        </w:rPr>
        <w:drawing>
          <wp:inline distT="0" distB="0" distL="0" distR="0" wp14:anchorId="12472996" wp14:editId="77717878">
            <wp:extent cx="6323330" cy="2156604"/>
            <wp:effectExtent l="0" t="0" r="127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905" t="49526" r="12212" b="17272"/>
                    <a:stretch/>
                  </pic:blipFill>
                  <pic:spPr bwMode="auto">
                    <a:xfrm>
                      <a:off x="0" y="0"/>
                      <a:ext cx="6327191" cy="215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A2F" w:rsidRDefault="00E14FEA" w:rsidP="00C248F0">
      <w:pPr>
        <w:rPr>
          <w:rFonts w:cstheme="minorHAnsi"/>
          <w:b/>
          <w:bCs/>
          <w:sz w:val="24"/>
          <w:szCs w:val="24"/>
        </w:rPr>
      </w:pPr>
      <w:r w:rsidRPr="00E14FEA">
        <w:rPr>
          <w:rFonts w:cstheme="minorHAnsi"/>
          <w:b/>
          <w:bCs/>
          <w:sz w:val="24"/>
          <w:szCs w:val="24"/>
        </w:rPr>
        <w:t>Obtaining Customer Feedback</w:t>
      </w:r>
    </w:p>
    <w:p w:rsidR="009C6F3E" w:rsidRDefault="00E14FEA" w:rsidP="00C248F0">
      <w:pPr>
        <w:rPr>
          <w:rFonts w:cstheme="minorHAnsi"/>
          <w:b/>
          <w:bCs/>
          <w:sz w:val="24"/>
          <w:szCs w:val="24"/>
        </w:rPr>
        <w:sectPr w:rsidR="009C6F3E" w:rsidSect="004D6A2F">
          <w:pgSz w:w="11906" w:h="16838"/>
          <w:pgMar w:top="426" w:right="142" w:bottom="851" w:left="709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 wp14:anchorId="3C496031" wp14:editId="3FE49F95">
            <wp:extent cx="6540001" cy="27241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106" t="35109" r="6920" b="19606"/>
                    <a:stretch/>
                  </pic:blipFill>
                  <pic:spPr bwMode="auto">
                    <a:xfrm>
                      <a:off x="0" y="0"/>
                      <a:ext cx="6542119" cy="272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FEA" w:rsidRDefault="00E14FEA" w:rsidP="00C248F0">
      <w:pPr>
        <w:rPr>
          <w:rFonts w:cstheme="min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237"/>
        <w:gridCol w:w="6521"/>
      </w:tblGrid>
      <w:tr w:rsidR="00E14FEA" w:rsidTr="009C6F3E">
        <w:tc>
          <w:tcPr>
            <w:tcW w:w="2405" w:type="dxa"/>
            <w:shd w:val="clear" w:color="auto" w:fill="D0CECE" w:themeFill="background2" w:themeFillShade="E6"/>
          </w:tcPr>
          <w:p w:rsidR="00E14FEA" w:rsidRPr="007F438B" w:rsidRDefault="007F438B" w:rsidP="007F438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F438B">
              <w:rPr>
                <w:rFonts w:cstheme="minorHAnsi"/>
                <w:b/>
                <w:bCs/>
                <w:sz w:val="24"/>
                <w:szCs w:val="24"/>
              </w:rPr>
              <w:t>Feedback Method</w:t>
            </w:r>
          </w:p>
        </w:tc>
        <w:tc>
          <w:tcPr>
            <w:tcW w:w="6237" w:type="dxa"/>
            <w:shd w:val="clear" w:color="auto" w:fill="D0CECE" w:themeFill="background2" w:themeFillShade="E6"/>
          </w:tcPr>
          <w:p w:rsidR="00E14FEA" w:rsidRPr="007F438B" w:rsidRDefault="007F438B" w:rsidP="007F438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7F438B">
              <w:rPr>
                <w:rFonts w:cstheme="minorHAnsi"/>
                <w:b/>
                <w:bCs/>
                <w:sz w:val="24"/>
                <w:szCs w:val="24"/>
              </w:rPr>
              <w:t>How It works</w:t>
            </w:r>
          </w:p>
        </w:tc>
        <w:tc>
          <w:tcPr>
            <w:tcW w:w="6521" w:type="dxa"/>
            <w:shd w:val="clear" w:color="auto" w:fill="D0CECE" w:themeFill="background2" w:themeFillShade="E6"/>
          </w:tcPr>
          <w:p w:rsidR="00E14FEA" w:rsidRPr="007F438B" w:rsidRDefault="007F438B" w:rsidP="007F438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What’s good about this method</w:t>
            </w:r>
            <w:r w:rsidRPr="007F438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14FEA" w:rsidTr="009C6F3E">
        <w:trPr>
          <w:trHeight w:val="1408"/>
        </w:trPr>
        <w:tc>
          <w:tcPr>
            <w:tcW w:w="2405" w:type="dxa"/>
          </w:tcPr>
          <w:p w:rsidR="00E14FEA" w:rsidRDefault="00E14FEA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E14FEA" w:rsidRDefault="00E14FEA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E14FEA" w:rsidRDefault="00E14FEA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438B" w:rsidTr="009C6F3E">
        <w:trPr>
          <w:trHeight w:val="1408"/>
        </w:trPr>
        <w:tc>
          <w:tcPr>
            <w:tcW w:w="2405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438B" w:rsidTr="009C6F3E">
        <w:trPr>
          <w:trHeight w:val="1408"/>
        </w:trPr>
        <w:tc>
          <w:tcPr>
            <w:tcW w:w="2405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438B" w:rsidTr="009C6F3E">
        <w:trPr>
          <w:trHeight w:val="1408"/>
        </w:trPr>
        <w:tc>
          <w:tcPr>
            <w:tcW w:w="2405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438B" w:rsidTr="009C6F3E">
        <w:trPr>
          <w:trHeight w:val="1408"/>
        </w:trPr>
        <w:tc>
          <w:tcPr>
            <w:tcW w:w="2405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7F438B" w:rsidTr="009C6F3E">
        <w:trPr>
          <w:trHeight w:val="1408"/>
        </w:trPr>
        <w:tc>
          <w:tcPr>
            <w:tcW w:w="2405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237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21" w:type="dxa"/>
          </w:tcPr>
          <w:p w:rsidR="007F438B" w:rsidRDefault="007F438B" w:rsidP="00C248F0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7F438B" w:rsidRDefault="007F438B" w:rsidP="00C248F0">
      <w:pPr>
        <w:rPr>
          <w:rFonts w:cstheme="minorHAnsi"/>
          <w:b/>
          <w:bCs/>
          <w:sz w:val="24"/>
          <w:szCs w:val="24"/>
        </w:rPr>
      </w:pPr>
    </w:p>
    <w:p w:rsidR="007F438B" w:rsidRDefault="007F438B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:rsidR="009C6F3E" w:rsidRDefault="009C6F3E" w:rsidP="00C248F0">
      <w:pPr>
        <w:rPr>
          <w:rFonts w:cstheme="minorHAnsi"/>
          <w:b/>
          <w:bCs/>
          <w:sz w:val="24"/>
          <w:szCs w:val="24"/>
        </w:rPr>
        <w:sectPr w:rsidR="009C6F3E" w:rsidSect="009C6F3E">
          <w:pgSz w:w="16838" w:h="11906" w:orient="landscape"/>
          <w:pgMar w:top="709" w:right="426" w:bottom="142" w:left="851" w:header="708" w:footer="708" w:gutter="0"/>
          <w:cols w:space="708"/>
          <w:docGrid w:linePitch="360"/>
        </w:sectPr>
      </w:pPr>
    </w:p>
    <w:p w:rsidR="00E14FEA" w:rsidRDefault="007F438B" w:rsidP="00C248F0">
      <w:pPr>
        <w:rPr>
          <w:rFonts w:cstheme="minorHAnsi"/>
          <w:b/>
          <w:bCs/>
          <w:sz w:val="24"/>
          <w:szCs w:val="24"/>
        </w:rPr>
      </w:pPr>
      <w:r w:rsidRPr="007F438B">
        <w:rPr>
          <w:rFonts w:cstheme="minorHAnsi"/>
          <w:b/>
          <w:bCs/>
          <w:sz w:val="24"/>
          <w:szCs w:val="24"/>
        </w:rPr>
        <w:lastRenderedPageBreak/>
        <w:t>Importance Customer Feedback</w:t>
      </w:r>
    </w:p>
    <w:p w:rsidR="009C6F3E" w:rsidRDefault="007F438B" w:rsidP="00C248F0">
      <w:pPr>
        <w:rPr>
          <w:rFonts w:cstheme="minorHAnsi"/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74930</wp:posOffset>
                </wp:positionV>
                <wp:extent cx="3152775" cy="514350"/>
                <wp:effectExtent l="0" t="0" r="28575" b="1905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6CE3D5" id="Rounded Rectangle 60" o:spid="_x0000_s1026" style="position:absolute;margin-left:20.05pt;margin-top:5.9pt;width:248.25pt;height:40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+WoAIAALs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4B4126C" wp14:editId="5B337E18">
                <wp:simplePos x="0" y="0"/>
                <wp:positionH relativeFrom="margin">
                  <wp:align>left</wp:align>
                </wp:positionH>
                <wp:positionV relativeFrom="paragraph">
                  <wp:posOffset>760730</wp:posOffset>
                </wp:positionV>
                <wp:extent cx="3152775" cy="514350"/>
                <wp:effectExtent l="0" t="0" r="28575" b="1905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D17BC" id="Rounded Rectangle 61" o:spid="_x0000_s1026" style="position:absolute;margin-left:0;margin-top:59.9pt;width:248.25pt;height:40.5pt;z-index:251785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UhgoAIAALs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" fillcolor="white [3212]" strokecolor="black [3213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B4126C" wp14:editId="5B337E18">
                <wp:simplePos x="0" y="0"/>
                <wp:positionH relativeFrom="column">
                  <wp:posOffset>-126365</wp:posOffset>
                </wp:positionH>
                <wp:positionV relativeFrom="paragraph">
                  <wp:posOffset>1408430</wp:posOffset>
                </wp:positionV>
                <wp:extent cx="3152775" cy="514350"/>
                <wp:effectExtent l="0" t="0" r="28575" b="19050"/>
                <wp:wrapNone/>
                <wp:docPr id="62" name="Rounded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1CBE17" id="Rounded Rectangle 62" o:spid="_x0000_s1026" style="position:absolute;margin-left:-9.95pt;margin-top:110.9pt;width:248.25pt;height:40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ChoAIAALs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B4126C" wp14:editId="5B337E18">
                <wp:simplePos x="0" y="0"/>
                <wp:positionH relativeFrom="column">
                  <wp:posOffset>111760</wp:posOffset>
                </wp:positionH>
                <wp:positionV relativeFrom="paragraph">
                  <wp:posOffset>2103755</wp:posOffset>
                </wp:positionV>
                <wp:extent cx="3152775" cy="514350"/>
                <wp:effectExtent l="0" t="0" r="28575" b="19050"/>
                <wp:wrapNone/>
                <wp:docPr id="65" name="Rounded 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3636BA" id="Rounded Rectangle 65" o:spid="_x0000_s1026" style="position:absolute;margin-left:8.8pt;margin-top:165.65pt;width:248.25pt;height:40.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A2A94A9" wp14:editId="5864B1B7">
            <wp:extent cx="6339310" cy="2761863"/>
            <wp:effectExtent l="0" t="0" r="4445" b="63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3751" r="7191" b="15706"/>
                    <a:stretch/>
                  </pic:blipFill>
                  <pic:spPr bwMode="auto">
                    <a:xfrm>
                      <a:off x="0" y="0"/>
                      <a:ext cx="6355346" cy="276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F3E" w:rsidRPr="009C6F3E" w:rsidRDefault="009C6F3E" w:rsidP="009C6F3E">
      <w:pPr>
        <w:rPr>
          <w:rFonts w:cstheme="minorHAnsi"/>
          <w:sz w:val="24"/>
          <w:szCs w:val="24"/>
        </w:rPr>
      </w:pPr>
    </w:p>
    <w:p w:rsidR="009C6F3E" w:rsidRDefault="009C6F3E" w:rsidP="009C6F3E">
      <w:pPr>
        <w:rPr>
          <w:rFonts w:cstheme="minorHAnsi"/>
          <w:sz w:val="24"/>
          <w:szCs w:val="24"/>
        </w:rPr>
      </w:pPr>
    </w:p>
    <w:p w:rsidR="007F438B" w:rsidRPr="009C6F3E" w:rsidRDefault="009C6F3E" w:rsidP="009C6F3E">
      <w:pPr>
        <w:tabs>
          <w:tab w:val="left" w:pos="8789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7F438B" w:rsidRPr="009C6F3E" w:rsidSect="009C6F3E">
      <w:pgSz w:w="11906" w:h="16838"/>
      <w:pgMar w:top="426" w:right="142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F9D" w:rsidRDefault="00E26F9D" w:rsidP="00E26F9D">
      <w:pPr>
        <w:spacing w:after="0" w:line="240" w:lineRule="auto"/>
      </w:pPr>
      <w:r>
        <w:separator/>
      </w:r>
    </w:p>
  </w:endnote>
  <w:end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F9D" w:rsidRDefault="00E26F9D" w:rsidP="00E26F9D">
      <w:pPr>
        <w:spacing w:after="0" w:line="240" w:lineRule="auto"/>
      </w:pPr>
      <w:r>
        <w:separator/>
      </w:r>
    </w:p>
  </w:footnote>
  <w:footnote w:type="continuationSeparator" w:id="0">
    <w:p w:rsidR="00E26F9D" w:rsidRDefault="00E26F9D" w:rsidP="00E26F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9.9pt;height:17pt" o:bullet="t">
        <v:imagedata r:id="rId1" o:title="artAAAD"/>
      </v:shape>
    </w:pict>
  </w:numPicBullet>
  <w:abstractNum w:abstractNumId="0" w15:restartNumberingAfterBreak="0">
    <w:nsid w:val="00B428D3"/>
    <w:multiLevelType w:val="hybridMultilevel"/>
    <w:tmpl w:val="E236C694"/>
    <w:lvl w:ilvl="0" w:tplc="AD9602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702C1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60FD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56B3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AEF1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C2AA9B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6CD8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484CD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3E32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58C6B88"/>
    <w:multiLevelType w:val="hybridMultilevel"/>
    <w:tmpl w:val="1C72B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CF2"/>
    <w:multiLevelType w:val="hybridMultilevel"/>
    <w:tmpl w:val="C1461CF6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934E9"/>
    <w:multiLevelType w:val="hybridMultilevel"/>
    <w:tmpl w:val="3A16A898"/>
    <w:lvl w:ilvl="0" w:tplc="3A80B2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AE871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7E34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CF4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AAC7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4DB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305C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27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8AB94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92033"/>
    <w:multiLevelType w:val="hybridMultilevel"/>
    <w:tmpl w:val="F24A9412"/>
    <w:lvl w:ilvl="0" w:tplc="F01ABD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246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E8250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0810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F67F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76E1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6851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440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DC38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470E37"/>
    <w:multiLevelType w:val="hybridMultilevel"/>
    <w:tmpl w:val="00FAF62E"/>
    <w:lvl w:ilvl="0" w:tplc="F4D6586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73A6284">
      <w:start w:val="78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C1E88FFC">
      <w:start w:val="78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A47572" w:tentative="1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1F2CC8A" w:tentative="1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7AC8A86" w:tentative="1">
      <w:start w:val="1"/>
      <w:numFmt w:val="bullet"/>
      <w:lvlText w:val="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1BC1206" w:tentative="1">
      <w:start w:val="1"/>
      <w:numFmt w:val="bullet"/>
      <w:lvlText w:val="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08CDAC6" w:tentative="1">
      <w:start w:val="1"/>
      <w:numFmt w:val="bullet"/>
      <w:lvlText w:val="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56B62C" w:tentative="1">
      <w:start w:val="1"/>
      <w:numFmt w:val="bullet"/>
      <w:lvlText w:val="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5745A1"/>
    <w:multiLevelType w:val="hybridMultilevel"/>
    <w:tmpl w:val="DDFC9728"/>
    <w:lvl w:ilvl="0" w:tplc="7D92B3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9C263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685A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AEBA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702D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CA6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BAC97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8814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E2E8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A2C3666"/>
    <w:multiLevelType w:val="hybridMultilevel"/>
    <w:tmpl w:val="4054266A"/>
    <w:lvl w:ilvl="0" w:tplc="2008529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E0BD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6AFA3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446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48EF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006B1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4EC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5099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02C95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5253D"/>
    <w:multiLevelType w:val="hybridMultilevel"/>
    <w:tmpl w:val="8746FF66"/>
    <w:lvl w:ilvl="0" w:tplc="AA9E0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64931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9A31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2C04B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0888A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12DD1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89E3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AEF2C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008A8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CD723B2"/>
    <w:multiLevelType w:val="hybridMultilevel"/>
    <w:tmpl w:val="4EF8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73DCC"/>
    <w:multiLevelType w:val="hybridMultilevel"/>
    <w:tmpl w:val="D87E0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1898"/>
    <w:multiLevelType w:val="hybridMultilevel"/>
    <w:tmpl w:val="8528DECA"/>
    <w:lvl w:ilvl="0" w:tplc="9AAC2294">
      <w:numFmt w:val="bullet"/>
      <w:lvlText w:val="•"/>
      <w:lvlJc w:val="left"/>
      <w:pPr>
        <w:ind w:left="77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279E0D4F"/>
    <w:multiLevelType w:val="hybridMultilevel"/>
    <w:tmpl w:val="A802D1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090CAB"/>
    <w:multiLevelType w:val="hybridMultilevel"/>
    <w:tmpl w:val="61964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2855BC"/>
    <w:multiLevelType w:val="hybridMultilevel"/>
    <w:tmpl w:val="C63C8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1C2E24"/>
    <w:multiLevelType w:val="hybridMultilevel"/>
    <w:tmpl w:val="ACDAA246"/>
    <w:lvl w:ilvl="0" w:tplc="F9747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34223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9451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6428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206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AAD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B8861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2CFB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12F4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9890E4D"/>
    <w:multiLevelType w:val="hybridMultilevel"/>
    <w:tmpl w:val="8B8CE38C"/>
    <w:lvl w:ilvl="0" w:tplc="44CC987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F2744"/>
    <w:multiLevelType w:val="hybridMultilevel"/>
    <w:tmpl w:val="0AC8E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531A7"/>
    <w:multiLevelType w:val="hybridMultilevel"/>
    <w:tmpl w:val="0A165708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C34E5"/>
    <w:multiLevelType w:val="hybridMultilevel"/>
    <w:tmpl w:val="F74EF508"/>
    <w:lvl w:ilvl="0" w:tplc="EFFAD2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4C0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A7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011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BA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A82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7C3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40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4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60B5FF2"/>
    <w:multiLevelType w:val="hybridMultilevel"/>
    <w:tmpl w:val="2696D598"/>
    <w:lvl w:ilvl="0" w:tplc="B77233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FCB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124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EF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FA4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70C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4ED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A4C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8E0754B"/>
    <w:multiLevelType w:val="hybridMultilevel"/>
    <w:tmpl w:val="134CA9F8"/>
    <w:lvl w:ilvl="0" w:tplc="16E4AF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42B6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2C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455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22A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5090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1C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D64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129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8B7C93"/>
    <w:multiLevelType w:val="hybridMultilevel"/>
    <w:tmpl w:val="D13216E6"/>
    <w:lvl w:ilvl="0" w:tplc="9AAC2294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315A44"/>
    <w:multiLevelType w:val="hybridMultilevel"/>
    <w:tmpl w:val="3FEA7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06756"/>
    <w:multiLevelType w:val="hybridMultilevel"/>
    <w:tmpl w:val="1862ED26"/>
    <w:lvl w:ilvl="0" w:tplc="6CF465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DE4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068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3423E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C9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96D55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C07B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B6B1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34F7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3A237DA"/>
    <w:multiLevelType w:val="hybridMultilevel"/>
    <w:tmpl w:val="C2D2A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E28AA"/>
    <w:multiLevelType w:val="hybridMultilevel"/>
    <w:tmpl w:val="8A6CB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3520E"/>
    <w:multiLevelType w:val="hybridMultilevel"/>
    <w:tmpl w:val="743A373A"/>
    <w:lvl w:ilvl="0" w:tplc="0D7E0A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90575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6A69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8AA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4C37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E41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C4B81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BE28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D05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59FF5144"/>
    <w:multiLevelType w:val="hybridMultilevel"/>
    <w:tmpl w:val="B4F4A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303FD"/>
    <w:multiLevelType w:val="hybridMultilevel"/>
    <w:tmpl w:val="01F0B6FC"/>
    <w:lvl w:ilvl="0" w:tplc="9AAC229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1E4F2A"/>
    <w:multiLevelType w:val="hybridMultilevel"/>
    <w:tmpl w:val="73D8B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6E78EC"/>
    <w:multiLevelType w:val="hybridMultilevel"/>
    <w:tmpl w:val="AB38F90A"/>
    <w:lvl w:ilvl="0" w:tplc="772A1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47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C20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CD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208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AE99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4C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667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C4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9647C94"/>
    <w:multiLevelType w:val="hybridMultilevel"/>
    <w:tmpl w:val="1E200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528F9"/>
    <w:multiLevelType w:val="hybridMultilevel"/>
    <w:tmpl w:val="468A99C8"/>
    <w:lvl w:ilvl="0" w:tplc="FDF2EA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60D04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E58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F3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A4532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6876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12DB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2C2BB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0C7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46982"/>
    <w:multiLevelType w:val="hybridMultilevel"/>
    <w:tmpl w:val="DA56A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1C73CF"/>
    <w:multiLevelType w:val="hybridMultilevel"/>
    <w:tmpl w:val="640A4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0BB6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CB09A9"/>
    <w:multiLevelType w:val="hybridMultilevel"/>
    <w:tmpl w:val="7182170C"/>
    <w:lvl w:ilvl="0" w:tplc="83003F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42E7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F24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26E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E099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347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6E5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E4E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46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7CE5D39"/>
    <w:multiLevelType w:val="hybridMultilevel"/>
    <w:tmpl w:val="4F7E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31B44"/>
    <w:multiLevelType w:val="hybridMultilevel"/>
    <w:tmpl w:val="66AE8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8A4075"/>
    <w:multiLevelType w:val="hybridMultilevel"/>
    <w:tmpl w:val="15E8D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AA6EB0"/>
    <w:multiLevelType w:val="hybridMultilevel"/>
    <w:tmpl w:val="4B24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C85502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9"/>
  </w:num>
  <w:num w:numId="4">
    <w:abstractNumId w:val="22"/>
  </w:num>
  <w:num w:numId="5">
    <w:abstractNumId w:val="11"/>
  </w:num>
  <w:num w:numId="6">
    <w:abstractNumId w:val="18"/>
  </w:num>
  <w:num w:numId="7">
    <w:abstractNumId w:val="25"/>
  </w:num>
  <w:num w:numId="8">
    <w:abstractNumId w:val="9"/>
  </w:num>
  <w:num w:numId="9">
    <w:abstractNumId w:val="37"/>
  </w:num>
  <w:num w:numId="10">
    <w:abstractNumId w:val="36"/>
  </w:num>
  <w:num w:numId="11">
    <w:abstractNumId w:val="35"/>
  </w:num>
  <w:num w:numId="12">
    <w:abstractNumId w:val="23"/>
  </w:num>
  <w:num w:numId="13">
    <w:abstractNumId w:val="21"/>
  </w:num>
  <w:num w:numId="14">
    <w:abstractNumId w:val="32"/>
  </w:num>
  <w:num w:numId="15">
    <w:abstractNumId w:val="26"/>
  </w:num>
  <w:num w:numId="16">
    <w:abstractNumId w:val="2"/>
  </w:num>
  <w:num w:numId="17">
    <w:abstractNumId w:val="16"/>
  </w:num>
  <w:num w:numId="18">
    <w:abstractNumId w:val="30"/>
  </w:num>
  <w:num w:numId="19">
    <w:abstractNumId w:val="39"/>
  </w:num>
  <w:num w:numId="20">
    <w:abstractNumId w:val="14"/>
  </w:num>
  <w:num w:numId="21">
    <w:abstractNumId w:val="0"/>
  </w:num>
  <w:num w:numId="22">
    <w:abstractNumId w:val="24"/>
  </w:num>
  <w:num w:numId="23">
    <w:abstractNumId w:val="15"/>
  </w:num>
  <w:num w:numId="24">
    <w:abstractNumId w:val="27"/>
  </w:num>
  <w:num w:numId="25">
    <w:abstractNumId w:val="4"/>
  </w:num>
  <w:num w:numId="26">
    <w:abstractNumId w:val="12"/>
  </w:num>
  <w:num w:numId="27">
    <w:abstractNumId w:val="8"/>
  </w:num>
  <w:num w:numId="28">
    <w:abstractNumId w:val="6"/>
  </w:num>
  <w:num w:numId="29">
    <w:abstractNumId w:val="38"/>
  </w:num>
  <w:num w:numId="30">
    <w:abstractNumId w:val="3"/>
  </w:num>
  <w:num w:numId="31">
    <w:abstractNumId w:val="7"/>
  </w:num>
  <w:num w:numId="32">
    <w:abstractNumId w:val="40"/>
  </w:num>
  <w:num w:numId="33">
    <w:abstractNumId w:val="17"/>
  </w:num>
  <w:num w:numId="34">
    <w:abstractNumId w:val="33"/>
  </w:num>
  <w:num w:numId="35">
    <w:abstractNumId w:val="5"/>
  </w:num>
  <w:num w:numId="36">
    <w:abstractNumId w:val="28"/>
  </w:num>
  <w:num w:numId="37">
    <w:abstractNumId w:val="19"/>
  </w:num>
  <w:num w:numId="38">
    <w:abstractNumId w:val="31"/>
  </w:num>
  <w:num w:numId="39">
    <w:abstractNumId w:val="20"/>
  </w:num>
  <w:num w:numId="40">
    <w:abstractNumId w:val="34"/>
  </w:num>
  <w:num w:numId="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F5"/>
    <w:rsid w:val="000112A1"/>
    <w:rsid w:val="00014846"/>
    <w:rsid w:val="000151B2"/>
    <w:rsid w:val="000368D3"/>
    <w:rsid w:val="00036B8B"/>
    <w:rsid w:val="00067B88"/>
    <w:rsid w:val="00092066"/>
    <w:rsid w:val="00094B98"/>
    <w:rsid w:val="00096095"/>
    <w:rsid w:val="000A2C58"/>
    <w:rsid w:val="000A3FC6"/>
    <w:rsid w:val="000A728C"/>
    <w:rsid w:val="000F3242"/>
    <w:rsid w:val="00102EC6"/>
    <w:rsid w:val="00104C6E"/>
    <w:rsid w:val="001506C2"/>
    <w:rsid w:val="00171613"/>
    <w:rsid w:val="001747BD"/>
    <w:rsid w:val="001752B8"/>
    <w:rsid w:val="001D1DBD"/>
    <w:rsid w:val="001D31AA"/>
    <w:rsid w:val="00204F59"/>
    <w:rsid w:val="00220E9B"/>
    <w:rsid w:val="00223710"/>
    <w:rsid w:val="00234F58"/>
    <w:rsid w:val="002476E4"/>
    <w:rsid w:val="002B6FFA"/>
    <w:rsid w:val="002C125E"/>
    <w:rsid w:val="002E43F8"/>
    <w:rsid w:val="003057CF"/>
    <w:rsid w:val="00321446"/>
    <w:rsid w:val="00341EC9"/>
    <w:rsid w:val="003B3981"/>
    <w:rsid w:val="003B43B1"/>
    <w:rsid w:val="003B50C2"/>
    <w:rsid w:val="003C0A40"/>
    <w:rsid w:val="003C4430"/>
    <w:rsid w:val="003D7C31"/>
    <w:rsid w:val="003F2B23"/>
    <w:rsid w:val="00415806"/>
    <w:rsid w:val="00424FD5"/>
    <w:rsid w:val="00433992"/>
    <w:rsid w:val="00447843"/>
    <w:rsid w:val="00461433"/>
    <w:rsid w:val="00466DD0"/>
    <w:rsid w:val="004937DF"/>
    <w:rsid w:val="004B6013"/>
    <w:rsid w:val="004D1F6D"/>
    <w:rsid w:val="004D6A2F"/>
    <w:rsid w:val="004F1423"/>
    <w:rsid w:val="00511A83"/>
    <w:rsid w:val="00546F38"/>
    <w:rsid w:val="00554DF1"/>
    <w:rsid w:val="00577A72"/>
    <w:rsid w:val="005A20FE"/>
    <w:rsid w:val="006324D2"/>
    <w:rsid w:val="00660AD4"/>
    <w:rsid w:val="006857D4"/>
    <w:rsid w:val="0069274E"/>
    <w:rsid w:val="006D4268"/>
    <w:rsid w:val="00780C2E"/>
    <w:rsid w:val="00783A87"/>
    <w:rsid w:val="00797DAB"/>
    <w:rsid w:val="007D6DBC"/>
    <w:rsid w:val="007E692C"/>
    <w:rsid w:val="007F08B5"/>
    <w:rsid w:val="007F2F1E"/>
    <w:rsid w:val="007F438B"/>
    <w:rsid w:val="00800B9E"/>
    <w:rsid w:val="00802180"/>
    <w:rsid w:val="00803689"/>
    <w:rsid w:val="0087035C"/>
    <w:rsid w:val="00871A9C"/>
    <w:rsid w:val="008809EE"/>
    <w:rsid w:val="008821C7"/>
    <w:rsid w:val="008924D7"/>
    <w:rsid w:val="008A0D08"/>
    <w:rsid w:val="008A2473"/>
    <w:rsid w:val="008A725A"/>
    <w:rsid w:val="008D6227"/>
    <w:rsid w:val="008E46CB"/>
    <w:rsid w:val="008F2CE2"/>
    <w:rsid w:val="008F305F"/>
    <w:rsid w:val="00905D9B"/>
    <w:rsid w:val="0091222B"/>
    <w:rsid w:val="009146BE"/>
    <w:rsid w:val="00947A25"/>
    <w:rsid w:val="00962E75"/>
    <w:rsid w:val="009A183E"/>
    <w:rsid w:val="009C6F3E"/>
    <w:rsid w:val="009D6352"/>
    <w:rsid w:val="00A346E2"/>
    <w:rsid w:val="00A3777B"/>
    <w:rsid w:val="00A90149"/>
    <w:rsid w:val="00A927DE"/>
    <w:rsid w:val="00A95135"/>
    <w:rsid w:val="00AB75CF"/>
    <w:rsid w:val="00AE7591"/>
    <w:rsid w:val="00AE75F5"/>
    <w:rsid w:val="00B10DDF"/>
    <w:rsid w:val="00B606C1"/>
    <w:rsid w:val="00B80127"/>
    <w:rsid w:val="00B91E0A"/>
    <w:rsid w:val="00BA3767"/>
    <w:rsid w:val="00BC19AF"/>
    <w:rsid w:val="00C13E03"/>
    <w:rsid w:val="00C21ABA"/>
    <w:rsid w:val="00C248F0"/>
    <w:rsid w:val="00C370A2"/>
    <w:rsid w:val="00C51DAA"/>
    <w:rsid w:val="00CD39AB"/>
    <w:rsid w:val="00CE0F7F"/>
    <w:rsid w:val="00CE1EC4"/>
    <w:rsid w:val="00CE6FE5"/>
    <w:rsid w:val="00CF2126"/>
    <w:rsid w:val="00CF7B99"/>
    <w:rsid w:val="00D0336B"/>
    <w:rsid w:val="00D24EA9"/>
    <w:rsid w:val="00D71D20"/>
    <w:rsid w:val="00D77191"/>
    <w:rsid w:val="00DA4066"/>
    <w:rsid w:val="00DB5F2F"/>
    <w:rsid w:val="00DB75B8"/>
    <w:rsid w:val="00DF4873"/>
    <w:rsid w:val="00E14FEA"/>
    <w:rsid w:val="00E26F9D"/>
    <w:rsid w:val="00E42DB7"/>
    <w:rsid w:val="00E522BE"/>
    <w:rsid w:val="00E64823"/>
    <w:rsid w:val="00E85989"/>
    <w:rsid w:val="00EE38F3"/>
    <w:rsid w:val="00EE6536"/>
    <w:rsid w:val="00F458D2"/>
    <w:rsid w:val="00F530F9"/>
    <w:rsid w:val="00F532E4"/>
    <w:rsid w:val="00F57016"/>
    <w:rsid w:val="00F8468D"/>
    <w:rsid w:val="00F85F99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8B606"/>
  <w15:chartTrackingRefBased/>
  <w15:docId w15:val="{0EBFBC80-F02A-4B39-A554-CB3F1C02C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0FE"/>
    <w:pPr>
      <w:ind w:left="720"/>
      <w:contextualSpacing/>
    </w:pPr>
  </w:style>
  <w:style w:type="paragraph" w:customStyle="1" w:styleId="Default">
    <w:name w:val="Default"/>
    <w:rsid w:val="00F458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F9D"/>
  </w:style>
  <w:style w:type="paragraph" w:styleId="Footer">
    <w:name w:val="footer"/>
    <w:basedOn w:val="Normal"/>
    <w:link w:val="FooterChar"/>
    <w:uiPriority w:val="99"/>
    <w:unhideWhenUsed/>
    <w:rsid w:val="00E26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F9D"/>
  </w:style>
  <w:style w:type="character" w:styleId="CommentReference">
    <w:name w:val="annotation reference"/>
    <w:basedOn w:val="DefaultParagraphFont"/>
    <w:uiPriority w:val="99"/>
    <w:semiHidden/>
    <w:unhideWhenUsed/>
    <w:rsid w:val="000151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51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51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51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51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1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1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1D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3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5788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4870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1998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153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7767">
          <w:marLeft w:val="1829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9035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1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704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5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0005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78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8879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2330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7866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4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6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321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652">
          <w:marLeft w:val="7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3113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91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9326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254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4362">
          <w:marLeft w:val="128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961C8-08CA-41FC-873D-6C3FD54F7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C5579A5D</Template>
  <TotalTime>389</TotalTime>
  <Pages>7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Roberts</dc:creator>
  <cp:keywords/>
  <dc:description/>
  <cp:lastModifiedBy>Dean Roberts</cp:lastModifiedBy>
  <cp:revision>27</cp:revision>
  <cp:lastPrinted>2018-05-01T11:32:00Z</cp:lastPrinted>
  <dcterms:created xsi:type="dcterms:W3CDTF">2018-04-19T11:45:00Z</dcterms:created>
  <dcterms:modified xsi:type="dcterms:W3CDTF">2019-04-29T14:44:00Z</dcterms:modified>
</cp:coreProperties>
</file>