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F12" w:rsidRPr="00632F12" w:rsidRDefault="00632F12" w:rsidP="00632F12">
      <w:pPr>
        <w:spacing w:after="326"/>
        <w:ind w:right="-724"/>
        <w:jc w:val="center"/>
        <w:rPr>
          <w:b/>
          <w:color w:val="1A1919"/>
          <w:sz w:val="40"/>
        </w:rPr>
      </w:pPr>
      <w:r w:rsidRPr="00632F12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-139014</wp:posOffset>
                </wp:positionH>
                <wp:positionV relativeFrom="paragraph">
                  <wp:posOffset>351907</wp:posOffset>
                </wp:positionV>
                <wp:extent cx="11066145" cy="3279140"/>
                <wp:effectExtent l="0" t="0" r="0" b="0"/>
                <wp:wrapTight wrapText="bothSides">
                  <wp:wrapPolygon edited="0">
                    <wp:start x="4945" y="0"/>
                    <wp:lineTo x="4945" y="2008"/>
                    <wp:lineTo x="4090" y="2886"/>
                    <wp:lineTo x="4090" y="3012"/>
                    <wp:lineTo x="4945" y="4015"/>
                    <wp:lineTo x="4945" y="6023"/>
                    <wp:lineTo x="3867" y="8031"/>
                    <wp:lineTo x="4908" y="10039"/>
                    <wp:lineTo x="4945" y="18070"/>
                    <wp:lineTo x="2938" y="19074"/>
                    <wp:lineTo x="2863" y="19325"/>
                    <wp:lineTo x="3347" y="20077"/>
                    <wp:lineTo x="4945" y="21458"/>
                    <wp:lineTo x="15431" y="21458"/>
                    <wp:lineTo x="15431" y="18070"/>
                    <wp:lineTo x="17216" y="17191"/>
                    <wp:lineTo x="17216" y="17066"/>
                    <wp:lineTo x="15468" y="16062"/>
                    <wp:lineTo x="15431" y="10039"/>
                    <wp:lineTo x="18146" y="10039"/>
                    <wp:lineTo x="19373" y="9411"/>
                    <wp:lineTo x="19373" y="8031"/>
                    <wp:lineTo x="19782" y="6023"/>
                    <wp:lineTo x="19670" y="5145"/>
                    <wp:lineTo x="19484" y="4015"/>
                    <wp:lineTo x="19187" y="1757"/>
                    <wp:lineTo x="15431" y="0"/>
                    <wp:lineTo x="4945" y="0"/>
                  </wp:wrapPolygon>
                </wp:wrapTight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6145" cy="3279140"/>
                          <a:chOff x="0" y="673100"/>
                          <a:chExt cx="11066555" cy="3418417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8654789" y="945931"/>
                            <a:ext cx="1440219" cy="124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219" h="1247267">
                                <a:moveTo>
                                  <a:pt x="360053" y="0"/>
                                </a:moveTo>
                                <a:lnTo>
                                  <a:pt x="1080164" y="0"/>
                                </a:lnTo>
                                <a:lnTo>
                                  <a:pt x="1440219" y="623633"/>
                                </a:lnTo>
                                <a:lnTo>
                                  <a:pt x="1080164" y="1247267"/>
                                </a:lnTo>
                                <a:lnTo>
                                  <a:pt x="360053" y="1247267"/>
                                </a:lnTo>
                                <a:lnTo>
                                  <a:pt x="0" y="623633"/>
                                </a:lnTo>
                                <a:lnTo>
                                  <a:pt x="360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42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9028454" y="1247219"/>
                            <a:ext cx="963557" cy="74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rFonts w:ascii="Impact" w:eastAsia="Impact" w:hAnsi="Impact" w:cs="Impact"/>
                                  <w:color w:val="0E0D0D"/>
                                  <w:sz w:val="72"/>
                                </w:rPr>
                                <w:t>AO3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578799" y="673100"/>
                            <a:ext cx="5308600" cy="341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555752" y="900254"/>
                            <a:ext cx="2298696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camera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f2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66267" y="1039954"/>
                            <a:ext cx="1430499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shallow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depth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2026348" y="113931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115249" y="1139317"/>
                            <a:ext cx="2586986" cy="310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986" h="310356">
                                <a:moveTo>
                                  <a:pt x="0" y="0"/>
                                </a:moveTo>
                                <a:cubicBezTo>
                                  <a:pt x="1639068" y="310356"/>
                                  <a:pt x="2344910" y="109877"/>
                                  <a:pt x="2586986" y="25900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13B2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693144" y="1128217"/>
                            <a:ext cx="107756" cy="7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73999">
                                <a:moveTo>
                                  <a:pt x="0" y="0"/>
                                </a:moveTo>
                                <a:lnTo>
                                  <a:pt x="107756" y="12759"/>
                                </a:lnTo>
                                <a:lnTo>
                                  <a:pt x="18181" y="73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B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693144" y="1128218"/>
                            <a:ext cx="107756" cy="7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73999">
                                <a:moveTo>
                                  <a:pt x="18181" y="73999"/>
                                </a:moveTo>
                                <a:lnTo>
                                  <a:pt x="107756" y="12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13B2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22580" y="3433392"/>
                            <a:ext cx="2547332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simple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compostion</w:t>
                              </w:r>
                              <w:proofErr w:type="spellEnd"/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rule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89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13219" y="3573092"/>
                            <a:ext cx="402006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5"/>
                                  <w:sz w:val="20"/>
                                </w:rPr>
                                <w:t>thirds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1505649" y="3702429"/>
                            <a:ext cx="1174722" cy="29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22" h="299668">
                                <a:moveTo>
                                  <a:pt x="0" y="0"/>
                                </a:moveTo>
                                <a:cubicBezTo>
                                  <a:pt x="461963" y="299668"/>
                                  <a:pt x="960392" y="157328"/>
                                  <a:pt x="1174722" y="98277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13B2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675490" y="3762919"/>
                            <a:ext cx="105644" cy="7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44" h="75573">
                                <a:moveTo>
                                  <a:pt x="0" y="0"/>
                                </a:moveTo>
                                <a:lnTo>
                                  <a:pt x="105644" y="24770"/>
                                </a:lnTo>
                                <a:lnTo>
                                  <a:pt x="9763" y="75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3B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675490" y="3762919"/>
                            <a:ext cx="105644" cy="7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44" h="75571">
                                <a:moveTo>
                                  <a:pt x="9763" y="75571"/>
                                </a:moveTo>
                                <a:lnTo>
                                  <a:pt x="105644" y="24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13B2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322629" y="2722192"/>
                            <a:ext cx="2549866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favourite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321105" y="2861892"/>
                            <a:ext cx="2553920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shot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because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way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232650" y="3001592"/>
                            <a:ext cx="2789211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soldier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spot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colour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205726" y="3141292"/>
                            <a:ext cx="2860829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image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draws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eye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1"/>
                                  <w:sz w:val="20"/>
                                </w:rPr>
                                <w:t>him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7703249" y="310781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795066" y="3175795"/>
                            <a:ext cx="1007964" cy="2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964" h="258432">
                                <a:moveTo>
                                  <a:pt x="0" y="0"/>
                                </a:moveTo>
                                <a:cubicBezTo>
                                  <a:pt x="370758" y="258432"/>
                                  <a:pt x="643675" y="247891"/>
                                  <a:pt x="1007964" y="198722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942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713409" y="3115341"/>
                            <a:ext cx="104328" cy="9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28" h="91075">
                                <a:moveTo>
                                  <a:pt x="0" y="0"/>
                                </a:moveTo>
                                <a:lnTo>
                                  <a:pt x="104328" y="29833"/>
                                </a:lnTo>
                                <a:lnTo>
                                  <a:pt x="58986" y="9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713409" y="3115339"/>
                            <a:ext cx="104328" cy="9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28" h="91077">
                                <a:moveTo>
                                  <a:pt x="104328" y="29835"/>
                                </a:moveTo>
                                <a:lnTo>
                                  <a:pt x="0" y="0"/>
                                </a:lnTo>
                                <a:lnTo>
                                  <a:pt x="58986" y="910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942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4013" y="1619631"/>
                            <a:ext cx="2554426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experimented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slighly</w:t>
                              </w:r>
                              <w:proofErr w:type="spellEnd"/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4516" y="1759331"/>
                            <a:ext cx="2659488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angles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images.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dont</w:t>
                              </w:r>
                              <w:proofErr w:type="spellEnd"/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2"/>
                                  <w:sz w:val="20"/>
                                </w:rPr>
                                <w:t>think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5253" y="1899031"/>
                            <a:ext cx="2524529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4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4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4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4"/>
                                  <w:sz w:val="20"/>
                                </w:rPr>
                                <w:t>effective,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2038731"/>
                            <a:ext cx="2831101" cy="18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403B3" w:rsidRDefault="00130F63"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enough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interest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A1919"/>
                                  <w:w w:val="90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color w:val="1A1919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2026348" y="1789339"/>
                            <a:ext cx="651113" cy="16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113" h="162778">
                                <a:moveTo>
                                  <a:pt x="651113" y="0"/>
                                </a:moveTo>
                                <a:lnTo>
                                  <a:pt x="0" y="16277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37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668221" y="1752376"/>
                            <a:ext cx="107808" cy="7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08" h="73925">
                                <a:moveTo>
                                  <a:pt x="0" y="0"/>
                                </a:moveTo>
                                <a:lnTo>
                                  <a:pt x="107808" y="12322"/>
                                </a:lnTo>
                                <a:lnTo>
                                  <a:pt x="18481" y="73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37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668221" y="1752377"/>
                            <a:ext cx="107808" cy="7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08" h="73924">
                                <a:moveTo>
                                  <a:pt x="18481" y="73924"/>
                                </a:moveTo>
                                <a:lnTo>
                                  <a:pt x="107808" y="12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37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5" o:spid="_x0000_s1026" style="position:absolute;left:0;text-align:left;margin-left:-10.95pt;margin-top:27.7pt;width:871.35pt;height:258.2pt;z-index:-251658240" coordorigin=",6731" coordsize="110665,341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q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">
                <v:shape id="Shape 6" o:spid="_x0000_s1027" style="position:absolute;left:86547;top:9459;width:14403;height:12472;visibility:visible;mso-wrap-style:square;v-text-anchor:top" coordsize="1440219,124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" path="m360053,r720111,l1440219,623633r-360055,623634l360053,1247267,,623633,360053,xe" fillcolor="#df4277" stroked="f" strokeweight="0">
                  <v:stroke miterlimit="83231f" joinstyle="miter"/>
                  <v:path arrowok="t" textboxrect="0,0,1440219,1247267"/>
                </v:shape>
                <v:rect id="Rectangle 7" o:spid="_x0000_s1028" style="position:absolute;left:90284;top:12472;width:9636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rFonts w:ascii="Impact" w:eastAsia="Impact" w:hAnsi="Impact" w:cs="Impact"/>
                            <w:color w:val="0E0D0D"/>
                            <w:sz w:val="72"/>
                          </w:rPr>
                          <w:t>AO3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style="position:absolute;left:25787;top:6731;width:53086;height:3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">
                  <v:imagedata r:id="rId5" o:title=""/>
                </v:shape>
                <v:rect id="Rectangle 26" o:spid="_x0000_s1030" style="position:absolute;left:5557;top:9002;width:22987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3"/>
                            <w:sz w:val="20"/>
                          </w:rPr>
                          <w:t>The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camera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was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set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to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f2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to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get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3"/>
                            <w:sz w:val="20"/>
                          </w:rPr>
                          <w:t>a</w:t>
                        </w:r>
                        <w:r>
                          <w:rPr>
                            <w:color w:val="1A1919"/>
                            <w:spacing w:val="5"/>
                            <w:w w:val="9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1" style="position:absolute;left:8662;top:10399;width:14305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89"/>
                            <w:sz w:val="20"/>
                          </w:rPr>
                          <w:t>shallow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depth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of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field</w:t>
                        </w:r>
                      </w:p>
                    </w:txbxContent>
                  </v:textbox>
                </v:rect>
                <v:shape id="Shape 28" o:spid="_x0000_s1032" style="position:absolute;left:20263;top:1139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" path="m,l,e" filled="f" strokeweight="1pt">
                  <v:stroke miterlimit="1" joinstyle="miter"/>
                  <v:path arrowok="t" textboxrect="0,0,0,0"/>
                </v:shape>
                <v:shape id="Shape 29" o:spid="_x0000_s1033" style="position:absolute;left:21152;top:11393;width:25870;height:3103;visibility:visible;mso-wrap-style:square;v-text-anchor:top" coordsize="2586986,31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" path="m,c1639068,310356,2344910,109877,2586986,25900e" filled="f" strokecolor="#d13b2e" strokeweight="1pt">
                  <v:stroke miterlimit="1" joinstyle="miter"/>
                  <v:path arrowok="t" textboxrect="0,0,2586986,310356"/>
                </v:shape>
                <v:shape id="Shape 30" o:spid="_x0000_s1034" style="position:absolute;left:46931;top:11282;width:1078;height:740;visibility:visible;mso-wrap-style:square;v-text-anchor:top" coordsize="107756,7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" path="m,l107756,12759,18181,73999,,xe" fillcolor="#d13b2e" stroked="f" strokeweight="0">
                  <v:stroke miterlimit="1" joinstyle="miter"/>
                  <v:path arrowok="t" textboxrect="0,0,107756,73999"/>
                </v:shape>
                <v:shape id="Shape 31" o:spid="_x0000_s1035" style="position:absolute;left:46931;top:11282;width:1078;height:740;visibility:visible;mso-wrap-style:square;v-text-anchor:top" coordsize="107756,7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" path="m18181,73999l107756,12758,,,18181,73999xe" filled="f" strokecolor="#d13b2e" strokeweight="1pt">
                  <v:stroke miterlimit="1" joinstyle="miter"/>
                  <v:path arrowok="t" textboxrect="0,0,107756,73999"/>
                </v:shape>
                <v:rect id="Rectangle 32" o:spid="_x0000_s1036" style="position:absolute;left:3225;top:34333;width:2547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89"/>
                            <w:sz w:val="20"/>
                          </w:rPr>
                          <w:t>A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simple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1919"/>
                            <w:w w:val="89"/>
                            <w:sz w:val="20"/>
                          </w:rPr>
                          <w:t>compostion</w:t>
                        </w:r>
                        <w:proofErr w:type="spellEnd"/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using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the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rule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89"/>
                            <w:sz w:val="20"/>
                          </w:rPr>
                          <w:t>of</w:t>
                        </w:r>
                        <w:r>
                          <w:rPr>
                            <w:color w:val="1A1919"/>
                            <w:spacing w:val="5"/>
                            <w:w w:val="8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7" style="position:absolute;left:11132;top:35730;width:402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5"/>
                            <w:sz w:val="20"/>
                          </w:rPr>
                          <w:t>thirds</w:t>
                        </w:r>
                      </w:p>
                    </w:txbxContent>
                  </v:textbox>
                </v:rect>
                <v:shape id="Shape 34" o:spid="_x0000_s1038" style="position:absolute;left:15056;top:37024;width:11747;height:2996;visibility:visible;mso-wrap-style:square;v-text-anchor:top" coordsize="1174722,29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" path="m,c461963,299668,960392,157328,1174722,98277e" filled="f" strokecolor="#d13b2e" strokeweight="1pt">
                  <v:stroke miterlimit="1" joinstyle="miter"/>
                  <v:path arrowok="t" textboxrect="0,0,1174722,299668"/>
                </v:shape>
                <v:shape id="Shape 35" o:spid="_x0000_s1039" style="position:absolute;left:26754;top:37629;width:1057;height:755;visibility:visible;mso-wrap-style:square;v-text-anchor:top" coordsize="105644,7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" path="m,l105644,24770,9763,75573,,xe" fillcolor="#d13b2e" stroked="f" strokeweight="0">
                  <v:stroke miterlimit="1" joinstyle="miter"/>
                  <v:path arrowok="t" textboxrect="0,0,105644,75573"/>
                </v:shape>
                <v:shape id="Shape 36" o:spid="_x0000_s1040" style="position:absolute;left:26754;top:37629;width:1057;height:755;visibility:visible;mso-wrap-style:square;v-text-anchor:top" coordsize="105644,7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" path="m9763,75571l105644,24769,,,9763,75571xe" filled="f" strokecolor="#d13b2e" strokeweight="1pt">
                  <v:stroke miterlimit="1" joinstyle="miter"/>
                  <v:path arrowok="t" textboxrect="0,0,105644,75571"/>
                </v:shape>
                <v:rect id="Rectangle 37" o:spid="_x0000_s1041" style="position:absolute;left:83226;top:27221;width:2549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1"/>
                            <w:sz w:val="20"/>
                          </w:rPr>
                          <w:t>One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of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my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favourite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images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from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the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2" style="position:absolute;left:83211;top:28618;width:2553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0"/>
                            <w:sz w:val="20"/>
                          </w:rPr>
                          <w:t>shot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one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because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like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way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3" style="position:absolute;left:82326;top:30015;width:2789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soldier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only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spot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colour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4" style="position:absolute;left:82057;top:31412;width:2860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1"/>
                            <w:sz w:val="20"/>
                          </w:rPr>
                          <w:t>in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the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image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and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so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draws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your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eye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to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1"/>
                            <w:sz w:val="20"/>
                          </w:rPr>
                          <w:t>him</w:t>
                        </w:r>
                        <w:r>
                          <w:rPr>
                            <w:color w:val="1A1919"/>
                            <w:spacing w:val="5"/>
                            <w:w w:val="9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" o:spid="_x0000_s1045" style="position:absolute;left:77032;top:3107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" path="m,l,e" filled="f" strokeweight="1pt">
                  <v:stroke miterlimit="1" joinstyle="miter"/>
                  <v:path arrowok="t" textboxrect="0,0,0,0"/>
                </v:shape>
                <v:shape id="Shape 43" o:spid="_x0000_s1046" style="position:absolute;left:77950;top:31757;width:10080;height:2585;visibility:visible;mso-wrap-style:square;v-text-anchor:top" coordsize="1007964,2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" path="m,c370758,258432,643675,247891,1007964,198722e" filled="f" strokecolor="#d94241" strokeweight="1pt">
                  <v:stroke miterlimit="1" joinstyle="miter"/>
                  <v:path arrowok="t" textboxrect="0,0,1007964,258432"/>
                </v:shape>
                <v:shape id="Shape 44" o:spid="_x0000_s1047" style="position:absolute;left:77134;top:31153;width:1043;height:911;visibility:visible;mso-wrap-style:square;v-text-anchor:top" coordsize="104328,9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" path="m,l104328,29833,58986,91075,,xe" fillcolor="#d94241" stroked="f" strokeweight="0">
                  <v:stroke miterlimit="1" joinstyle="miter"/>
                  <v:path arrowok="t" textboxrect="0,0,104328,91075"/>
                </v:shape>
                <v:shape id="Shape 45" o:spid="_x0000_s1048" style="position:absolute;left:77134;top:31153;width:1043;height:911;visibility:visible;mso-wrap-style:square;v-text-anchor:top" coordsize="104328,9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" path="m104328,29835l,,58986,91077,104328,29835xe" filled="f" strokecolor="#d94241" strokeweight="1pt">
                  <v:stroke miterlimit="1" joinstyle="miter"/>
                  <v:path arrowok="t" textboxrect="0,0,104328,91077"/>
                </v:shape>
                <v:rect id="Rectangle 46" o:spid="_x0000_s1049" style="position:absolute;left:1040;top:16196;width:25544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2"/>
                            <w:sz w:val="20"/>
                          </w:rPr>
                          <w:t>I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experimented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with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1919"/>
                            <w:w w:val="92"/>
                            <w:sz w:val="20"/>
                          </w:rPr>
                          <w:t>slighly</w:t>
                        </w:r>
                        <w:proofErr w:type="spellEnd"/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different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0" style="position:absolute;left:645;top:17593;width:26595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2"/>
                            <w:sz w:val="20"/>
                          </w:rPr>
                          <w:t>angles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for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these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4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images.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I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A1919"/>
                            <w:w w:val="92"/>
                            <w:sz w:val="20"/>
                          </w:rPr>
                          <w:t>dont</w:t>
                        </w:r>
                        <w:proofErr w:type="spellEnd"/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2"/>
                            <w:sz w:val="20"/>
                          </w:rPr>
                          <w:t>think</w:t>
                        </w:r>
                        <w:r>
                          <w:rPr>
                            <w:color w:val="1A1919"/>
                            <w:spacing w:val="5"/>
                            <w:w w:val="9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1" style="position:absolute;left:1152;top:18990;width:25245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4"/>
                            <w:sz w:val="20"/>
                          </w:rPr>
                          <w:t>that</w:t>
                        </w:r>
                        <w:r>
                          <w:rPr>
                            <w:color w:val="1A1919"/>
                            <w:spacing w:val="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4"/>
                            <w:sz w:val="20"/>
                          </w:rPr>
                          <w:t>any</w:t>
                        </w:r>
                        <w:r>
                          <w:rPr>
                            <w:color w:val="1A1919"/>
                            <w:spacing w:val="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4"/>
                            <w:sz w:val="20"/>
                          </w:rPr>
                          <w:t>of</w:t>
                        </w:r>
                        <w:r>
                          <w:rPr>
                            <w:color w:val="1A1919"/>
                            <w:spacing w:val="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4"/>
                            <w:sz w:val="20"/>
                          </w:rPr>
                          <w:t>them</w:t>
                        </w:r>
                        <w:r>
                          <w:rPr>
                            <w:color w:val="1A1919"/>
                            <w:spacing w:val="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4"/>
                            <w:sz w:val="20"/>
                          </w:rPr>
                          <w:t>are</w:t>
                        </w:r>
                        <w:r>
                          <w:rPr>
                            <w:color w:val="1A1919"/>
                            <w:spacing w:val="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4"/>
                            <w:sz w:val="20"/>
                          </w:rPr>
                          <w:t>very</w:t>
                        </w:r>
                        <w:r>
                          <w:rPr>
                            <w:color w:val="1A1919"/>
                            <w:spacing w:val="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4"/>
                            <w:sz w:val="20"/>
                          </w:rPr>
                          <w:t>effective,</w:t>
                        </w:r>
                        <w:r>
                          <w:rPr>
                            <w:color w:val="1A1919"/>
                            <w:spacing w:val="5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2" style="position:absolute;top:20387;width:28311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A403B3" w:rsidRDefault="00130F63">
                        <w:r>
                          <w:rPr>
                            <w:color w:val="1A1919"/>
                            <w:w w:val="90"/>
                            <w:sz w:val="20"/>
                          </w:rPr>
                          <w:t>they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do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have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enough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interest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A1919"/>
                            <w:w w:val="90"/>
                            <w:sz w:val="20"/>
                          </w:rPr>
                          <w:t>them</w:t>
                        </w:r>
                        <w:r>
                          <w:rPr>
                            <w:color w:val="1A1919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" o:spid="_x0000_s1053" style="position:absolute;left:20263;top:17893;width:6511;height:1628;visibility:visible;mso-wrap-style:square;v-text-anchor:top" coordsize="651113,16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" path="m651113,l,162778e" filled="f" strokecolor="#d43732" strokeweight="1pt">
                  <v:stroke miterlimit="1" joinstyle="miter"/>
                  <v:path arrowok="t" textboxrect="0,0,651113,162778"/>
                </v:shape>
                <v:shape id="Shape 51" o:spid="_x0000_s1054" style="position:absolute;left:26682;top:17523;width:1078;height:740;visibility:visible;mso-wrap-style:square;v-text-anchor:top" coordsize="107808,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" path="m,l107808,12322,18481,73925,,xe" fillcolor="#d43732" stroked="f" strokeweight="0">
                  <v:stroke miterlimit="1" joinstyle="miter"/>
                  <v:path arrowok="t" textboxrect="0,0,107808,73925"/>
                </v:shape>
                <v:shape id="Shape 52" o:spid="_x0000_s1055" style="position:absolute;left:26682;top:17523;width:1078;height:740;visibility:visible;mso-wrap-style:square;v-text-anchor:top" coordsize="107808,7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" path="m18481,73924l107808,12320,,,18481,73924xe" filled="f" strokecolor="#d43732" strokeweight="1pt">
                  <v:stroke miterlimit="1" joinstyle="miter"/>
                  <v:path arrowok="t" textboxrect="0,0,107808,73924"/>
                </v:shape>
                <w10:wrap type="tight"/>
              </v:group>
            </w:pict>
          </mc:Fallback>
        </mc:AlternateContent>
      </w:r>
      <w:r w:rsidRPr="00632F12">
        <w:rPr>
          <w:b/>
          <w:color w:val="1A1919"/>
          <w:sz w:val="44"/>
        </w:rPr>
        <w:t xml:space="preserve">Annotating A Contact Sheet </w:t>
      </w:r>
    </w:p>
    <w:p w:rsidR="00A403B3" w:rsidRDefault="00130F63">
      <w:pPr>
        <w:spacing w:after="326"/>
        <w:ind w:right="-724"/>
        <w:jc w:val="right"/>
      </w:pPr>
      <w:r>
        <w:rPr>
          <w:color w:val="1A1919"/>
          <w:sz w:val="20"/>
        </w:rPr>
        <w:t xml:space="preserve"> </w:t>
      </w: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>
      <w:pPr>
        <w:pStyle w:val="Heading1"/>
        <w:ind w:left="-5" w:hanging="10"/>
        <w:rPr>
          <w:color w:val="312D22"/>
        </w:rPr>
      </w:pPr>
    </w:p>
    <w:p w:rsidR="00632F12" w:rsidRDefault="00632F12" w:rsidP="00632F12">
      <w:pPr>
        <w:pStyle w:val="Heading1"/>
        <w:rPr>
          <w:color w:val="312D22"/>
        </w:rPr>
      </w:pPr>
    </w:p>
    <w:p w:rsidR="00A403B3" w:rsidRDefault="00130F63">
      <w:pPr>
        <w:pStyle w:val="Heading1"/>
        <w:ind w:left="-5" w:hanging="10"/>
      </w:pPr>
      <w:r>
        <w:rPr>
          <w:color w:val="312D22"/>
        </w:rPr>
        <w:t xml:space="preserve">Camera Settings  </w:t>
      </w:r>
    </w:p>
    <w:p w:rsidR="00A403B3" w:rsidRPr="00632F12" w:rsidRDefault="00632F12">
      <w:pPr>
        <w:spacing w:after="287"/>
        <w:ind w:left="-5" w:hanging="10"/>
        <w:rPr>
          <w:sz w:val="24"/>
        </w:rPr>
      </w:pPr>
      <w:r w:rsidRPr="00632F12">
        <w:rPr>
          <w:rFonts w:ascii="Gill Sans MT" w:eastAsia="Gill Sans MT" w:hAnsi="Gill Sans MT" w:cs="Gill Sans MT"/>
          <w:color w:val="312D22"/>
        </w:rPr>
        <w:t>Discuss where your camera settings have affected your photo – is the ISO to high and the image is too dark, slow shutter speed and your camera is blurred</w:t>
      </w:r>
    </w:p>
    <w:p w:rsidR="00A403B3" w:rsidRDefault="00130F63">
      <w:pPr>
        <w:spacing w:after="0"/>
        <w:ind w:left="-5" w:hanging="10"/>
      </w:pPr>
      <w:r>
        <w:rPr>
          <w:rFonts w:ascii="Impact" w:eastAsia="Impact" w:hAnsi="Impact" w:cs="Impact"/>
          <w:color w:val="24221C"/>
          <w:sz w:val="28"/>
        </w:rPr>
        <w:t>Crop Lines</w:t>
      </w:r>
    </w:p>
    <w:p w:rsidR="00A403B3" w:rsidRPr="00632F12" w:rsidRDefault="00130F63">
      <w:pPr>
        <w:spacing w:after="287"/>
        <w:ind w:left="-5" w:hanging="10"/>
        <w:rPr>
          <w:sz w:val="24"/>
        </w:rPr>
      </w:pPr>
      <w:r w:rsidRPr="00632F12">
        <w:rPr>
          <w:rFonts w:ascii="Gill Sans MT" w:eastAsia="Gill Sans MT" w:hAnsi="Gill Sans MT" w:cs="Gill Sans MT"/>
          <w:color w:val="312D22"/>
        </w:rPr>
        <w:t>Draw on</w:t>
      </w:r>
      <w:r w:rsidR="00632F12" w:rsidRPr="00632F12">
        <w:rPr>
          <w:rFonts w:ascii="Gill Sans MT" w:eastAsia="Gill Sans MT" w:hAnsi="Gill Sans MT" w:cs="Gill Sans MT"/>
          <w:color w:val="312D22"/>
        </w:rPr>
        <w:t xml:space="preserve"> to your contact sheet</w:t>
      </w:r>
      <w:r w:rsidRPr="00632F12">
        <w:rPr>
          <w:rFonts w:ascii="Gill Sans MT" w:eastAsia="Gill Sans MT" w:hAnsi="Gill Sans MT" w:cs="Gill Sans MT"/>
          <w:color w:val="312D22"/>
        </w:rPr>
        <w:t xml:space="preserve"> to show where you would like to crop your subject matter/composition</w:t>
      </w:r>
      <w:r w:rsidR="00F83D91" w:rsidRPr="00632F12">
        <w:rPr>
          <w:rFonts w:ascii="Gill Sans MT" w:eastAsia="Gill Sans MT" w:hAnsi="Gill Sans MT" w:cs="Gill Sans MT"/>
          <w:color w:val="312D22"/>
        </w:rPr>
        <w:t xml:space="preserve"> to make the photo look better</w:t>
      </w:r>
    </w:p>
    <w:p w:rsidR="00A403B3" w:rsidRDefault="00130F63">
      <w:pPr>
        <w:spacing w:after="0"/>
        <w:ind w:left="-5" w:hanging="10"/>
      </w:pPr>
      <w:r>
        <w:rPr>
          <w:rFonts w:ascii="Impact" w:eastAsia="Impact" w:hAnsi="Impact" w:cs="Impact"/>
          <w:color w:val="24221C"/>
          <w:sz w:val="28"/>
        </w:rPr>
        <w:t>Techniques</w:t>
      </w:r>
    </w:p>
    <w:p w:rsidR="00A403B3" w:rsidRPr="00632F12" w:rsidRDefault="00130F63">
      <w:pPr>
        <w:spacing w:after="287"/>
        <w:ind w:left="-5" w:hanging="10"/>
        <w:rPr>
          <w:sz w:val="24"/>
        </w:rPr>
      </w:pPr>
      <w:r w:rsidRPr="00632F12">
        <w:rPr>
          <w:rFonts w:ascii="Gill Sans MT" w:eastAsia="Gill Sans MT" w:hAnsi="Gill Sans MT" w:cs="Gill Sans MT"/>
          <w:color w:val="312D22"/>
        </w:rPr>
        <w:t>Note down any composition rules, shadow effects and lighting methods used in your images</w:t>
      </w:r>
    </w:p>
    <w:p w:rsidR="00A403B3" w:rsidRDefault="00130F63">
      <w:pPr>
        <w:spacing w:after="0"/>
        <w:ind w:left="-5" w:hanging="10"/>
      </w:pPr>
      <w:r>
        <w:rPr>
          <w:rFonts w:ascii="Impact" w:eastAsia="Impact" w:hAnsi="Impact" w:cs="Impact"/>
          <w:color w:val="312D22"/>
          <w:sz w:val="28"/>
        </w:rPr>
        <w:t xml:space="preserve">Best and Worst </w:t>
      </w:r>
    </w:p>
    <w:p w:rsidR="00A403B3" w:rsidRDefault="00130F63">
      <w:pPr>
        <w:spacing w:after="67"/>
        <w:ind w:left="-5" w:hanging="10"/>
        <w:rPr>
          <w:rFonts w:ascii="Gill Sans MT" w:eastAsia="Gill Sans MT" w:hAnsi="Gill Sans MT" w:cs="Gill Sans MT"/>
          <w:color w:val="312D22"/>
        </w:rPr>
      </w:pPr>
      <w:r w:rsidRPr="00632F12">
        <w:rPr>
          <w:rFonts w:ascii="Gill Sans MT" w:eastAsia="Gill Sans MT" w:hAnsi="Gill Sans MT" w:cs="Gill Sans MT"/>
          <w:color w:val="312D22"/>
        </w:rPr>
        <w:t xml:space="preserve">Highlight your best images by drawing around them and adding notes to </w:t>
      </w:r>
      <w:r w:rsidR="00F83D91" w:rsidRPr="00632F12">
        <w:rPr>
          <w:rFonts w:ascii="Gill Sans MT" w:eastAsia="Gill Sans MT" w:hAnsi="Gill Sans MT" w:cs="Gill Sans MT"/>
          <w:color w:val="312D22"/>
        </w:rPr>
        <w:t>explain</w:t>
      </w:r>
      <w:r w:rsidRPr="00632F12">
        <w:rPr>
          <w:rFonts w:ascii="Gill Sans MT" w:eastAsia="Gill Sans MT" w:hAnsi="Gill Sans MT" w:cs="Gill Sans MT"/>
          <w:color w:val="312D22"/>
        </w:rPr>
        <w:t xml:space="preserve"> why these are the most effective. Cross through any images that you feel are out of focus.</w:t>
      </w:r>
    </w:p>
    <w:p w:rsidR="00A403B3" w:rsidRPr="00632F12" w:rsidRDefault="00632F12" w:rsidP="00632F12">
      <w:pPr>
        <w:spacing w:after="67"/>
        <w:ind w:left="-5" w:hanging="10"/>
        <w:rPr>
          <w:sz w:val="24"/>
        </w:rPr>
      </w:pPr>
      <w:r>
        <w:rPr>
          <w:rFonts w:ascii="Gill Sans MT" w:eastAsia="Gill Sans MT" w:hAnsi="Gill Sans MT" w:cs="Gill Sans MT"/>
          <w:color w:val="312D22"/>
        </w:rPr>
        <w:t>Tick with a green pen and cross with a red pen next to each photo</w:t>
      </w:r>
    </w:p>
    <w:p w:rsidR="00A403B3" w:rsidRDefault="00130F63">
      <w:pPr>
        <w:pStyle w:val="Heading1"/>
      </w:pPr>
      <w:r>
        <w:t>Summary</w:t>
      </w:r>
    </w:p>
    <w:p w:rsidR="00A403B3" w:rsidRDefault="00130F63">
      <w:pPr>
        <w:spacing w:after="3"/>
        <w:ind w:left="-5" w:hanging="10"/>
      </w:pPr>
      <w:r>
        <w:rPr>
          <w:rFonts w:ascii="Gill Sans MT" w:eastAsia="Gill Sans MT" w:hAnsi="Gill Sans MT" w:cs="Gill Sans MT"/>
          <w:color w:val="2F2B21"/>
          <w:sz w:val="20"/>
        </w:rPr>
        <w:t>Make notes on the following:</w:t>
      </w:r>
    </w:p>
    <w:p w:rsidR="00A403B3" w:rsidRDefault="00130F63">
      <w:pPr>
        <w:spacing w:after="3"/>
        <w:ind w:left="-5" w:hanging="10"/>
      </w:pPr>
      <w:r>
        <w:rPr>
          <w:rFonts w:ascii="Gill Sans MT" w:eastAsia="Gill Sans MT" w:hAnsi="Gill Sans MT" w:cs="Gill Sans MT"/>
          <w:color w:val="2F2B21"/>
          <w:sz w:val="20"/>
        </w:rPr>
        <w:t>What were your intentions for the shoot?</w:t>
      </w:r>
    </w:p>
    <w:p w:rsidR="00A403B3" w:rsidRDefault="00130F63">
      <w:pPr>
        <w:spacing w:after="3"/>
        <w:ind w:left="-5" w:hanging="10"/>
      </w:pPr>
      <w:r>
        <w:rPr>
          <w:rFonts w:ascii="Gill Sans MT" w:eastAsia="Gill Sans MT" w:hAnsi="Gill Sans MT" w:cs="Gill Sans MT"/>
          <w:color w:val="2F2B21"/>
          <w:sz w:val="20"/>
        </w:rPr>
        <w:t xml:space="preserve">What are the </w:t>
      </w:r>
      <w:r w:rsidR="00F83D91">
        <w:rPr>
          <w:rFonts w:ascii="Gill Sans MT" w:eastAsia="Gill Sans MT" w:hAnsi="Gill Sans MT" w:cs="Gill Sans MT"/>
          <w:color w:val="2F2B21"/>
          <w:sz w:val="20"/>
        </w:rPr>
        <w:t>successful</w:t>
      </w:r>
      <w:r>
        <w:rPr>
          <w:rFonts w:ascii="Gill Sans MT" w:eastAsia="Gill Sans MT" w:hAnsi="Gill Sans MT" w:cs="Gill Sans MT"/>
          <w:color w:val="2F2B21"/>
          <w:sz w:val="20"/>
        </w:rPr>
        <w:t xml:space="preserve"> elements/ what did not work as well?</w:t>
      </w:r>
    </w:p>
    <w:p w:rsidR="00A403B3" w:rsidRDefault="00130F63">
      <w:pPr>
        <w:spacing w:after="3"/>
        <w:ind w:left="-5" w:hanging="10"/>
      </w:pPr>
      <w:r>
        <w:rPr>
          <w:rFonts w:ascii="Gill Sans MT" w:eastAsia="Gill Sans MT" w:hAnsi="Gill Sans MT" w:cs="Gill Sans MT"/>
          <w:color w:val="2F2B21"/>
          <w:sz w:val="20"/>
        </w:rPr>
        <w:t xml:space="preserve">Link your </w:t>
      </w:r>
      <w:r w:rsidR="00632F12">
        <w:rPr>
          <w:rFonts w:ascii="Gill Sans MT" w:eastAsia="Gill Sans MT" w:hAnsi="Gill Sans MT" w:cs="Gill Sans MT"/>
          <w:color w:val="2F2B21"/>
          <w:sz w:val="20"/>
        </w:rPr>
        <w:t>work back to your photographer</w:t>
      </w:r>
      <w:bookmarkStart w:id="0" w:name="_GoBack"/>
      <w:bookmarkEnd w:id="0"/>
      <w:r>
        <w:rPr>
          <w:rFonts w:ascii="Gill Sans MT" w:eastAsia="Gill Sans MT" w:hAnsi="Gill Sans MT" w:cs="Gill Sans MT"/>
          <w:color w:val="2F2B21"/>
          <w:sz w:val="20"/>
        </w:rPr>
        <w:t xml:space="preserve"> you looked at. How well did you manage to capture elements of their work in yours?</w:t>
      </w:r>
    </w:p>
    <w:p w:rsidR="00A403B3" w:rsidRDefault="00130F63">
      <w:pPr>
        <w:spacing w:after="3"/>
        <w:ind w:left="-5" w:hanging="10"/>
      </w:pPr>
      <w:r>
        <w:rPr>
          <w:rFonts w:ascii="Gill Sans MT" w:eastAsia="Gill Sans MT" w:hAnsi="Gill Sans MT" w:cs="Gill Sans MT"/>
          <w:color w:val="2F2B21"/>
          <w:sz w:val="20"/>
        </w:rPr>
        <w:t>What could you do to improve or develop your ideas from this shoot?</w:t>
      </w:r>
    </w:p>
    <w:sectPr w:rsidR="00A403B3" w:rsidSect="00130F63">
      <w:pgSz w:w="16838" w:h="11906" w:orient="landscape"/>
      <w:pgMar w:top="276" w:right="813" w:bottom="284" w:left="2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B3"/>
    <w:rsid w:val="00130F63"/>
    <w:rsid w:val="00632F12"/>
    <w:rsid w:val="00A403B3"/>
    <w:rsid w:val="00F8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8D4A4"/>
  <w15:docId w15:val="{41D53402-8C7F-41A0-9048-92EB654C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Impact" w:eastAsia="Impact" w:hAnsi="Impact" w:cs="Impact"/>
      <w:color w:val="24211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Impact" w:eastAsia="Impact" w:hAnsi="Impact" w:cs="Impact"/>
      <w:color w:val="24211A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6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CB95DFE8</Template>
  <TotalTime>6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Annotating a Contact Sheet</vt:lpstr>
    </vt:vector>
  </TitlesOfParts>
  <Company>RM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Annotating a Contact Sheet</dc:title>
  <dc:subject/>
  <dc:creator>Michelle Davis</dc:creator>
  <cp:keywords/>
  <cp:lastModifiedBy>Marie Bates</cp:lastModifiedBy>
  <cp:revision>4</cp:revision>
  <cp:lastPrinted>2019-03-28T13:46:00Z</cp:lastPrinted>
  <dcterms:created xsi:type="dcterms:W3CDTF">2017-11-07T08:41:00Z</dcterms:created>
  <dcterms:modified xsi:type="dcterms:W3CDTF">2019-03-28T13:46:00Z</dcterms:modified>
</cp:coreProperties>
</file>