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6E" w:rsidRPr="00296FA8" w:rsidRDefault="00DC4C6E">
      <w:pPr>
        <w:rPr>
          <w:rFonts w:ascii="Comic Sans MS" w:hAnsi="Comic Sans MS" w:cs="Calibri"/>
          <w:b/>
          <w:color w:val="000000"/>
          <w:sz w:val="28"/>
          <w:szCs w:val="28"/>
          <w:u w:val="single"/>
          <w:shd w:val="clear" w:color="auto" w:fill="FFFFFF"/>
        </w:rPr>
      </w:pPr>
      <w:r w:rsidRPr="00296FA8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3512000</wp:posOffset>
                </wp:positionH>
                <wp:positionV relativeFrom="paragraph">
                  <wp:posOffset>1650269</wp:posOffset>
                </wp:positionV>
                <wp:extent cx="351190" cy="1079534"/>
                <wp:effectExtent l="0" t="154622" r="0" b="141923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54689">
                          <a:off x="0" y="0"/>
                          <a:ext cx="351190" cy="10795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282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76.55pt;margin-top:129.95pt;width:27.65pt;height:85pt;rotation:74871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" adj="18087" fillcolor="#5b9bd5 [3204]" strokecolor="#1f4d78 [1604]" strokeweight="1pt"/>
            </w:pict>
          </mc:Fallback>
        </mc:AlternateContent>
      </w:r>
      <w:r w:rsidRPr="00296FA8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-595423</wp:posOffset>
                </wp:positionH>
                <wp:positionV relativeFrom="paragraph">
                  <wp:posOffset>630998</wp:posOffset>
                </wp:positionV>
                <wp:extent cx="6878955" cy="8218967"/>
                <wp:effectExtent l="0" t="0" r="1714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55" cy="8218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C6E" w:rsidRP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To access </w:t>
                            </w:r>
                            <w:proofErr w:type="spellStart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Lexia</w:t>
                            </w:r>
                            <w:proofErr w:type="spellEnd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proofErr w:type="gramStart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home :</w:t>
                            </w:r>
                            <w:proofErr w:type="gramEnd"/>
                          </w:p>
                          <w:p w:rsidR="00DC4C6E" w:rsidRP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Log into the school website from </w:t>
                            </w:r>
                            <w:proofErr w:type="gramStart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home :</w:t>
                            </w:r>
                            <w:proofErr w:type="gramEnd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" w:history="1">
                              <w:r w:rsidRPr="00DC4C6E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www.thelinkacademy.org.uk</w:t>
                              </w:r>
                            </w:hyperlink>
                          </w:p>
                          <w:p w:rsidR="00DC4C6E" w:rsidRDefault="00DC4C6E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DC4C6E" w:rsidRP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On the home </w:t>
                            </w:r>
                            <w:proofErr w:type="gramStart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screen :</w:t>
                            </w:r>
                            <w:proofErr w:type="gramEnd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C4C6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EEB8F49" wp14:editId="47683FC2">
                                  <wp:extent cx="1513963" cy="83997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807" t="17875" r="3351" b="12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139" cy="848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click on the menu tab at the top </w:t>
                            </w:r>
                          </w:p>
                          <w:p w:rsidR="00DC4C6E" w:rsidRP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From the drop down menu, select the envelope </w:t>
                            </w:r>
                            <w:proofErr w:type="gramStart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icon :</w:t>
                            </w:r>
                            <w:proofErr w:type="gramEnd"/>
                            <w:r w:rsidRPr="00DC4C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C4C6E" w:rsidRDefault="00DC4C6E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CCD63" wp14:editId="7B49BF4A">
                                  <wp:extent cx="1883026" cy="1492897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8938" t="19081" r="4755" b="10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655" cy="1501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This will bring up the RM unify page used at school for accessing the Lexia site.</w:t>
                            </w:r>
                          </w:p>
                          <w:p w:rsid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A62399" wp14:editId="6FA50F27">
                                  <wp:extent cx="3292844" cy="1244009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6042" t="42193" r="9365" b="151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012" cy="127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here, you will find the tile for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Lexia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click on this and use the normal login details to access the site.</w:t>
                            </w:r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(The </w:t>
                            </w:r>
                            <w:proofErr w:type="spellStart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Lexia</w:t>
                            </w:r>
                            <w:proofErr w:type="spellEnd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tile may be slightly different in appearance to this image.)</w:t>
                            </w:r>
                          </w:p>
                          <w:p w:rsid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96FA8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Username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(use the same login as used at school for </w:t>
                            </w:r>
                            <w:proofErr w:type="spellStart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Lexia</w:t>
                            </w:r>
                            <w:proofErr w:type="spellEnd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Password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( the password is the same : </w:t>
                            </w:r>
                            <w:proofErr w:type="spellStart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dobxxxxxx</w:t>
                            </w:r>
                            <w:proofErr w:type="spellEnd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eg</w:t>
                            </w:r>
                            <w:proofErr w:type="spellEnd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dob010101)</w:t>
                            </w:r>
                          </w:p>
                          <w:p w:rsidR="00DC4C6E" w:rsidRPr="00DC4C6E" w:rsidRDefault="00DC4C6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Follow the instructions to complete tasks – there is an expectation of a minimum of 145 min</w:t>
                            </w:r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utes to </w:t>
                            </w:r>
                            <w:proofErr w:type="gramStart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 completed</w:t>
                            </w:r>
                            <w:proofErr w:type="gramEnd"/>
                            <w:r w:rsidR="00296F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a week.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9pt;margin-top:49.7pt;width:541.65pt;height:64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">
                <v:textbox>
                  <w:txbxContent>
                    <w:p w:rsidR="00DC4C6E" w:rsidRP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To access </w:t>
                      </w:r>
                      <w:proofErr w:type="spellStart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>Lexia</w:t>
                      </w:r>
                      <w:proofErr w:type="spellEnd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from </w:t>
                      </w:r>
                      <w:proofErr w:type="gramStart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>home :</w:t>
                      </w:r>
                      <w:proofErr w:type="gramEnd"/>
                    </w:p>
                    <w:p w:rsidR="00DC4C6E" w:rsidRP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Log into the school website from </w:t>
                      </w:r>
                      <w:proofErr w:type="gramStart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>home :</w:t>
                      </w:r>
                      <w:proofErr w:type="gramEnd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Pr="00DC4C6E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</w:rPr>
                          <w:t>www.thelinkacademy.org.uk</w:t>
                        </w:r>
                      </w:hyperlink>
                    </w:p>
                    <w:p w:rsidR="00DC4C6E" w:rsidRDefault="00DC4C6E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DC4C6E" w:rsidRP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On the home </w:t>
                      </w:r>
                      <w:proofErr w:type="gramStart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>screen :</w:t>
                      </w:r>
                      <w:proofErr w:type="gramEnd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</w:t>
                      </w:r>
                      <w:r w:rsidRPr="00DC4C6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EEB8F49" wp14:editId="47683FC2">
                            <wp:extent cx="1513963" cy="83997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807" t="17875" r="3351" b="12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9139" cy="848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click on the menu tab at the top </w:t>
                      </w:r>
                    </w:p>
                    <w:p w:rsidR="00DC4C6E" w:rsidRP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From the drop down menu, select the envelope </w:t>
                      </w:r>
                      <w:proofErr w:type="gramStart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>icon :</w:t>
                      </w:r>
                      <w:proofErr w:type="gramEnd"/>
                      <w:r w:rsidRPr="00DC4C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C6E" w:rsidRDefault="00DC4C6E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3CCD63" wp14:editId="7B49BF4A">
                            <wp:extent cx="1883026" cy="1492897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8938" t="19081" r="4755" b="10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3655" cy="15013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eastAsia="en-GB"/>
                        </w:rPr>
                        <w:t>This will bring up the RM unify page used at school for accessing the Lexia site.</w:t>
                      </w:r>
                    </w:p>
                    <w:p w:rsid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A62399" wp14:editId="6FA50F27">
                            <wp:extent cx="3292844" cy="1244009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6042" t="42193" r="9365" b="151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67012" cy="1272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on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here, you will find the tile for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Lexia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click on this and use the normal login details to access the site.</w:t>
                      </w:r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(The </w:t>
                      </w:r>
                      <w:proofErr w:type="spellStart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Lexia</w:t>
                      </w:r>
                      <w:proofErr w:type="spellEnd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tile may be slightly different in appearance to this image.)</w:t>
                      </w:r>
                    </w:p>
                    <w:p w:rsid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96FA8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Username :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(use the same login as used at school for </w:t>
                      </w:r>
                      <w:proofErr w:type="spellStart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Lexia</w:t>
                      </w:r>
                      <w:proofErr w:type="spellEnd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  <w:p w:rsid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Password :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( the password is the same : </w:t>
                      </w:r>
                      <w:proofErr w:type="spellStart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dobxxxxxx</w:t>
                      </w:r>
                      <w:proofErr w:type="spellEnd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eg</w:t>
                      </w:r>
                      <w:proofErr w:type="spellEnd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dob010101)</w:t>
                      </w:r>
                    </w:p>
                    <w:p w:rsidR="00DC4C6E" w:rsidRPr="00DC4C6E" w:rsidRDefault="00DC4C6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Follow the instructions to complete tasks – there is an expectation of a minimum of 145 min</w:t>
                      </w:r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utes to </w:t>
                      </w:r>
                      <w:proofErr w:type="gramStart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>be completed</w:t>
                      </w:r>
                      <w:proofErr w:type="gramEnd"/>
                      <w:r w:rsidR="00296F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a week.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296FA8" w:rsidRPr="00296FA8">
        <w:rPr>
          <w:rFonts w:ascii="Comic Sans MS" w:hAnsi="Comic Sans MS" w:cs="Calibri"/>
          <w:b/>
          <w:color w:val="000000"/>
          <w:sz w:val="28"/>
          <w:szCs w:val="28"/>
          <w:u w:val="single"/>
          <w:shd w:val="clear" w:color="auto" w:fill="FFFFFF"/>
        </w:rPr>
        <w:t>Lexia</w:t>
      </w:r>
      <w:proofErr w:type="spellEnd"/>
      <w:r w:rsidR="00296FA8" w:rsidRPr="00296FA8">
        <w:rPr>
          <w:rFonts w:ascii="Comic Sans MS" w:hAnsi="Comic Sans MS" w:cs="Calibri"/>
          <w:b/>
          <w:color w:val="000000"/>
          <w:sz w:val="28"/>
          <w:szCs w:val="28"/>
          <w:u w:val="single"/>
          <w:shd w:val="clear" w:color="auto" w:fill="FFFFFF"/>
        </w:rPr>
        <w:t xml:space="preserve"> Log in Help sheet.</w:t>
      </w:r>
      <w:bookmarkStart w:id="0" w:name="_GoBack"/>
      <w:bookmarkEnd w:id="0"/>
    </w:p>
    <w:sectPr w:rsidR="00DC4C6E" w:rsidRPr="00296F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6E"/>
    <w:rsid w:val="00296FA8"/>
    <w:rsid w:val="008123D8"/>
    <w:rsid w:val="00DC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9BE24"/>
  <w15:chartTrackingRefBased/>
  <w15:docId w15:val="{8AF19965-C9B8-4BE0-813A-7E77F537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4C6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linkacademy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thelinkacademy.org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F101ECCB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Homer</dc:creator>
  <cp:keywords/>
  <dc:description/>
  <cp:lastModifiedBy>Patrice Homer</cp:lastModifiedBy>
  <cp:revision>2</cp:revision>
  <cp:lastPrinted>2020-03-17T12:00:00Z</cp:lastPrinted>
  <dcterms:created xsi:type="dcterms:W3CDTF">2020-03-17T12:02:00Z</dcterms:created>
  <dcterms:modified xsi:type="dcterms:W3CDTF">2020-03-17T12:02:00Z</dcterms:modified>
</cp:coreProperties>
</file>